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52"/>
        <w:gridCol w:w="3053"/>
      </w:tblGrid>
      <w:tr w:rsidR="00B53402" w14:paraId="6879B0E0" w14:textId="77777777" w:rsidTr="005D74DF">
        <w:tc>
          <w:tcPr>
            <w:tcW w:w="2268" w:type="dxa"/>
          </w:tcPr>
          <w:p w14:paraId="14C5C683" w14:textId="632DD047" w:rsidR="0097528C" w:rsidRDefault="005F48ED" w:rsidP="00CB118C">
            <w:pPr>
              <w:tabs>
                <w:tab w:val="center" w:pos="0"/>
                <w:tab w:val="center" w:pos="5387"/>
                <w:tab w:val="right" w:pos="10490"/>
                <w:tab w:val="center" w:pos="10773"/>
                <w:tab w:val="right" w:pos="13892"/>
              </w:tabs>
              <w:ind w:right="-23"/>
              <w:rPr>
                <w:b/>
              </w:rPr>
            </w:pPr>
            <w:r>
              <w:rPr>
                <w:b/>
                <w:noProof/>
              </w:rPr>
              <w:drawing>
                <wp:anchor distT="0" distB="0" distL="114300" distR="114300" simplePos="0" relativeHeight="251658245" behindDoc="1" locked="0" layoutInCell="1" allowOverlap="1" wp14:anchorId="793FAC55" wp14:editId="625A2AD4">
                  <wp:simplePos x="0" y="0"/>
                  <wp:positionH relativeFrom="column">
                    <wp:posOffset>-67945</wp:posOffset>
                  </wp:positionH>
                  <wp:positionV relativeFrom="paragraph">
                    <wp:posOffset>18415</wp:posOffset>
                  </wp:positionV>
                  <wp:extent cx="1524000" cy="1019175"/>
                  <wp:effectExtent l="0" t="0" r="0" b="9525"/>
                  <wp:wrapNone/>
                  <wp:docPr id="762702372" name="Afbeelding 762702372" descr="Afbeelding met schrijfmateriaal, Post-it-briefje, Kinderkunst, brief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02372" name="Afbeelding 1" descr="Afbeelding met schrijfmateriaal, Post-it-briefje, Kinderkunst, briefpapier&#10;&#10;Automatisch gegenereerde beschrijving"/>
                          <pic:cNvPicPr/>
                        </pic:nvPicPr>
                        <pic:blipFill>
                          <a:blip r:embed="rId11">
                            <a:alphaModFix amt="50000"/>
                            <a:extLst>
                              <a:ext uri="{28A0092B-C50C-407E-A947-70E740481C1C}">
                                <a14:useLocalDpi xmlns:a14="http://schemas.microsoft.com/office/drawing/2010/main" val="0"/>
                              </a:ext>
                            </a:extLst>
                          </a:blip>
                          <a:stretch>
                            <a:fillRect/>
                          </a:stretch>
                        </pic:blipFill>
                        <pic:spPr>
                          <a:xfrm>
                            <a:off x="0" y="0"/>
                            <a:ext cx="1524000" cy="1019175"/>
                          </a:xfrm>
                          <a:prstGeom prst="rect">
                            <a:avLst/>
                          </a:prstGeom>
                        </pic:spPr>
                      </pic:pic>
                    </a:graphicData>
                  </a:graphic>
                  <wp14:sizeRelH relativeFrom="page">
                    <wp14:pctWidth>0</wp14:pctWidth>
                  </wp14:sizeRelH>
                  <wp14:sizeRelV relativeFrom="page">
                    <wp14:pctHeight>0</wp14:pctHeight>
                  </wp14:sizeRelV>
                </wp:anchor>
              </w:drawing>
            </w:r>
          </w:p>
          <w:p w14:paraId="282FB98C" w14:textId="00A957E7" w:rsidR="005F48ED" w:rsidRDefault="005F48ED" w:rsidP="005F48ED">
            <w:pPr>
              <w:tabs>
                <w:tab w:val="center" w:pos="0"/>
                <w:tab w:val="center" w:pos="5387"/>
                <w:tab w:val="right" w:pos="10490"/>
                <w:tab w:val="center" w:pos="10773"/>
                <w:tab w:val="right" w:pos="13892"/>
              </w:tabs>
              <w:ind w:right="-23"/>
              <w:jc w:val="center"/>
              <w:rPr>
                <w:b/>
              </w:rPr>
            </w:pPr>
          </w:p>
          <w:p w14:paraId="3B89C974" w14:textId="6D970E25" w:rsidR="00D47B55" w:rsidRDefault="001F2C6B" w:rsidP="00936529">
            <w:pPr>
              <w:tabs>
                <w:tab w:val="center" w:pos="5387"/>
                <w:tab w:val="right" w:pos="10490"/>
                <w:tab w:val="center" w:pos="10773"/>
                <w:tab w:val="right" w:pos="13892"/>
              </w:tabs>
              <w:ind w:right="-23"/>
              <w:jc w:val="center"/>
              <w:rPr>
                <w:b/>
                <w:bCs/>
                <w:sz w:val="26"/>
                <w:szCs w:val="26"/>
              </w:rPr>
            </w:pPr>
            <w:r w:rsidRPr="59523AEF">
              <w:rPr>
                <w:b/>
                <w:bCs/>
                <w:sz w:val="32"/>
                <w:szCs w:val="32"/>
              </w:rPr>
              <w:t>Prikbord</w:t>
            </w:r>
            <w:r w:rsidR="378A9A40" w:rsidRPr="59523AEF">
              <w:rPr>
                <w:b/>
                <w:bCs/>
                <w:sz w:val="26"/>
                <w:szCs w:val="26"/>
              </w:rPr>
              <w:t xml:space="preserve"> </w:t>
            </w:r>
            <w:r w:rsidR="004E666C">
              <w:rPr>
                <w:b/>
                <w:bCs/>
                <w:sz w:val="26"/>
                <w:szCs w:val="26"/>
              </w:rPr>
              <w:t xml:space="preserve">week </w:t>
            </w:r>
            <w:r w:rsidR="00070A32">
              <w:rPr>
                <w:b/>
                <w:bCs/>
                <w:sz w:val="26"/>
                <w:szCs w:val="26"/>
              </w:rPr>
              <w:t>26</w:t>
            </w:r>
            <w:r w:rsidR="00936529">
              <w:rPr>
                <w:b/>
                <w:bCs/>
                <w:sz w:val="26"/>
                <w:szCs w:val="26"/>
              </w:rPr>
              <w:t xml:space="preserve"> </w:t>
            </w:r>
          </w:p>
          <w:p w14:paraId="3E4B9745" w14:textId="35F6C003" w:rsidR="001F2C6B" w:rsidRPr="005A53CD" w:rsidRDefault="378A9A40" w:rsidP="00936529">
            <w:pPr>
              <w:tabs>
                <w:tab w:val="center" w:pos="5387"/>
                <w:tab w:val="right" w:pos="10490"/>
                <w:tab w:val="center" w:pos="10773"/>
                <w:tab w:val="right" w:pos="13892"/>
              </w:tabs>
              <w:ind w:right="-23"/>
              <w:jc w:val="center"/>
              <w:rPr>
                <w:b/>
                <w:bCs/>
                <w:sz w:val="26"/>
                <w:szCs w:val="26"/>
              </w:rPr>
            </w:pPr>
            <w:r w:rsidRPr="59523AEF">
              <w:rPr>
                <w:b/>
                <w:bCs/>
                <w:sz w:val="26"/>
                <w:szCs w:val="26"/>
              </w:rPr>
              <w:t>202</w:t>
            </w:r>
            <w:r w:rsidR="00F76F6F">
              <w:rPr>
                <w:b/>
                <w:bCs/>
                <w:sz w:val="26"/>
                <w:szCs w:val="26"/>
              </w:rPr>
              <w:t>6</w:t>
            </w:r>
          </w:p>
          <w:p w14:paraId="4DEE5FD7" w14:textId="2DF0DA97" w:rsidR="0097528C" w:rsidRDefault="0097528C" w:rsidP="00CB118C">
            <w:pPr>
              <w:tabs>
                <w:tab w:val="center" w:pos="0"/>
                <w:tab w:val="center" w:pos="5387"/>
                <w:tab w:val="right" w:pos="10490"/>
                <w:tab w:val="center" w:pos="10773"/>
                <w:tab w:val="right" w:pos="13892"/>
              </w:tabs>
              <w:ind w:right="-23"/>
              <w:rPr>
                <w:b/>
              </w:rPr>
            </w:pPr>
          </w:p>
          <w:p w14:paraId="0DB00265" w14:textId="77777777" w:rsidR="0097528C" w:rsidRDefault="0097528C" w:rsidP="00CB118C">
            <w:pPr>
              <w:tabs>
                <w:tab w:val="center" w:pos="0"/>
                <w:tab w:val="center" w:pos="5387"/>
                <w:tab w:val="right" w:pos="10490"/>
                <w:tab w:val="center" w:pos="10773"/>
                <w:tab w:val="right" w:pos="13892"/>
              </w:tabs>
              <w:ind w:right="-23"/>
              <w:rPr>
                <w:b/>
              </w:rPr>
            </w:pPr>
          </w:p>
        </w:tc>
        <w:tc>
          <w:tcPr>
            <w:tcW w:w="5252" w:type="dxa"/>
          </w:tcPr>
          <w:p w14:paraId="298C7844" w14:textId="4AB230F7" w:rsidR="005F48ED" w:rsidRDefault="005F48ED" w:rsidP="001F2C6B">
            <w:pPr>
              <w:tabs>
                <w:tab w:val="center" w:pos="0"/>
                <w:tab w:val="center" w:pos="5387"/>
                <w:tab w:val="right" w:pos="10490"/>
                <w:tab w:val="center" w:pos="10773"/>
                <w:tab w:val="right" w:pos="13892"/>
              </w:tabs>
              <w:ind w:right="-23"/>
              <w:jc w:val="center"/>
              <w:rPr>
                <w:bCs/>
                <w:sz w:val="18"/>
                <w:szCs w:val="18"/>
              </w:rPr>
            </w:pPr>
            <w:r>
              <w:rPr>
                <w:bCs/>
                <w:sz w:val="18"/>
                <w:szCs w:val="18"/>
              </w:rPr>
              <w:t>KOBArT</w:t>
            </w:r>
          </w:p>
          <w:p w14:paraId="2FDA6021" w14:textId="3A60AAFD" w:rsidR="0097528C" w:rsidRPr="001F2C6B" w:rsidRDefault="0097528C" w:rsidP="001F2C6B">
            <w:pPr>
              <w:tabs>
                <w:tab w:val="center" w:pos="0"/>
                <w:tab w:val="center" w:pos="5387"/>
                <w:tab w:val="right" w:pos="10490"/>
                <w:tab w:val="center" w:pos="10773"/>
                <w:tab w:val="right" w:pos="13892"/>
              </w:tabs>
              <w:ind w:right="-23"/>
              <w:jc w:val="center"/>
              <w:rPr>
                <w:bCs/>
                <w:sz w:val="18"/>
                <w:szCs w:val="18"/>
              </w:rPr>
            </w:pPr>
            <w:proofErr w:type="gramStart"/>
            <w:r w:rsidRPr="001F2C6B">
              <w:rPr>
                <w:bCs/>
                <w:sz w:val="18"/>
                <w:szCs w:val="18"/>
              </w:rPr>
              <w:t>vbs</w:t>
            </w:r>
            <w:proofErr w:type="gramEnd"/>
            <w:r w:rsidRPr="001F2C6B">
              <w:rPr>
                <w:bCs/>
                <w:sz w:val="18"/>
                <w:szCs w:val="18"/>
              </w:rPr>
              <w:t xml:space="preserve"> de Vlinder</w:t>
            </w:r>
          </w:p>
          <w:p w14:paraId="430E961A" w14:textId="0483A357" w:rsidR="0097528C" w:rsidRPr="001F2C6B" w:rsidRDefault="0097528C" w:rsidP="001F2C6B">
            <w:pPr>
              <w:tabs>
                <w:tab w:val="center" w:pos="0"/>
                <w:tab w:val="center" w:pos="5387"/>
                <w:tab w:val="right" w:pos="10490"/>
                <w:tab w:val="center" w:pos="10773"/>
                <w:tab w:val="right" w:pos="13892"/>
              </w:tabs>
              <w:ind w:right="-23"/>
              <w:jc w:val="center"/>
              <w:rPr>
                <w:bCs/>
                <w:sz w:val="18"/>
                <w:szCs w:val="18"/>
              </w:rPr>
            </w:pPr>
            <w:r w:rsidRPr="001F2C6B">
              <w:rPr>
                <w:bCs/>
                <w:sz w:val="18"/>
                <w:szCs w:val="18"/>
              </w:rPr>
              <w:t>Molenbaan 1 bus 1</w:t>
            </w:r>
            <w:r w:rsidR="001F2C6B">
              <w:rPr>
                <w:bCs/>
                <w:sz w:val="18"/>
                <w:szCs w:val="18"/>
              </w:rPr>
              <w:t xml:space="preserve"> </w:t>
            </w:r>
            <w:r w:rsidR="001F2C6B" w:rsidRPr="00DE19D2">
              <w:rPr>
                <w:sz w:val="18"/>
                <w:szCs w:val="18"/>
              </w:rPr>
              <w:t>|</w:t>
            </w:r>
            <w:r w:rsidR="001F2C6B">
              <w:rPr>
                <w:sz w:val="18"/>
                <w:szCs w:val="18"/>
              </w:rPr>
              <w:t xml:space="preserve"> </w:t>
            </w:r>
            <w:r w:rsidRPr="001F2C6B">
              <w:rPr>
                <w:bCs/>
                <w:sz w:val="18"/>
                <w:szCs w:val="18"/>
              </w:rPr>
              <w:t>2387 Baarle-Hertog</w:t>
            </w:r>
          </w:p>
          <w:p w14:paraId="2805A64F" w14:textId="289974B1" w:rsidR="00A26461" w:rsidRPr="001F2C6B" w:rsidRDefault="00A26461" w:rsidP="59523AEF">
            <w:pPr>
              <w:tabs>
                <w:tab w:val="center" w:pos="5387"/>
                <w:tab w:val="right" w:pos="10490"/>
                <w:tab w:val="center" w:pos="10773"/>
                <w:tab w:val="right" w:pos="13892"/>
              </w:tabs>
              <w:ind w:right="-23"/>
              <w:jc w:val="center"/>
              <w:rPr>
                <w:sz w:val="18"/>
                <w:szCs w:val="18"/>
              </w:rPr>
            </w:pPr>
            <w:r w:rsidRPr="59523AEF">
              <w:rPr>
                <w:sz w:val="18"/>
                <w:szCs w:val="18"/>
              </w:rPr>
              <w:t>14/699 243</w:t>
            </w:r>
          </w:p>
          <w:p w14:paraId="011B7E73" w14:textId="190F5962" w:rsidR="00A26461" w:rsidRPr="001F2C6B" w:rsidRDefault="00A26461" w:rsidP="001F2C6B">
            <w:pPr>
              <w:tabs>
                <w:tab w:val="center" w:pos="0"/>
                <w:tab w:val="center" w:pos="5387"/>
                <w:tab w:val="right" w:pos="10490"/>
                <w:tab w:val="center" w:pos="10773"/>
                <w:tab w:val="right" w:pos="13892"/>
              </w:tabs>
              <w:ind w:right="-23"/>
              <w:jc w:val="center"/>
              <w:rPr>
                <w:bCs/>
                <w:sz w:val="18"/>
                <w:szCs w:val="18"/>
              </w:rPr>
            </w:pPr>
            <w:hyperlink r:id="rId12" w:history="1">
              <w:r w:rsidRPr="001F2C6B">
                <w:rPr>
                  <w:rStyle w:val="Hyperlink"/>
                  <w:bCs/>
                  <w:sz w:val="18"/>
                  <w:szCs w:val="18"/>
                </w:rPr>
                <w:t>info@vbsdevlinder.kobart.be</w:t>
              </w:r>
            </w:hyperlink>
          </w:p>
          <w:p w14:paraId="345882FB" w14:textId="069A22EC" w:rsidR="00A26461" w:rsidRDefault="00A26461" w:rsidP="001F2C6B">
            <w:pPr>
              <w:tabs>
                <w:tab w:val="center" w:pos="0"/>
                <w:tab w:val="center" w:pos="5387"/>
                <w:tab w:val="right" w:pos="10490"/>
                <w:tab w:val="center" w:pos="10773"/>
                <w:tab w:val="right" w:pos="13892"/>
              </w:tabs>
              <w:ind w:right="-23"/>
              <w:jc w:val="center"/>
              <w:rPr>
                <w:b/>
              </w:rPr>
            </w:pPr>
            <w:proofErr w:type="gramStart"/>
            <w:r w:rsidRPr="001F2C6B">
              <w:rPr>
                <w:bCs/>
                <w:sz w:val="18"/>
                <w:szCs w:val="18"/>
              </w:rPr>
              <w:t>www.vbsdevlinder.be</w:t>
            </w:r>
            <w:proofErr w:type="gramEnd"/>
          </w:p>
        </w:tc>
        <w:tc>
          <w:tcPr>
            <w:tcW w:w="3053" w:type="dxa"/>
          </w:tcPr>
          <w:p w14:paraId="4F8BC5D0" w14:textId="04D5513C" w:rsidR="000B295C" w:rsidRDefault="005D74DF" w:rsidP="00CB118C">
            <w:pPr>
              <w:tabs>
                <w:tab w:val="center" w:pos="0"/>
                <w:tab w:val="center" w:pos="5387"/>
                <w:tab w:val="right" w:pos="10490"/>
                <w:tab w:val="center" w:pos="10773"/>
                <w:tab w:val="right" w:pos="13892"/>
              </w:tabs>
              <w:ind w:right="-23"/>
              <w:rPr>
                <w:b/>
                <w:noProof/>
                <w:sz w:val="20"/>
                <w:szCs w:val="20"/>
                <w:lang w:eastAsia="nl-BE"/>
              </w:rPr>
            </w:pPr>
            <w:r w:rsidRPr="00FA034C">
              <w:rPr>
                <w:b/>
                <w:noProof/>
                <w:sz w:val="20"/>
                <w:szCs w:val="20"/>
                <w:lang w:eastAsia="nl-BE"/>
              </w:rPr>
              <w:drawing>
                <wp:anchor distT="0" distB="0" distL="114300" distR="114300" simplePos="0" relativeHeight="251658241" behindDoc="0" locked="0" layoutInCell="1" allowOverlap="1" wp14:anchorId="33E86734" wp14:editId="29DB64C7">
                  <wp:simplePos x="0" y="0"/>
                  <wp:positionH relativeFrom="column">
                    <wp:posOffset>660400</wp:posOffset>
                  </wp:positionH>
                  <wp:positionV relativeFrom="paragraph">
                    <wp:posOffset>99060</wp:posOffset>
                  </wp:positionV>
                  <wp:extent cx="866775" cy="834390"/>
                  <wp:effectExtent l="0" t="0" r="9525" b="3810"/>
                  <wp:wrapNone/>
                  <wp:docPr id="3" name="Afbeelding 3" descr="C:\Users\vdhwi\AppData\Local\Microsoft\Windows\INetCache\Content.Word\Kobart-DeVlinder-puzz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dhwi\AppData\Local\Microsoft\Windows\INetCache\Content.Word\Kobart-DeVlinder-puzze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332" r="2327"/>
                          <a:stretch/>
                        </pic:blipFill>
                        <pic:spPr bwMode="auto">
                          <a:xfrm>
                            <a:off x="0" y="0"/>
                            <a:ext cx="86677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6A0D" w:rsidRPr="00FA034C">
              <w:rPr>
                <w:b/>
                <w:noProof/>
                <w:sz w:val="20"/>
                <w:szCs w:val="20"/>
                <w:lang w:eastAsia="nl-BE"/>
              </w:rPr>
              <w:drawing>
                <wp:anchor distT="0" distB="0" distL="114300" distR="114300" simplePos="0" relativeHeight="251658242" behindDoc="0" locked="0" layoutInCell="1" allowOverlap="1" wp14:anchorId="3293EBD0" wp14:editId="41224348">
                  <wp:simplePos x="0" y="0"/>
                  <wp:positionH relativeFrom="column">
                    <wp:posOffset>-149225</wp:posOffset>
                  </wp:positionH>
                  <wp:positionV relativeFrom="paragraph">
                    <wp:posOffset>89535</wp:posOffset>
                  </wp:positionV>
                  <wp:extent cx="866775" cy="834390"/>
                  <wp:effectExtent l="0" t="0" r="9525" b="3810"/>
                  <wp:wrapNone/>
                  <wp:docPr id="1543998424" name="Afbeelding 1543998424" descr="C:\Users\vdhwi\AppData\Local\Microsoft\Windows\INetCache\Content.Word\Kobart-DeVlinder-puzz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dhwi\AppData\Local\Microsoft\Windows\INetCache\Content.Word\Kobart-DeVlinder-puzzel.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58661"/>
                          <a:stretch/>
                        </pic:blipFill>
                        <pic:spPr bwMode="auto">
                          <a:xfrm>
                            <a:off x="0" y="0"/>
                            <a:ext cx="86677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A5AA0E" w14:textId="14A01F5A" w:rsidR="0097528C" w:rsidRDefault="0097528C" w:rsidP="00CB118C">
            <w:pPr>
              <w:tabs>
                <w:tab w:val="center" w:pos="0"/>
                <w:tab w:val="center" w:pos="5387"/>
                <w:tab w:val="right" w:pos="10490"/>
                <w:tab w:val="center" w:pos="10773"/>
                <w:tab w:val="right" w:pos="13892"/>
              </w:tabs>
              <w:ind w:right="-23"/>
              <w:rPr>
                <w:b/>
              </w:rPr>
            </w:pPr>
          </w:p>
        </w:tc>
      </w:tr>
    </w:tbl>
    <w:p w14:paraId="2A377455" w14:textId="3223B9DC" w:rsidR="002B6858" w:rsidRDefault="008842C7" w:rsidP="0075005B">
      <w:pPr>
        <w:spacing w:after="0" w:line="240" w:lineRule="auto"/>
      </w:pPr>
      <w:r w:rsidRPr="00043116">
        <w:rPr>
          <w:noProof/>
        </w:rPr>
        <w:drawing>
          <wp:inline distT="0" distB="0" distL="0" distR="0" wp14:anchorId="1F9E0052" wp14:editId="3F9C9EE3">
            <wp:extent cx="6372000" cy="1008505"/>
            <wp:effectExtent l="0" t="0" r="0" b="1270"/>
            <wp:docPr id="1271044212" name="Afbeelding 1" descr="Afbeelding met Lettertype, tekst,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44212" name="Afbeelding 1" descr="Afbeelding met Lettertype, tekst, logo, ontwerp&#10;&#10;Door AI gegenereerde inhoud is mogelijk onjuist."/>
                    <pic:cNvPicPr/>
                  </pic:nvPicPr>
                  <pic:blipFill>
                    <a:blip r:embed="rId14"/>
                    <a:stretch>
                      <a:fillRect/>
                    </a:stretch>
                  </pic:blipFill>
                  <pic:spPr>
                    <a:xfrm>
                      <a:off x="0" y="0"/>
                      <a:ext cx="6372000" cy="1008505"/>
                    </a:xfrm>
                    <a:prstGeom prst="rect">
                      <a:avLst/>
                    </a:prstGeom>
                  </pic:spPr>
                </pic:pic>
              </a:graphicData>
            </a:graphic>
          </wp:inline>
        </w:drawing>
      </w:r>
    </w:p>
    <w:p w14:paraId="6B71B181" w14:textId="373EA2EB" w:rsidR="009F6A0D" w:rsidRDefault="009F6A0D" w:rsidP="0075005B">
      <w:pPr>
        <w:spacing w:after="0" w:line="240" w:lineRule="auto"/>
      </w:pPr>
    </w:p>
    <w:tbl>
      <w:tblPr>
        <w:tblStyle w:val="Tabelraster"/>
        <w:tblW w:w="10065" w:type="dxa"/>
        <w:tblLook w:val="04A0" w:firstRow="1" w:lastRow="0" w:firstColumn="1" w:lastColumn="0" w:noHBand="0" w:noVBand="1"/>
      </w:tblPr>
      <w:tblGrid>
        <w:gridCol w:w="1688"/>
        <w:gridCol w:w="8377"/>
      </w:tblGrid>
      <w:tr w:rsidR="006950C0" w:rsidRPr="0065306E" w14:paraId="70ECDB2F" w14:textId="77777777" w:rsidTr="00E00648">
        <w:trPr>
          <w:trHeight w:val="1386"/>
        </w:trPr>
        <w:tc>
          <w:tcPr>
            <w:tcW w:w="1688" w:type="dxa"/>
          </w:tcPr>
          <w:p w14:paraId="667929CF" w14:textId="4199B601" w:rsidR="006950C0" w:rsidRDefault="0017665D" w:rsidP="00E00648">
            <w:pPr>
              <w:jc w:val="center"/>
              <w:rPr>
                <w:rFonts w:eastAsia="Calibri" w:cs="Arial"/>
                <w:bCs/>
              </w:rPr>
            </w:pPr>
            <w:r>
              <w:rPr>
                <w:rFonts w:eastAsia="Calibri" w:cs="Arial"/>
                <w:bCs/>
                <w:noProof/>
              </w:rPr>
              <w:drawing>
                <wp:anchor distT="0" distB="0" distL="114300" distR="114300" simplePos="0" relativeHeight="251671563" behindDoc="0" locked="0" layoutInCell="1" allowOverlap="1" wp14:anchorId="73D48868" wp14:editId="68D63CD4">
                  <wp:simplePos x="0" y="0"/>
                  <wp:positionH relativeFrom="column">
                    <wp:posOffset>122555</wp:posOffset>
                  </wp:positionH>
                  <wp:positionV relativeFrom="paragraph">
                    <wp:posOffset>83185</wp:posOffset>
                  </wp:positionV>
                  <wp:extent cx="720000" cy="720000"/>
                  <wp:effectExtent l="0" t="0" r="4445" b="4445"/>
                  <wp:wrapNone/>
                  <wp:docPr id="13723242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24271" name="Afbeelding 1372324271"/>
                          <pic:cNvPicPr/>
                        </pic:nvPicPr>
                        <pic:blipFill>
                          <a:blip r:embed="rId15">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01978A98" w14:textId="1DC8F633" w:rsidR="006950C0" w:rsidRDefault="006950C0" w:rsidP="00E00648">
            <w:pPr>
              <w:jc w:val="center"/>
              <w:rPr>
                <w:rFonts w:eastAsia="Calibri" w:cs="Arial"/>
                <w:bCs/>
              </w:rPr>
            </w:pPr>
          </w:p>
          <w:p w14:paraId="2DACA517" w14:textId="77777777" w:rsidR="006950C0" w:rsidRPr="004F56E7" w:rsidRDefault="006950C0" w:rsidP="00E00648">
            <w:pPr>
              <w:jc w:val="center"/>
              <w:rPr>
                <w:rFonts w:eastAsia="Calibri" w:cs="Arial"/>
                <w:bCs/>
              </w:rPr>
            </w:pPr>
          </w:p>
        </w:tc>
        <w:tc>
          <w:tcPr>
            <w:tcW w:w="8377" w:type="dxa"/>
          </w:tcPr>
          <w:p w14:paraId="53461BDA" w14:textId="77777777" w:rsidR="006950C0" w:rsidRDefault="006950C0" w:rsidP="00E00648">
            <w:pPr>
              <w:tabs>
                <w:tab w:val="left" w:pos="6237"/>
              </w:tabs>
              <w:jc w:val="both"/>
              <w:rPr>
                <w:rFonts w:eastAsia="Times New Roman" w:cs="Calibri"/>
                <w:color w:val="242424"/>
                <w:lang w:eastAsia="nl-BE"/>
              </w:rPr>
            </w:pPr>
          </w:p>
          <w:p w14:paraId="43A75DE3" w14:textId="7C35BB0D" w:rsidR="006950C0" w:rsidRPr="0023585D" w:rsidRDefault="006950C0" w:rsidP="00E00648">
            <w:pPr>
              <w:tabs>
                <w:tab w:val="left" w:pos="6237"/>
              </w:tabs>
              <w:jc w:val="both"/>
              <w:rPr>
                <w:rFonts w:eastAsia="Times New Roman" w:cs="Calibri"/>
                <w:b/>
                <w:bCs/>
                <w:color w:val="242424"/>
                <w:lang w:eastAsia="nl-BE"/>
              </w:rPr>
            </w:pPr>
            <w:r>
              <w:rPr>
                <w:rFonts w:eastAsia="Times New Roman" w:cs="Calibri"/>
                <w:b/>
                <w:bCs/>
                <w:color w:val="242424"/>
                <w:lang w:eastAsia="nl-BE"/>
              </w:rPr>
              <w:t xml:space="preserve">Vrije dagen </w:t>
            </w:r>
            <w:r w:rsidR="00622942">
              <w:rPr>
                <w:rFonts w:eastAsia="Times New Roman" w:cs="Calibri"/>
                <w:b/>
                <w:bCs/>
                <w:color w:val="242424"/>
                <w:lang w:eastAsia="nl-BE"/>
              </w:rPr>
              <w:t>voor volgend schooljaar</w:t>
            </w:r>
          </w:p>
          <w:p w14:paraId="3D5E3AA9" w14:textId="74F3487B" w:rsidR="0017665D" w:rsidRDefault="0017665D" w:rsidP="00E00648">
            <w:pPr>
              <w:tabs>
                <w:tab w:val="left" w:pos="6237"/>
              </w:tabs>
              <w:jc w:val="both"/>
              <w:rPr>
                <w:rFonts w:eastAsia="Times New Roman" w:cs="Calibri"/>
                <w:color w:val="242424"/>
                <w:lang w:eastAsia="nl-BE"/>
              </w:rPr>
            </w:pPr>
            <w:hyperlink r:id="rId16" w:history="1">
              <w:r w:rsidRPr="0017665D">
                <w:rPr>
                  <w:rStyle w:val="Hyperlink"/>
                  <w:rFonts w:eastAsia="Times New Roman" w:cs="Calibri"/>
                  <w:lang w:eastAsia="nl-BE"/>
                </w:rPr>
                <w:t>De vakantiedagen voor volgend schooljaar vind je hier</w:t>
              </w:r>
              <w:r>
                <w:rPr>
                  <w:rStyle w:val="Hyperlink"/>
                  <w:rFonts w:eastAsia="Times New Roman" w:cs="Calibri"/>
                  <w:lang w:eastAsia="nl-BE"/>
                </w:rPr>
                <w:t>,</w:t>
              </w:r>
            </w:hyperlink>
            <w:r>
              <w:rPr>
                <w:rFonts w:eastAsia="Times New Roman" w:cs="Calibri"/>
                <w:color w:val="242424"/>
                <w:lang w:eastAsia="nl-BE"/>
              </w:rPr>
              <w:t xml:space="preserve"> op onze website en op de Basisschoolapp.</w:t>
            </w:r>
          </w:p>
          <w:p w14:paraId="7BF13E38" w14:textId="77777777" w:rsidR="006950C0" w:rsidRPr="00875FA6" w:rsidRDefault="006950C0" w:rsidP="00E00648">
            <w:pPr>
              <w:tabs>
                <w:tab w:val="left" w:pos="6237"/>
              </w:tabs>
              <w:jc w:val="both"/>
              <w:rPr>
                <w:rFonts w:eastAsia="Times New Roman" w:cs="Calibri"/>
                <w:color w:val="242424"/>
                <w:lang w:eastAsia="nl-BE"/>
              </w:rPr>
            </w:pPr>
          </w:p>
        </w:tc>
      </w:tr>
    </w:tbl>
    <w:p w14:paraId="340CDD5C" w14:textId="404AA715" w:rsidR="006950C0" w:rsidRDefault="006950C0" w:rsidP="0075005B">
      <w:pPr>
        <w:spacing w:after="0" w:line="240" w:lineRule="auto"/>
      </w:pPr>
    </w:p>
    <w:tbl>
      <w:tblPr>
        <w:tblStyle w:val="Tabelraster"/>
        <w:tblW w:w="10065" w:type="dxa"/>
        <w:tblLook w:val="04A0" w:firstRow="1" w:lastRow="0" w:firstColumn="1" w:lastColumn="0" w:noHBand="0" w:noVBand="1"/>
      </w:tblPr>
      <w:tblGrid>
        <w:gridCol w:w="1688"/>
        <w:gridCol w:w="8377"/>
      </w:tblGrid>
      <w:tr w:rsidR="0017665D" w:rsidRPr="0065306E" w14:paraId="1EA49E2D" w14:textId="77777777" w:rsidTr="00E00648">
        <w:trPr>
          <w:trHeight w:val="1386"/>
        </w:trPr>
        <w:tc>
          <w:tcPr>
            <w:tcW w:w="1688" w:type="dxa"/>
          </w:tcPr>
          <w:p w14:paraId="562350D6" w14:textId="77777777" w:rsidR="0017665D" w:rsidRDefault="0017665D" w:rsidP="00E00648">
            <w:pPr>
              <w:jc w:val="center"/>
              <w:rPr>
                <w:rFonts w:eastAsia="Calibri" w:cs="Arial"/>
                <w:bCs/>
              </w:rPr>
            </w:pPr>
            <w:r>
              <w:rPr>
                <w:noProof/>
              </w:rPr>
              <w:drawing>
                <wp:anchor distT="0" distB="0" distL="114300" distR="114300" simplePos="0" relativeHeight="251673611" behindDoc="0" locked="0" layoutInCell="1" allowOverlap="1" wp14:anchorId="2C54D820" wp14:editId="4DF40ACE">
                  <wp:simplePos x="0" y="0"/>
                  <wp:positionH relativeFrom="column">
                    <wp:posOffset>92075</wp:posOffset>
                  </wp:positionH>
                  <wp:positionV relativeFrom="paragraph">
                    <wp:posOffset>67945</wp:posOffset>
                  </wp:positionV>
                  <wp:extent cx="685800" cy="971550"/>
                  <wp:effectExtent l="0" t="0" r="0" b="0"/>
                  <wp:wrapNone/>
                  <wp:docPr id="1144104923" name="Afbeelding 1144104923" descr="uitroepteken - Bedrijfsad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85800" cy="971550"/>
                          </a:xfrm>
                          <a:prstGeom prst="rect">
                            <a:avLst/>
                          </a:prstGeom>
                        </pic:spPr>
                      </pic:pic>
                    </a:graphicData>
                  </a:graphic>
                  <wp14:sizeRelH relativeFrom="page">
                    <wp14:pctWidth>0</wp14:pctWidth>
                  </wp14:sizeRelH>
                  <wp14:sizeRelV relativeFrom="page">
                    <wp14:pctHeight>0</wp14:pctHeight>
                  </wp14:sizeRelV>
                </wp:anchor>
              </w:drawing>
            </w:r>
          </w:p>
          <w:p w14:paraId="23E0FC09" w14:textId="77777777" w:rsidR="0017665D" w:rsidRDefault="0017665D" w:rsidP="00E00648">
            <w:pPr>
              <w:jc w:val="center"/>
              <w:rPr>
                <w:rFonts w:eastAsia="Calibri" w:cs="Arial"/>
                <w:bCs/>
              </w:rPr>
            </w:pPr>
          </w:p>
          <w:p w14:paraId="0931A26A" w14:textId="77777777" w:rsidR="0017665D" w:rsidRDefault="0017665D" w:rsidP="00E00648">
            <w:pPr>
              <w:jc w:val="center"/>
              <w:rPr>
                <w:rFonts w:eastAsia="Calibri" w:cs="Arial"/>
                <w:bCs/>
              </w:rPr>
            </w:pPr>
          </w:p>
          <w:p w14:paraId="50307860" w14:textId="77777777" w:rsidR="0017665D" w:rsidRPr="004F56E7" w:rsidRDefault="0017665D" w:rsidP="00E00648">
            <w:pPr>
              <w:jc w:val="center"/>
              <w:rPr>
                <w:rFonts w:eastAsia="Calibri" w:cs="Arial"/>
                <w:bCs/>
              </w:rPr>
            </w:pPr>
          </w:p>
        </w:tc>
        <w:tc>
          <w:tcPr>
            <w:tcW w:w="8377" w:type="dxa"/>
          </w:tcPr>
          <w:p w14:paraId="6E86D9BB" w14:textId="77777777" w:rsidR="0017665D" w:rsidRDefault="0017665D" w:rsidP="00E00648">
            <w:pPr>
              <w:tabs>
                <w:tab w:val="left" w:pos="6237"/>
              </w:tabs>
              <w:jc w:val="both"/>
              <w:rPr>
                <w:rFonts w:eastAsia="Times New Roman" w:cs="Calibri"/>
                <w:color w:val="242424"/>
                <w:lang w:eastAsia="nl-BE"/>
              </w:rPr>
            </w:pPr>
          </w:p>
          <w:p w14:paraId="465BD97D" w14:textId="0C49EE09" w:rsidR="0017665D" w:rsidRDefault="0017665D" w:rsidP="00E00648">
            <w:pPr>
              <w:tabs>
                <w:tab w:val="left" w:pos="6237"/>
              </w:tabs>
              <w:jc w:val="both"/>
              <w:rPr>
                <w:rFonts w:eastAsia="Times New Roman" w:cs="Calibri"/>
                <w:b/>
                <w:bCs/>
                <w:color w:val="242424"/>
                <w:lang w:eastAsia="nl-BE"/>
              </w:rPr>
            </w:pPr>
            <w:r>
              <w:rPr>
                <w:rFonts w:eastAsia="Times New Roman" w:cs="Calibri"/>
                <w:b/>
                <w:bCs/>
                <w:color w:val="242424"/>
                <w:lang w:eastAsia="nl-BE"/>
              </w:rPr>
              <w:t>Leerplicht Nederland</w:t>
            </w:r>
            <w:r w:rsidR="006444E1">
              <w:rPr>
                <w:rFonts w:eastAsia="Times New Roman" w:cs="Calibri"/>
                <w:b/>
                <w:bCs/>
                <w:color w:val="242424"/>
                <w:lang w:eastAsia="nl-BE"/>
              </w:rPr>
              <w:t xml:space="preserve"> voor schooljaar 2026-2027</w:t>
            </w:r>
          </w:p>
          <w:p w14:paraId="53B65513" w14:textId="77777777" w:rsidR="006444E1" w:rsidRPr="0023585D" w:rsidRDefault="006444E1" w:rsidP="00E00648">
            <w:pPr>
              <w:tabs>
                <w:tab w:val="left" w:pos="6237"/>
              </w:tabs>
              <w:jc w:val="both"/>
              <w:rPr>
                <w:rFonts w:eastAsia="Times New Roman" w:cs="Calibri"/>
                <w:b/>
                <w:bCs/>
                <w:color w:val="242424"/>
                <w:lang w:eastAsia="nl-BE"/>
              </w:rPr>
            </w:pPr>
          </w:p>
          <w:p w14:paraId="201DAA99" w14:textId="77777777" w:rsidR="00185E71" w:rsidRDefault="003A050E" w:rsidP="006444E1">
            <w:pPr>
              <w:shd w:val="clear" w:color="auto" w:fill="FFFFFF"/>
              <w:rPr>
                <w:rFonts w:eastAsia="Times New Roman" w:cs="Arial"/>
                <w:color w:val="000000"/>
                <w:lang w:eastAsia="nl-BE"/>
              </w:rPr>
            </w:pPr>
            <w:r>
              <w:rPr>
                <w:rFonts w:eastAsia="Times New Roman" w:cs="Arial"/>
                <w:color w:val="000000"/>
                <w:lang w:eastAsia="nl-BE"/>
              </w:rPr>
              <w:t xml:space="preserve">Woont </w:t>
            </w:r>
            <w:r w:rsidR="00C81B17">
              <w:rPr>
                <w:rFonts w:eastAsia="Times New Roman" w:cs="Arial"/>
                <w:color w:val="000000"/>
                <w:lang w:eastAsia="nl-BE"/>
              </w:rPr>
              <w:t>jouw kind in Nederland en gaat die in België naar school?</w:t>
            </w:r>
          </w:p>
          <w:p w14:paraId="6807D885" w14:textId="6AAE50C3" w:rsidR="006444E1" w:rsidRDefault="00185E71" w:rsidP="006444E1">
            <w:pPr>
              <w:shd w:val="clear" w:color="auto" w:fill="FFFFFF"/>
              <w:rPr>
                <w:rFonts w:eastAsia="Times New Roman" w:cs="Arial"/>
                <w:color w:val="000000"/>
                <w:lang w:eastAsia="nl-BE"/>
              </w:rPr>
            </w:pPr>
            <w:r>
              <w:rPr>
                <w:rFonts w:eastAsia="Times New Roman" w:cs="Arial"/>
                <w:color w:val="000000"/>
                <w:lang w:eastAsia="nl-BE"/>
              </w:rPr>
              <w:t>Is</w:t>
            </w:r>
            <w:r w:rsidR="00C81B17">
              <w:rPr>
                <w:rFonts w:eastAsia="Times New Roman" w:cs="Arial"/>
                <w:color w:val="000000"/>
                <w:lang w:eastAsia="nl-BE"/>
              </w:rPr>
              <w:t xml:space="preserve"> </w:t>
            </w:r>
            <w:r w:rsidR="003A2CD5">
              <w:rPr>
                <w:rFonts w:eastAsia="Times New Roman" w:cs="Arial"/>
                <w:color w:val="000000"/>
                <w:lang w:eastAsia="nl-BE"/>
              </w:rPr>
              <w:t xml:space="preserve">jouw </w:t>
            </w:r>
            <w:r w:rsidR="00C81B17">
              <w:rPr>
                <w:rFonts w:eastAsia="Times New Roman" w:cs="Arial"/>
                <w:color w:val="000000"/>
                <w:lang w:eastAsia="nl-BE"/>
              </w:rPr>
              <w:t>kind in de loop van</w:t>
            </w:r>
            <w:r w:rsidR="003A050E">
              <w:rPr>
                <w:rFonts w:eastAsia="Times New Roman" w:cs="Arial"/>
                <w:color w:val="000000"/>
                <w:lang w:eastAsia="nl-BE"/>
              </w:rPr>
              <w:t xml:space="preserve"> schooljaar 2026-2027 </w:t>
            </w:r>
            <w:r w:rsidR="006444E1" w:rsidRPr="00CF3A83">
              <w:rPr>
                <w:rFonts w:eastAsia="Times New Roman" w:cs="Arial"/>
                <w:color w:val="000000"/>
                <w:lang w:eastAsia="nl-BE"/>
              </w:rPr>
              <w:t>5 jaar of ouder?</w:t>
            </w:r>
          </w:p>
          <w:p w14:paraId="76613B8C" w14:textId="09CB2181" w:rsidR="00185E71" w:rsidRDefault="00185E71" w:rsidP="006444E1">
            <w:pPr>
              <w:shd w:val="clear" w:color="auto" w:fill="FFFFFF"/>
              <w:rPr>
                <w:rFonts w:eastAsia="Times New Roman" w:cs="Arial"/>
                <w:color w:val="000000"/>
                <w:lang w:eastAsia="nl-BE"/>
              </w:rPr>
            </w:pPr>
            <w:r>
              <w:rPr>
                <w:rFonts w:eastAsia="Times New Roman" w:cs="Arial"/>
                <w:color w:val="000000"/>
                <w:lang w:eastAsia="nl-BE"/>
              </w:rPr>
              <w:t>Dan is dit bericht belangrijk voor j</w:t>
            </w:r>
            <w:r w:rsidR="003A2CD5">
              <w:rPr>
                <w:rFonts w:eastAsia="Times New Roman" w:cs="Arial"/>
                <w:color w:val="000000"/>
                <w:lang w:eastAsia="nl-BE"/>
              </w:rPr>
              <w:t>ou!</w:t>
            </w:r>
          </w:p>
          <w:p w14:paraId="100A5716" w14:textId="77777777" w:rsidR="006444E1" w:rsidRPr="00CF3A83" w:rsidRDefault="006444E1" w:rsidP="006444E1">
            <w:pPr>
              <w:shd w:val="clear" w:color="auto" w:fill="FFFFFF"/>
              <w:rPr>
                <w:rFonts w:cs="Arial"/>
                <w:color w:val="313131"/>
              </w:rPr>
            </w:pPr>
          </w:p>
          <w:p w14:paraId="77BBA8A0" w14:textId="77777777" w:rsidR="006444E1" w:rsidRDefault="006444E1" w:rsidP="006444E1">
            <w:pPr>
              <w:pStyle w:val="Lijstalinea"/>
              <w:numPr>
                <w:ilvl w:val="0"/>
                <w:numId w:val="20"/>
              </w:numPr>
              <w:rPr>
                <w:rFonts w:eastAsia="Times New Roman" w:cs="Arial"/>
                <w:color w:val="000000"/>
                <w:lang w:eastAsia="nl-BE"/>
              </w:rPr>
            </w:pPr>
            <w:r w:rsidRPr="000823DE">
              <w:rPr>
                <w:rFonts w:eastAsia="Times New Roman" w:cs="Arial"/>
                <w:color w:val="000000"/>
                <w:lang w:eastAsia="nl-BE"/>
              </w:rPr>
              <w:t>Woon</w:t>
            </w:r>
            <w:r>
              <w:rPr>
                <w:rFonts w:eastAsia="Times New Roman" w:cs="Arial"/>
                <w:color w:val="000000"/>
                <w:lang w:eastAsia="nl-BE"/>
              </w:rPr>
              <w:t xml:space="preserve"> jij</w:t>
            </w:r>
            <w:r w:rsidRPr="000823DE">
              <w:rPr>
                <w:rFonts w:eastAsia="Times New Roman" w:cs="Arial"/>
                <w:color w:val="000000"/>
                <w:lang w:eastAsia="nl-BE"/>
              </w:rPr>
              <w:t xml:space="preserve"> in </w:t>
            </w:r>
            <w:r w:rsidRPr="00B24638">
              <w:rPr>
                <w:rFonts w:eastAsia="Times New Roman" w:cs="Arial"/>
                <w:b/>
                <w:color w:val="000000"/>
                <w:lang w:eastAsia="nl-BE"/>
              </w:rPr>
              <w:t>Baarle-Nassau, Alphen, Chaam of Ulicoten</w:t>
            </w:r>
            <w:r w:rsidRPr="000823DE">
              <w:rPr>
                <w:rFonts w:eastAsia="Times New Roman" w:cs="Arial"/>
                <w:color w:val="000000"/>
                <w:lang w:eastAsia="nl-BE"/>
              </w:rPr>
              <w:t xml:space="preserve">? Wij bezorgen begin september het schoolattest van </w:t>
            </w:r>
            <w:r>
              <w:rPr>
                <w:rFonts w:eastAsia="Times New Roman" w:cs="Arial"/>
                <w:color w:val="000000"/>
                <w:lang w:eastAsia="nl-BE"/>
              </w:rPr>
              <w:t>jouw</w:t>
            </w:r>
            <w:r w:rsidRPr="000823DE">
              <w:rPr>
                <w:rFonts w:eastAsia="Times New Roman" w:cs="Arial"/>
                <w:color w:val="000000"/>
                <w:lang w:eastAsia="nl-BE"/>
              </w:rPr>
              <w:t xml:space="preserve"> kind aan de leerplichtambtenaar</w:t>
            </w:r>
            <w:r>
              <w:rPr>
                <w:rFonts w:eastAsia="Times New Roman" w:cs="Arial"/>
                <w:color w:val="000000"/>
                <w:lang w:eastAsia="nl-BE"/>
              </w:rPr>
              <w:t>.</w:t>
            </w:r>
            <w:r w:rsidRPr="000823DE">
              <w:rPr>
                <w:rFonts w:eastAsia="Times New Roman" w:cs="Arial"/>
                <w:color w:val="000000"/>
                <w:lang w:eastAsia="nl-BE"/>
              </w:rPr>
              <w:t xml:space="preserve"> </w:t>
            </w:r>
            <w:r>
              <w:rPr>
                <w:rFonts w:eastAsia="Times New Roman" w:cs="Arial"/>
                <w:color w:val="000000"/>
                <w:lang w:eastAsia="nl-BE"/>
              </w:rPr>
              <w:t>Jij bezorg d</w:t>
            </w:r>
            <w:r w:rsidRPr="000823DE">
              <w:rPr>
                <w:rFonts w:eastAsia="Times New Roman" w:cs="Arial"/>
                <w:color w:val="000000"/>
                <w:lang w:eastAsia="nl-BE"/>
              </w:rPr>
              <w:t xml:space="preserve">e </w:t>
            </w:r>
            <w:r w:rsidRPr="000823DE">
              <w:rPr>
                <w:rFonts w:eastAsia="Times New Roman" w:cs="Arial"/>
                <w:b/>
                <w:bCs/>
                <w:color w:val="000000"/>
                <w:lang w:eastAsia="nl-BE"/>
              </w:rPr>
              <w:t>ouder</w:t>
            </w:r>
            <w:r>
              <w:rPr>
                <w:rFonts w:eastAsia="Times New Roman" w:cs="Arial"/>
                <w:b/>
                <w:bCs/>
                <w:color w:val="000000"/>
                <w:lang w:eastAsia="nl-BE"/>
              </w:rPr>
              <w:t>-</w:t>
            </w:r>
            <w:r w:rsidRPr="000823DE">
              <w:rPr>
                <w:rFonts w:eastAsia="Times New Roman" w:cs="Arial"/>
                <w:b/>
                <w:bCs/>
                <w:color w:val="000000"/>
                <w:lang w:eastAsia="nl-BE"/>
              </w:rPr>
              <w:t>verklaring</w:t>
            </w:r>
            <w:r>
              <w:rPr>
                <w:rFonts w:eastAsia="Times New Roman" w:cs="Arial"/>
                <w:b/>
                <w:bCs/>
                <w:color w:val="000000"/>
                <w:lang w:eastAsia="nl-BE"/>
              </w:rPr>
              <w:t xml:space="preserve"> </w:t>
            </w:r>
            <w:r w:rsidRPr="005735CA">
              <w:rPr>
                <w:rFonts w:eastAsia="Times New Roman" w:cs="Arial"/>
                <w:color w:val="000000"/>
                <w:lang w:eastAsia="nl-BE"/>
              </w:rPr>
              <w:t>(die je per post ontvangt)</w:t>
            </w:r>
            <w:r w:rsidRPr="000823DE">
              <w:rPr>
                <w:rFonts w:eastAsia="Times New Roman" w:cs="Arial"/>
                <w:color w:val="000000"/>
                <w:lang w:eastAsia="nl-BE"/>
              </w:rPr>
              <w:t xml:space="preserve"> aan de leerplichtambtenaar van RBL West-</w:t>
            </w:r>
            <w:proofErr w:type="spellStart"/>
            <w:r w:rsidRPr="000823DE">
              <w:rPr>
                <w:rFonts w:eastAsia="Times New Roman" w:cs="Arial"/>
                <w:color w:val="000000"/>
                <w:lang w:eastAsia="nl-BE"/>
              </w:rPr>
              <w:t>Babant</w:t>
            </w:r>
            <w:proofErr w:type="spellEnd"/>
            <w:r w:rsidRPr="000823DE">
              <w:rPr>
                <w:rFonts w:eastAsia="Times New Roman" w:cs="Arial"/>
                <w:color w:val="000000"/>
                <w:lang w:eastAsia="nl-BE"/>
              </w:rPr>
              <w:t xml:space="preserve">. De school moet op dat formulier niets invullen. </w:t>
            </w:r>
          </w:p>
          <w:p w14:paraId="754106D2" w14:textId="77777777" w:rsidR="006444E1" w:rsidRDefault="006444E1" w:rsidP="006444E1">
            <w:pPr>
              <w:pStyle w:val="Lijstalinea"/>
              <w:numPr>
                <w:ilvl w:val="0"/>
                <w:numId w:val="20"/>
              </w:numPr>
              <w:rPr>
                <w:rFonts w:eastAsia="Times New Roman" w:cs="Arial"/>
                <w:color w:val="000000"/>
                <w:lang w:eastAsia="nl-BE"/>
              </w:rPr>
            </w:pPr>
            <w:r>
              <w:rPr>
                <w:rFonts w:eastAsia="Times New Roman" w:cs="Arial"/>
                <w:color w:val="000000"/>
                <w:lang w:eastAsia="nl-BE"/>
              </w:rPr>
              <w:t>Woon je in</w:t>
            </w:r>
            <w:r w:rsidRPr="00375D33">
              <w:rPr>
                <w:rFonts w:eastAsia="Times New Roman" w:cs="Arial"/>
                <w:color w:val="000000"/>
                <w:lang w:eastAsia="nl-BE"/>
              </w:rPr>
              <w:t xml:space="preserve"> </w:t>
            </w:r>
            <w:r w:rsidRPr="00B24638">
              <w:rPr>
                <w:rFonts w:eastAsia="Times New Roman" w:cs="Arial"/>
                <w:b/>
                <w:color w:val="000000"/>
                <w:lang w:eastAsia="nl-BE"/>
              </w:rPr>
              <w:t>Tilburg, Riel, Gilze-Rijen en Goirle</w:t>
            </w:r>
            <w:r>
              <w:rPr>
                <w:rFonts w:eastAsia="Times New Roman" w:cs="Arial"/>
                <w:b/>
                <w:color w:val="000000"/>
                <w:lang w:eastAsia="nl-BE"/>
              </w:rPr>
              <w:t>?</w:t>
            </w:r>
            <w:r w:rsidRPr="00375D33">
              <w:rPr>
                <w:rFonts w:eastAsia="Times New Roman" w:cs="Arial"/>
                <w:color w:val="000000"/>
                <w:lang w:eastAsia="nl-BE"/>
              </w:rPr>
              <w:t xml:space="preserve"> </w:t>
            </w:r>
            <w:r>
              <w:rPr>
                <w:rFonts w:eastAsia="Times New Roman" w:cs="Arial"/>
                <w:color w:val="000000"/>
                <w:lang w:eastAsia="nl-BE"/>
              </w:rPr>
              <w:t xml:space="preserve">Wij </w:t>
            </w:r>
            <w:r w:rsidRPr="00375D33">
              <w:rPr>
                <w:rFonts w:eastAsia="Times New Roman" w:cs="Arial"/>
                <w:color w:val="000000"/>
                <w:lang w:eastAsia="nl-BE"/>
              </w:rPr>
              <w:t xml:space="preserve">bezorgen begin september </w:t>
            </w:r>
            <w:r>
              <w:rPr>
                <w:rFonts w:eastAsia="Times New Roman" w:cs="Arial"/>
                <w:color w:val="000000"/>
                <w:lang w:eastAsia="nl-BE"/>
              </w:rPr>
              <w:t>het schoolattest aan de leerplichtambtenaar</w:t>
            </w:r>
            <w:r w:rsidRPr="00375D33">
              <w:rPr>
                <w:rFonts w:eastAsia="Times New Roman" w:cs="Arial"/>
                <w:color w:val="000000"/>
                <w:lang w:eastAsia="nl-BE"/>
              </w:rPr>
              <w:t xml:space="preserve">. </w:t>
            </w:r>
            <w:r>
              <w:rPr>
                <w:rFonts w:eastAsia="Times New Roman" w:cs="Arial"/>
                <w:color w:val="000000"/>
                <w:lang w:eastAsia="nl-BE"/>
              </w:rPr>
              <w:t xml:space="preserve">De school bezorgt aan de ouders een blanco ouderverklaring. </w:t>
            </w:r>
            <w:r w:rsidRPr="00375D33">
              <w:rPr>
                <w:rFonts w:eastAsia="Times New Roman" w:cs="Arial"/>
                <w:color w:val="000000"/>
                <w:lang w:eastAsia="nl-BE"/>
              </w:rPr>
              <w:t xml:space="preserve">De ouder </w:t>
            </w:r>
            <w:r>
              <w:rPr>
                <w:rFonts w:eastAsia="Times New Roman" w:cs="Arial"/>
                <w:color w:val="000000"/>
                <w:lang w:eastAsia="nl-BE"/>
              </w:rPr>
              <w:t>brengt hiermee</w:t>
            </w:r>
            <w:r w:rsidRPr="00375D33">
              <w:rPr>
                <w:rFonts w:eastAsia="Times New Roman" w:cs="Arial"/>
                <w:color w:val="000000"/>
                <w:lang w:eastAsia="nl-BE"/>
              </w:rPr>
              <w:t xml:space="preserve"> de vrijstellingsaanvraag bij die gemeenten</w:t>
            </w:r>
            <w:r>
              <w:rPr>
                <w:rFonts w:eastAsia="Times New Roman" w:cs="Arial"/>
                <w:color w:val="000000"/>
                <w:lang w:eastAsia="nl-BE"/>
              </w:rPr>
              <w:t xml:space="preserve"> in orde.</w:t>
            </w:r>
          </w:p>
          <w:p w14:paraId="4CB3624E" w14:textId="3C5F5819" w:rsidR="0017665D" w:rsidRDefault="006444E1" w:rsidP="006444E1">
            <w:pPr>
              <w:tabs>
                <w:tab w:val="left" w:pos="6237"/>
              </w:tabs>
              <w:jc w:val="both"/>
              <w:rPr>
                <w:rFonts w:eastAsia="Times New Roman" w:cs="Calibri"/>
                <w:color w:val="242424"/>
                <w:lang w:eastAsia="nl-BE"/>
              </w:rPr>
            </w:pPr>
            <w:r>
              <w:rPr>
                <w:rFonts w:eastAsia="Times New Roman" w:cs="Arial"/>
                <w:color w:val="000000"/>
                <w:lang w:eastAsia="nl-BE"/>
              </w:rPr>
              <w:t xml:space="preserve">Woon je in een </w:t>
            </w:r>
            <w:r w:rsidRPr="00660373">
              <w:rPr>
                <w:rFonts w:eastAsia="Times New Roman" w:cs="Arial"/>
                <w:b/>
                <w:color w:val="000000"/>
                <w:lang w:eastAsia="nl-BE"/>
              </w:rPr>
              <w:t xml:space="preserve">andere Nederlandse gemeenten: </w:t>
            </w:r>
            <w:r w:rsidRPr="000449EB">
              <w:rPr>
                <w:rFonts w:eastAsia="Times New Roman" w:cs="Arial"/>
                <w:bCs/>
                <w:color w:val="000000"/>
                <w:lang w:eastAsia="nl-BE"/>
              </w:rPr>
              <w:t xml:space="preserve">Wij bezorgen het schoolattest aan jou. </w:t>
            </w:r>
            <w:r>
              <w:rPr>
                <w:rFonts w:eastAsia="Times New Roman" w:cs="Arial"/>
                <w:bCs/>
                <w:color w:val="000000"/>
                <w:lang w:eastAsia="nl-BE"/>
              </w:rPr>
              <w:t>Jij brengt de vrijstellingsaanvraag bij de leerplichtambtenaar van jouw regio in orde.</w:t>
            </w:r>
          </w:p>
          <w:p w14:paraId="17F49FD6" w14:textId="77777777" w:rsidR="0017665D" w:rsidRPr="00875FA6" w:rsidRDefault="0017665D" w:rsidP="003A2CD5">
            <w:pPr>
              <w:tabs>
                <w:tab w:val="left" w:pos="6237"/>
              </w:tabs>
              <w:jc w:val="both"/>
              <w:rPr>
                <w:rFonts w:eastAsia="Times New Roman" w:cs="Calibri"/>
                <w:color w:val="242424"/>
                <w:lang w:eastAsia="nl-BE"/>
              </w:rPr>
            </w:pPr>
          </w:p>
        </w:tc>
      </w:tr>
    </w:tbl>
    <w:p w14:paraId="39795EA2" w14:textId="77777777" w:rsidR="0017665D" w:rsidRDefault="0017665D" w:rsidP="0075005B">
      <w:pPr>
        <w:spacing w:after="0" w:line="240" w:lineRule="auto"/>
      </w:pPr>
    </w:p>
    <w:tbl>
      <w:tblPr>
        <w:tblStyle w:val="Tabelraster"/>
        <w:tblW w:w="10060" w:type="dxa"/>
        <w:tblLook w:val="04A0" w:firstRow="1" w:lastRow="0" w:firstColumn="1" w:lastColumn="0" w:noHBand="0" w:noVBand="1"/>
      </w:tblPr>
      <w:tblGrid>
        <w:gridCol w:w="1696"/>
        <w:gridCol w:w="1418"/>
        <w:gridCol w:w="6946"/>
      </w:tblGrid>
      <w:tr w:rsidR="008F32C4" w14:paraId="57E4D116" w14:textId="77777777" w:rsidTr="34428DAA">
        <w:tc>
          <w:tcPr>
            <w:tcW w:w="10060" w:type="dxa"/>
            <w:gridSpan w:val="3"/>
            <w:shd w:val="clear" w:color="auto" w:fill="80C41C"/>
          </w:tcPr>
          <w:p w14:paraId="24058BD0" w14:textId="332E8737" w:rsidR="00EC6954" w:rsidRDefault="00EC6954" w:rsidP="000D0CA4">
            <w:pPr>
              <w:tabs>
                <w:tab w:val="left" w:pos="6237"/>
              </w:tabs>
              <w:jc w:val="center"/>
              <w:rPr>
                <w:rFonts w:eastAsia="Calibri" w:cs="Arial"/>
                <w:b/>
                <w:bCs/>
                <w:sz w:val="28"/>
                <w:szCs w:val="28"/>
              </w:rPr>
            </w:pPr>
          </w:p>
          <w:p w14:paraId="746B6A95" w14:textId="7F7E1C03" w:rsidR="00E5349B" w:rsidRPr="000D0CA4" w:rsidRDefault="008F32C4" w:rsidP="000D0CA4">
            <w:pPr>
              <w:tabs>
                <w:tab w:val="left" w:pos="6237"/>
              </w:tabs>
              <w:jc w:val="center"/>
              <w:rPr>
                <w:rFonts w:eastAsia="Calibri" w:cs="Arial"/>
                <w:b/>
                <w:bCs/>
                <w:sz w:val="28"/>
                <w:szCs w:val="28"/>
              </w:rPr>
            </w:pPr>
            <w:r w:rsidRPr="000D0CA4">
              <w:rPr>
                <w:rFonts w:eastAsia="Calibri" w:cs="Arial"/>
                <w:b/>
                <w:bCs/>
                <w:sz w:val="28"/>
                <w:szCs w:val="28"/>
              </w:rPr>
              <w:t>Weekkalender</w:t>
            </w:r>
          </w:p>
        </w:tc>
      </w:tr>
      <w:tr w:rsidR="00A820EC" w14:paraId="056D0185" w14:textId="77777777" w:rsidTr="008A491C">
        <w:tblPrEx>
          <w:tblBorders>
            <w:top w:val="single" w:sz="4" w:space="0" w:color="80C41C"/>
            <w:left w:val="single" w:sz="4" w:space="0" w:color="80C41C"/>
            <w:bottom w:val="single" w:sz="4" w:space="0" w:color="80C41C"/>
            <w:right w:val="single" w:sz="4" w:space="0" w:color="80C41C"/>
            <w:insideH w:val="single" w:sz="4" w:space="0" w:color="80C41C"/>
            <w:insideV w:val="single" w:sz="4" w:space="0" w:color="80C41C"/>
          </w:tblBorders>
        </w:tblPrEx>
        <w:trPr>
          <w:trHeight w:val="70"/>
        </w:trPr>
        <w:tc>
          <w:tcPr>
            <w:tcW w:w="1696" w:type="dxa"/>
            <w:tcBorders>
              <w:top w:val="single" w:sz="4" w:space="0" w:color="80C41C"/>
              <w:left w:val="single" w:sz="4" w:space="0" w:color="80C41C"/>
              <w:bottom w:val="single" w:sz="4" w:space="0" w:color="80C41C"/>
              <w:right w:val="single" w:sz="4" w:space="0" w:color="80C41C"/>
            </w:tcBorders>
          </w:tcPr>
          <w:p w14:paraId="2CAC7C0E" w14:textId="77777777" w:rsidR="0CB9516E" w:rsidRPr="00EB384A" w:rsidRDefault="0CB9516E" w:rsidP="34428DAA">
            <w:pPr>
              <w:jc w:val="center"/>
              <w:rPr>
                <w:rFonts w:cs="Arial"/>
              </w:rPr>
            </w:pPr>
          </w:p>
          <w:p w14:paraId="5FA42F16" w14:textId="77777777" w:rsidR="00223550" w:rsidRPr="00EB384A" w:rsidRDefault="00223550" w:rsidP="34428DAA">
            <w:pPr>
              <w:jc w:val="center"/>
              <w:rPr>
                <w:rFonts w:cs="Arial"/>
              </w:rPr>
            </w:pPr>
            <w:r w:rsidRPr="00EB384A">
              <w:rPr>
                <w:rFonts w:cs="Arial"/>
              </w:rPr>
              <w:t>Maandag</w:t>
            </w:r>
          </w:p>
          <w:p w14:paraId="3C014870" w14:textId="33BDE0EE" w:rsidR="00223550" w:rsidRDefault="00223550" w:rsidP="34428DAA">
            <w:pPr>
              <w:jc w:val="center"/>
              <w:rPr>
                <w:rFonts w:cs="Arial"/>
              </w:rPr>
            </w:pPr>
            <w:r w:rsidRPr="00EB384A">
              <w:rPr>
                <w:rFonts w:cs="Arial"/>
              </w:rPr>
              <w:t xml:space="preserve"> </w:t>
            </w:r>
            <w:r w:rsidR="00070A32">
              <w:rPr>
                <w:rFonts w:cs="Arial"/>
              </w:rPr>
              <w:t>22</w:t>
            </w:r>
            <w:r w:rsidRPr="00EB384A">
              <w:rPr>
                <w:rFonts w:cs="Arial"/>
              </w:rPr>
              <w:t>/</w:t>
            </w:r>
            <w:r w:rsidR="00070A32">
              <w:rPr>
                <w:rFonts w:cs="Arial"/>
              </w:rPr>
              <w:t>6</w:t>
            </w:r>
          </w:p>
          <w:p w14:paraId="4659BEFC" w14:textId="3C7CC044" w:rsidR="00196B60" w:rsidRPr="00EB384A" w:rsidRDefault="00196B60" w:rsidP="34428DAA">
            <w:pPr>
              <w:jc w:val="center"/>
              <w:rPr>
                <w:rFonts w:cs="Arial"/>
              </w:rPr>
            </w:pPr>
            <w:r>
              <w:rPr>
                <w:rFonts w:cs="Arial"/>
              </w:rPr>
              <w:t>3B+4A</w:t>
            </w:r>
          </w:p>
          <w:p w14:paraId="7BDDA37A" w14:textId="77777777" w:rsidR="003B2CCD" w:rsidRDefault="003B2CCD" w:rsidP="00CD7D27">
            <w:pPr>
              <w:jc w:val="center"/>
              <w:rPr>
                <w:rFonts w:cs="Arial"/>
                <w:b/>
                <w:bCs/>
              </w:rPr>
            </w:pPr>
          </w:p>
          <w:p w14:paraId="6953D453" w14:textId="6DE970D1" w:rsidR="006F4E88" w:rsidRDefault="006F4E88" w:rsidP="00CD7D27">
            <w:pPr>
              <w:jc w:val="center"/>
              <w:rPr>
                <w:rFonts w:cs="Arial"/>
                <w:b/>
                <w:bCs/>
              </w:rPr>
            </w:pPr>
            <w:r>
              <w:rPr>
                <w:rFonts w:cs="Arial"/>
                <w:b/>
                <w:bCs/>
              </w:rPr>
              <w:t>1A+1B</w:t>
            </w:r>
          </w:p>
          <w:p w14:paraId="1AD5E95F" w14:textId="77777777" w:rsidR="0083634B" w:rsidRDefault="0083634B" w:rsidP="00CD7D27">
            <w:pPr>
              <w:jc w:val="center"/>
              <w:rPr>
                <w:rFonts w:cs="Arial"/>
                <w:b/>
                <w:bCs/>
              </w:rPr>
            </w:pPr>
          </w:p>
          <w:p w14:paraId="4AA4F19D" w14:textId="77777777" w:rsidR="0083634B" w:rsidRDefault="0083634B" w:rsidP="00CD7D27">
            <w:pPr>
              <w:jc w:val="center"/>
              <w:rPr>
                <w:rFonts w:cs="Arial"/>
                <w:b/>
                <w:bCs/>
              </w:rPr>
            </w:pPr>
          </w:p>
          <w:p w14:paraId="104CA272" w14:textId="2CC21B8A" w:rsidR="0083634B" w:rsidRDefault="0083634B" w:rsidP="00CD7D27">
            <w:pPr>
              <w:jc w:val="center"/>
              <w:rPr>
                <w:rFonts w:cs="Arial"/>
                <w:b/>
                <w:bCs/>
              </w:rPr>
            </w:pPr>
          </w:p>
          <w:p w14:paraId="1CD7E920" w14:textId="5406FA37" w:rsidR="0083634B" w:rsidRDefault="0083634B" w:rsidP="00CD7D27">
            <w:pPr>
              <w:jc w:val="center"/>
              <w:rPr>
                <w:rFonts w:cs="Arial"/>
                <w:b/>
                <w:bCs/>
              </w:rPr>
            </w:pPr>
            <w:r>
              <w:rPr>
                <w:rFonts w:cs="Arial"/>
                <w:b/>
                <w:bCs/>
              </w:rPr>
              <w:t>6A+6B</w:t>
            </w:r>
          </w:p>
          <w:p w14:paraId="6834DDD7" w14:textId="0BC41432" w:rsidR="00CD7D27" w:rsidRDefault="00CD7D27" w:rsidP="00CD7D27">
            <w:pPr>
              <w:jc w:val="center"/>
              <w:rPr>
                <w:rFonts w:cs="Arial"/>
                <w:b/>
                <w:bCs/>
              </w:rPr>
            </w:pPr>
          </w:p>
          <w:p w14:paraId="035AA110" w14:textId="4295324A" w:rsidR="004E666C" w:rsidRPr="00EB384A" w:rsidRDefault="004E666C" w:rsidP="00CD7D27">
            <w:pPr>
              <w:jc w:val="center"/>
              <w:rPr>
                <w:rFonts w:cs="Arial"/>
                <w:b/>
                <w:bCs/>
              </w:rPr>
            </w:pPr>
          </w:p>
        </w:tc>
        <w:tc>
          <w:tcPr>
            <w:tcW w:w="1418" w:type="dxa"/>
            <w:tcBorders>
              <w:top w:val="single" w:sz="4" w:space="0" w:color="80C41C"/>
              <w:left w:val="single" w:sz="4" w:space="0" w:color="80C41C"/>
              <w:bottom w:val="single" w:sz="4" w:space="0" w:color="80C41C"/>
              <w:right w:val="single" w:sz="4" w:space="0" w:color="80C41C"/>
            </w:tcBorders>
          </w:tcPr>
          <w:p w14:paraId="4369B78C" w14:textId="6F9ECEA1" w:rsidR="34428DAA" w:rsidRPr="00EB384A" w:rsidRDefault="00852323" w:rsidP="34428DAA">
            <w:pPr>
              <w:jc w:val="both"/>
              <w:rPr>
                <w:b/>
                <w:bCs/>
              </w:rPr>
            </w:pPr>
            <w:r>
              <w:rPr>
                <w:noProof/>
              </w:rPr>
              <w:drawing>
                <wp:anchor distT="0" distB="0" distL="114300" distR="114300" simplePos="0" relativeHeight="251670539" behindDoc="0" locked="0" layoutInCell="1" allowOverlap="1" wp14:anchorId="7A4C5BC4" wp14:editId="0766FE61">
                  <wp:simplePos x="0" y="0"/>
                  <wp:positionH relativeFrom="column">
                    <wp:posOffset>28575</wp:posOffset>
                  </wp:positionH>
                  <wp:positionV relativeFrom="paragraph">
                    <wp:posOffset>840740</wp:posOffset>
                  </wp:positionV>
                  <wp:extent cx="720000" cy="720000"/>
                  <wp:effectExtent l="0" t="0" r="4445" b="4445"/>
                  <wp:wrapNone/>
                  <wp:docPr id="316938481" name="Afbeelding 2" descr="d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r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6443" behindDoc="0" locked="0" layoutInCell="1" allowOverlap="1" wp14:anchorId="6EEC8BC9" wp14:editId="28D40050">
                  <wp:simplePos x="0" y="0"/>
                  <wp:positionH relativeFrom="column">
                    <wp:posOffset>-16510</wp:posOffset>
                  </wp:positionH>
                  <wp:positionV relativeFrom="paragraph">
                    <wp:posOffset>71755</wp:posOffset>
                  </wp:positionV>
                  <wp:extent cx="792000" cy="660457"/>
                  <wp:effectExtent l="0" t="0" r="8255" b="6350"/>
                  <wp:wrapNone/>
                  <wp:docPr id="1538838019" name="Afbeelding 3" descr="Afbeelding met Graphics, grafische vormgeving,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42682" name="Afbeelding 3" descr="Afbeelding met Graphics, grafische vormgeving, Lettertype, logo&#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2000" cy="660457"/>
                          </a:xfrm>
                          <a:prstGeom prst="rect">
                            <a:avLst/>
                          </a:prstGeom>
                        </pic:spPr>
                      </pic:pic>
                    </a:graphicData>
                  </a:graphic>
                  <wp14:sizeRelH relativeFrom="page">
                    <wp14:pctWidth>0</wp14:pctWidth>
                  </wp14:sizeRelH>
                  <wp14:sizeRelV relativeFrom="page">
                    <wp14:pctHeight>0</wp14:pctHeight>
                  </wp14:sizeRelV>
                </wp:anchor>
              </w:drawing>
            </w:r>
          </w:p>
        </w:tc>
        <w:tc>
          <w:tcPr>
            <w:tcW w:w="6946" w:type="dxa"/>
            <w:tcBorders>
              <w:top w:val="single" w:sz="4" w:space="0" w:color="80C41C"/>
              <w:left w:val="single" w:sz="4" w:space="0" w:color="80C41C"/>
              <w:bottom w:val="single" w:sz="4" w:space="0" w:color="80C41C"/>
              <w:right w:val="single" w:sz="4" w:space="0" w:color="80C41C"/>
            </w:tcBorders>
          </w:tcPr>
          <w:p w14:paraId="3BC651E1" w14:textId="50A09577" w:rsidR="0CB9516E" w:rsidRPr="00EB384A" w:rsidRDefault="0CB9516E" w:rsidP="34428DAA">
            <w:pPr>
              <w:jc w:val="both"/>
              <w:rPr>
                <w:b/>
                <w:bCs/>
              </w:rPr>
            </w:pPr>
          </w:p>
          <w:p w14:paraId="4272F353" w14:textId="5A9956D4" w:rsidR="004E666C" w:rsidRPr="00196B60" w:rsidRDefault="00943AAC" w:rsidP="00B52E04">
            <w:pPr>
              <w:jc w:val="both"/>
              <w:rPr>
                <w:b/>
                <w:bCs/>
                <w:lang w:val="nl-NL"/>
              </w:rPr>
            </w:pPr>
            <w:r w:rsidRPr="00196B60">
              <w:rPr>
                <w:b/>
                <w:bCs/>
                <w:lang w:val="nl-NL"/>
              </w:rPr>
              <w:t xml:space="preserve">Mad </w:t>
            </w:r>
            <w:proofErr w:type="spellStart"/>
            <w:r w:rsidRPr="00196B60">
              <w:rPr>
                <w:b/>
                <w:bCs/>
                <w:lang w:val="nl-NL"/>
              </w:rPr>
              <w:t>Science</w:t>
            </w:r>
            <w:proofErr w:type="spellEnd"/>
          </w:p>
          <w:p w14:paraId="381504D8" w14:textId="6C346454" w:rsidR="00196B60" w:rsidRDefault="00196B60" w:rsidP="00B52E04">
            <w:pPr>
              <w:jc w:val="both"/>
              <w:rPr>
                <w:lang w:val="nl-NL"/>
              </w:rPr>
            </w:pPr>
            <w:r>
              <w:rPr>
                <w:lang w:val="nl-NL"/>
              </w:rPr>
              <w:t>Deze organisatie brengt techniek en wetenschap naar de school.</w:t>
            </w:r>
          </w:p>
          <w:p w14:paraId="353F52EE" w14:textId="6145F404" w:rsidR="006F4E88" w:rsidRDefault="006F4E88" w:rsidP="00B52E04">
            <w:pPr>
              <w:jc w:val="both"/>
              <w:rPr>
                <w:lang w:val="nl-NL"/>
              </w:rPr>
            </w:pPr>
          </w:p>
          <w:p w14:paraId="5ADE7B62" w14:textId="1AAA3028" w:rsidR="006F4E88" w:rsidRPr="00AF6CC6" w:rsidRDefault="006F4E88" w:rsidP="00B52E04">
            <w:pPr>
              <w:jc w:val="both"/>
              <w:rPr>
                <w:b/>
                <w:bCs/>
                <w:lang w:val="nl-NL"/>
              </w:rPr>
            </w:pPr>
            <w:r w:rsidRPr="00AF6CC6">
              <w:rPr>
                <w:b/>
                <w:bCs/>
                <w:lang w:val="nl-NL"/>
              </w:rPr>
              <w:t>Dierenambulance op bezoek</w:t>
            </w:r>
          </w:p>
          <w:p w14:paraId="68E29B5B" w14:textId="2EEC0EDE" w:rsidR="00AF6CC6" w:rsidRPr="00AF6CC6" w:rsidRDefault="00AF6CC6" w:rsidP="00AF6CC6">
            <w:pPr>
              <w:jc w:val="both"/>
              <w:rPr>
                <w:lang w:val="nl-NL"/>
              </w:rPr>
            </w:pPr>
            <w:r w:rsidRPr="00AF6CC6">
              <w:rPr>
                <w:lang w:val="nl-NL"/>
              </w:rPr>
              <w:t xml:space="preserve">Vrijwilligers van </w:t>
            </w:r>
            <w:proofErr w:type="spellStart"/>
            <w:r w:rsidRPr="00AF6CC6">
              <w:rPr>
                <w:lang w:val="nl-NL"/>
              </w:rPr>
              <w:t>Dierenamulance</w:t>
            </w:r>
            <w:proofErr w:type="spellEnd"/>
            <w:r w:rsidRPr="00AF6CC6">
              <w:rPr>
                <w:lang w:val="nl-NL"/>
              </w:rPr>
              <w:t xml:space="preserve"> Tilburg komen uitleg geven over hun werking. </w:t>
            </w:r>
          </w:p>
          <w:p w14:paraId="679ECB1B" w14:textId="77777777" w:rsidR="006F4E88" w:rsidRDefault="006F4E88" w:rsidP="00B52E04">
            <w:pPr>
              <w:jc w:val="both"/>
              <w:rPr>
                <w:lang w:val="nl-NL"/>
              </w:rPr>
            </w:pPr>
          </w:p>
          <w:p w14:paraId="20727710" w14:textId="77777777" w:rsidR="00AF6CC6" w:rsidRPr="0083634B" w:rsidRDefault="00AF6CC6" w:rsidP="00B52E04">
            <w:pPr>
              <w:jc w:val="both"/>
              <w:rPr>
                <w:b/>
                <w:bCs/>
                <w:lang w:val="nl-NL"/>
              </w:rPr>
            </w:pPr>
            <w:r w:rsidRPr="0083634B">
              <w:rPr>
                <w:b/>
                <w:bCs/>
                <w:lang w:val="nl-NL"/>
              </w:rPr>
              <w:t>Op bezoek bij Bakkerij Adams</w:t>
            </w:r>
          </w:p>
          <w:p w14:paraId="6DE4CDCB" w14:textId="475EA22B" w:rsidR="0083634B" w:rsidRPr="0083634B" w:rsidRDefault="0083634B" w:rsidP="0083634B">
            <w:r w:rsidRPr="0083634B">
              <w:t xml:space="preserve">Sinds 22 mei tellen we samen met de leerlingen van het 6de leerjaar af naar het einde van hun </w:t>
            </w:r>
            <w:proofErr w:type="gramStart"/>
            <w:r w:rsidRPr="0083634B">
              <w:t>lagere schooltijd</w:t>
            </w:r>
            <w:proofErr w:type="gramEnd"/>
            <w:r w:rsidRPr="0083634B">
              <w:t xml:space="preserve">. Dat doen we aan de hand van het </w:t>
            </w:r>
            <w:r w:rsidRPr="0083634B">
              <w:rPr>
                <w:b/>
                <w:bCs/>
              </w:rPr>
              <w:t xml:space="preserve">ABC van het afscheid van </w:t>
            </w:r>
            <w:r w:rsidR="00852323">
              <w:rPr>
                <w:noProof/>
              </w:rPr>
              <w:lastRenderedPageBreak/>
              <w:drawing>
                <wp:anchor distT="0" distB="0" distL="114300" distR="114300" simplePos="0" relativeHeight="251669515" behindDoc="0" locked="0" layoutInCell="1" allowOverlap="1" wp14:anchorId="6961FE2A" wp14:editId="176273CD">
                  <wp:simplePos x="0" y="0"/>
                  <wp:positionH relativeFrom="column">
                    <wp:posOffset>-879475</wp:posOffset>
                  </wp:positionH>
                  <wp:positionV relativeFrom="paragraph">
                    <wp:posOffset>96520</wp:posOffset>
                  </wp:positionV>
                  <wp:extent cx="719455" cy="719455"/>
                  <wp:effectExtent l="0" t="0" r="4445" b="4445"/>
                  <wp:wrapNone/>
                  <wp:docPr id="499800126" name="Afbeelding 1" descr="bakkers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kersunifor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34B">
              <w:rPr>
                <w:b/>
                <w:bCs/>
              </w:rPr>
              <w:t>De Vlinder</w:t>
            </w:r>
            <w:r w:rsidRPr="0083634B">
              <w:t>, waarbij elke letter voor een leuke activiteit of belevenis staat.</w:t>
            </w:r>
          </w:p>
          <w:p w14:paraId="7DB7D223" w14:textId="107E8B7A" w:rsidR="0083634B" w:rsidRPr="0083634B" w:rsidRDefault="0083634B" w:rsidP="0083634B">
            <w:r w:rsidRPr="0083634B">
              <w:t xml:space="preserve">Op maandag 22 juni </w:t>
            </w:r>
            <w:r w:rsidR="00B17268">
              <w:t>komen we aan bij</w:t>
            </w:r>
            <w:r w:rsidRPr="0083634B">
              <w:t xml:space="preserve"> de letter </w:t>
            </w:r>
            <w:r w:rsidRPr="0083634B">
              <w:rPr>
                <w:b/>
                <w:bCs/>
              </w:rPr>
              <w:t>T van Traktatie</w:t>
            </w:r>
            <w:r w:rsidRPr="0083634B">
              <w:t>. Dankzij de gulle medewerking van Bakkerij Adams krijgen de leerlingen de kans om zelf iets lekkers klaar te maken. Hiervoor brengen we een bezoek aan de bakkerij en genieten we samen van een fijne en smakelijke activiteit.</w:t>
            </w:r>
          </w:p>
          <w:p w14:paraId="1005906A" w14:textId="6D7894C6" w:rsidR="0083634B" w:rsidRPr="0083634B" w:rsidRDefault="0083634B" w:rsidP="0083634B">
            <w:r w:rsidRPr="0083634B">
              <w:t>Wij kijken uit naar deze gezellige en leerrijke ervaring!</w:t>
            </w:r>
          </w:p>
          <w:p w14:paraId="4081E430" w14:textId="77777777" w:rsidR="0083634B" w:rsidRPr="0083634B" w:rsidRDefault="0083634B" w:rsidP="0083634B">
            <w:pPr>
              <w:numPr>
                <w:ilvl w:val="0"/>
                <w:numId w:val="26"/>
              </w:numPr>
            </w:pPr>
            <w:r w:rsidRPr="0083634B">
              <w:t>Klas 6A: van 10.00 tot 11.00 uur</w:t>
            </w:r>
          </w:p>
          <w:p w14:paraId="521BC952" w14:textId="77777777" w:rsidR="0083634B" w:rsidRDefault="0083634B" w:rsidP="0083634B">
            <w:pPr>
              <w:numPr>
                <w:ilvl w:val="0"/>
                <w:numId w:val="26"/>
              </w:numPr>
            </w:pPr>
            <w:r w:rsidRPr="0083634B">
              <w:t>Klas 6B: van 11.00 tot 12.00 uur</w:t>
            </w:r>
          </w:p>
          <w:p w14:paraId="55E4CA35" w14:textId="77777777" w:rsidR="0023585D" w:rsidRPr="0083634B" w:rsidRDefault="0023585D" w:rsidP="0083634B">
            <w:pPr>
              <w:numPr>
                <w:ilvl w:val="0"/>
                <w:numId w:val="26"/>
              </w:numPr>
            </w:pPr>
          </w:p>
          <w:p w14:paraId="234567D6" w14:textId="032920CF" w:rsidR="0083634B" w:rsidRPr="00FD1485" w:rsidRDefault="0083634B" w:rsidP="00B17268">
            <w:pPr>
              <w:rPr>
                <w:lang w:val="nl-NL"/>
              </w:rPr>
            </w:pPr>
            <w:r w:rsidRPr="0083634B">
              <w:t>Alvast heel veel dank aan Bakkerij Adams!</w:t>
            </w:r>
          </w:p>
        </w:tc>
      </w:tr>
      <w:tr w:rsidR="00A820EC" w14:paraId="63F88F8E" w14:textId="77777777" w:rsidTr="008A491C">
        <w:tblPrEx>
          <w:tblBorders>
            <w:top w:val="single" w:sz="4" w:space="0" w:color="80C41C"/>
            <w:left w:val="single" w:sz="4" w:space="0" w:color="80C41C"/>
            <w:bottom w:val="single" w:sz="4" w:space="0" w:color="80C41C"/>
            <w:right w:val="single" w:sz="4" w:space="0" w:color="80C41C"/>
            <w:insideH w:val="single" w:sz="4" w:space="0" w:color="80C41C"/>
            <w:insideV w:val="single" w:sz="4" w:space="0" w:color="80C41C"/>
          </w:tblBorders>
        </w:tblPrEx>
        <w:trPr>
          <w:trHeight w:val="70"/>
        </w:trPr>
        <w:tc>
          <w:tcPr>
            <w:tcW w:w="1696" w:type="dxa"/>
            <w:tcBorders>
              <w:top w:val="single" w:sz="4" w:space="0" w:color="80C41C"/>
              <w:left w:val="single" w:sz="4" w:space="0" w:color="80C41C"/>
              <w:bottom w:val="single" w:sz="4" w:space="0" w:color="80C41C"/>
              <w:right w:val="single" w:sz="4" w:space="0" w:color="80C41C"/>
            </w:tcBorders>
          </w:tcPr>
          <w:p w14:paraId="641E411E" w14:textId="77777777" w:rsidR="001D1217" w:rsidRPr="0091603E" w:rsidRDefault="001D1217" w:rsidP="001D1217">
            <w:pPr>
              <w:jc w:val="center"/>
              <w:rPr>
                <w:rFonts w:eastAsia="Calibri" w:cs="Arial"/>
                <w:color w:val="BFBFBF" w:themeColor="background1" w:themeShade="BF"/>
              </w:rPr>
            </w:pPr>
          </w:p>
          <w:p w14:paraId="156390A1" w14:textId="1DB48954" w:rsidR="001D1217" w:rsidRDefault="0069151D" w:rsidP="001D1217">
            <w:pPr>
              <w:jc w:val="center"/>
              <w:rPr>
                <w:rFonts w:eastAsia="Calibri" w:cs="Arial"/>
              </w:rPr>
            </w:pPr>
            <w:r>
              <w:rPr>
                <w:rFonts w:eastAsia="Calibri" w:cs="Arial"/>
              </w:rPr>
              <w:t>Dinsdag</w:t>
            </w:r>
          </w:p>
          <w:p w14:paraId="38452941" w14:textId="28E7DBDD" w:rsidR="0069151D" w:rsidRDefault="00070A32" w:rsidP="001D1217">
            <w:pPr>
              <w:jc w:val="center"/>
              <w:rPr>
                <w:rFonts w:eastAsia="Calibri" w:cs="Arial"/>
              </w:rPr>
            </w:pPr>
            <w:r>
              <w:rPr>
                <w:rFonts w:eastAsia="Calibri" w:cs="Arial"/>
              </w:rPr>
              <w:t>23</w:t>
            </w:r>
            <w:r w:rsidR="00B00032">
              <w:rPr>
                <w:rFonts w:eastAsia="Calibri" w:cs="Arial"/>
              </w:rPr>
              <w:t>/</w:t>
            </w:r>
            <w:r>
              <w:rPr>
                <w:rFonts w:eastAsia="Calibri" w:cs="Arial"/>
              </w:rPr>
              <w:t>6</w:t>
            </w:r>
          </w:p>
          <w:p w14:paraId="7FF2087D" w14:textId="371D6C7F" w:rsidR="001371E2" w:rsidRDefault="001371E2" w:rsidP="008B08ED">
            <w:pPr>
              <w:jc w:val="center"/>
              <w:rPr>
                <w:rFonts w:cs="Arial"/>
                <w:b/>
                <w:bCs/>
              </w:rPr>
            </w:pPr>
            <w:r>
              <w:rPr>
                <w:rFonts w:cs="Arial"/>
                <w:b/>
                <w:bCs/>
              </w:rPr>
              <w:t>1A+1B</w:t>
            </w:r>
          </w:p>
          <w:p w14:paraId="402245A9" w14:textId="77777777" w:rsidR="001D1217" w:rsidRDefault="00D80A1B" w:rsidP="008B08ED">
            <w:pPr>
              <w:jc w:val="center"/>
              <w:rPr>
                <w:rFonts w:cs="Arial"/>
                <w:b/>
                <w:bCs/>
              </w:rPr>
            </w:pPr>
            <w:r>
              <w:rPr>
                <w:rFonts w:cs="Arial"/>
                <w:b/>
                <w:bCs/>
              </w:rPr>
              <w:t>3A+3B</w:t>
            </w:r>
          </w:p>
          <w:p w14:paraId="42D2141E" w14:textId="50E0E26A" w:rsidR="00383DA3" w:rsidRDefault="00383DA3" w:rsidP="008B08ED">
            <w:pPr>
              <w:jc w:val="center"/>
              <w:rPr>
                <w:rFonts w:cs="Arial"/>
                <w:b/>
                <w:bCs/>
              </w:rPr>
            </w:pPr>
          </w:p>
          <w:p w14:paraId="6BFEB7F5" w14:textId="77777777" w:rsidR="009B5BBA" w:rsidRDefault="009B5BBA" w:rsidP="008B08ED">
            <w:pPr>
              <w:jc w:val="center"/>
              <w:rPr>
                <w:rFonts w:cs="Arial"/>
                <w:b/>
                <w:bCs/>
              </w:rPr>
            </w:pPr>
          </w:p>
          <w:p w14:paraId="414C86A9" w14:textId="6F1815EA" w:rsidR="00383DA3" w:rsidRPr="00383DA3" w:rsidRDefault="004427A7" w:rsidP="008B08ED">
            <w:pPr>
              <w:jc w:val="center"/>
              <w:rPr>
                <w:rFonts w:cs="Arial"/>
              </w:rPr>
            </w:pPr>
            <w:proofErr w:type="gramStart"/>
            <w:r>
              <w:rPr>
                <w:rFonts w:cs="Arial"/>
              </w:rPr>
              <w:t>avond</w:t>
            </w:r>
            <w:proofErr w:type="gramEnd"/>
          </w:p>
          <w:p w14:paraId="75DEC860" w14:textId="7E8527A1" w:rsidR="00383DA3" w:rsidRDefault="00383DA3" w:rsidP="008B08ED">
            <w:pPr>
              <w:jc w:val="center"/>
              <w:rPr>
                <w:rFonts w:cs="Arial"/>
                <w:b/>
                <w:bCs/>
              </w:rPr>
            </w:pPr>
            <w:r>
              <w:rPr>
                <w:rFonts w:cs="Arial"/>
                <w:b/>
                <w:bCs/>
              </w:rPr>
              <w:t>6A+6B</w:t>
            </w:r>
          </w:p>
          <w:p w14:paraId="2C3179CF" w14:textId="613E4B8A" w:rsidR="00383DA3" w:rsidRDefault="00383DA3" w:rsidP="008B08ED">
            <w:pPr>
              <w:jc w:val="center"/>
              <w:rPr>
                <w:rFonts w:cs="Arial"/>
                <w:b/>
                <w:bCs/>
              </w:rPr>
            </w:pPr>
            <w:proofErr w:type="gramStart"/>
            <w:r>
              <w:rPr>
                <w:rFonts w:cs="Arial"/>
                <w:b/>
                <w:bCs/>
              </w:rPr>
              <w:t>en</w:t>
            </w:r>
            <w:proofErr w:type="gramEnd"/>
            <w:r>
              <w:rPr>
                <w:rFonts w:cs="Arial"/>
                <w:b/>
                <w:bCs/>
              </w:rPr>
              <w:t xml:space="preserve"> hun ouders/</w:t>
            </w:r>
          </w:p>
          <w:p w14:paraId="5CAA8CA0" w14:textId="7B355083" w:rsidR="00383DA3" w:rsidRPr="00D80A1B" w:rsidRDefault="00383DA3" w:rsidP="008B08ED">
            <w:pPr>
              <w:jc w:val="center"/>
              <w:rPr>
                <w:rFonts w:cs="Arial"/>
                <w:b/>
                <w:bCs/>
              </w:rPr>
            </w:pPr>
            <w:proofErr w:type="gramStart"/>
            <w:r>
              <w:rPr>
                <w:rFonts w:cs="Arial"/>
                <w:b/>
                <w:bCs/>
              </w:rPr>
              <w:t>verzorgers</w:t>
            </w:r>
            <w:proofErr w:type="gramEnd"/>
          </w:p>
        </w:tc>
        <w:tc>
          <w:tcPr>
            <w:tcW w:w="1418" w:type="dxa"/>
            <w:tcBorders>
              <w:top w:val="single" w:sz="4" w:space="0" w:color="80C41C"/>
              <w:left w:val="single" w:sz="4" w:space="0" w:color="80C41C"/>
              <w:bottom w:val="single" w:sz="4" w:space="0" w:color="80C41C"/>
              <w:right w:val="single" w:sz="4" w:space="0" w:color="80C41C"/>
            </w:tcBorders>
          </w:tcPr>
          <w:p w14:paraId="7B949B85" w14:textId="12621131" w:rsidR="001D1217" w:rsidRPr="0091603E" w:rsidRDefault="00185454" w:rsidP="34428DAA">
            <w:pPr>
              <w:jc w:val="both"/>
              <w:rPr>
                <w:noProof/>
                <w:color w:val="BFBFBF" w:themeColor="background1" w:themeShade="BF"/>
                <w:lang w:eastAsia="nl-BE"/>
              </w:rPr>
            </w:pPr>
            <w:r w:rsidRPr="00F423D0">
              <w:rPr>
                <w:noProof/>
                <w:lang w:eastAsia="nl-BE"/>
              </w:rPr>
              <w:drawing>
                <wp:anchor distT="0" distB="0" distL="114300" distR="114300" simplePos="0" relativeHeight="251658248" behindDoc="0" locked="0" layoutInCell="1" allowOverlap="1" wp14:anchorId="3B3D923B" wp14:editId="0B15A387">
                  <wp:simplePos x="0" y="0"/>
                  <wp:positionH relativeFrom="margin">
                    <wp:posOffset>15875</wp:posOffset>
                  </wp:positionH>
                  <wp:positionV relativeFrom="margin">
                    <wp:posOffset>180340</wp:posOffset>
                  </wp:positionV>
                  <wp:extent cx="720000" cy="720000"/>
                  <wp:effectExtent l="0" t="0" r="4445" b="4445"/>
                  <wp:wrapSquare wrapText="bothSides"/>
                  <wp:docPr id="1803109029" name="Afbeelding 1803109029" descr="bibliotheek bezoeken / biblioth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otheek bezoeken / bibliothee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1CADE" w14:textId="0A0D9238" w:rsidR="001D1217" w:rsidRPr="0091603E" w:rsidRDefault="009B5BBA" w:rsidP="34428DAA">
            <w:pPr>
              <w:jc w:val="both"/>
              <w:rPr>
                <w:noProof/>
                <w:color w:val="BFBFBF" w:themeColor="background1" w:themeShade="BF"/>
                <w:lang w:eastAsia="nl-BE"/>
              </w:rPr>
            </w:pPr>
            <w:r>
              <w:rPr>
                <w:bCs/>
                <w:noProof/>
              </w:rPr>
              <w:drawing>
                <wp:anchor distT="0" distB="0" distL="114300" distR="114300" simplePos="0" relativeHeight="251668491" behindDoc="0" locked="0" layoutInCell="1" allowOverlap="1" wp14:anchorId="72F1F4B4" wp14:editId="47BDFB01">
                  <wp:simplePos x="0" y="0"/>
                  <wp:positionH relativeFrom="column">
                    <wp:posOffset>17145</wp:posOffset>
                  </wp:positionH>
                  <wp:positionV relativeFrom="paragraph">
                    <wp:posOffset>972185</wp:posOffset>
                  </wp:positionV>
                  <wp:extent cx="720000" cy="720000"/>
                  <wp:effectExtent l="0" t="0" r="4445" b="4445"/>
                  <wp:wrapNone/>
                  <wp:docPr id="14752723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72373" name="Afbeelding 1475272373"/>
                          <pic:cNvPicPr/>
                        </pic:nvPicPr>
                        <pic:blipFill>
                          <a:blip r:embed="rId2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tc>
        <w:tc>
          <w:tcPr>
            <w:tcW w:w="6946" w:type="dxa"/>
            <w:tcBorders>
              <w:top w:val="single" w:sz="4" w:space="0" w:color="80C41C"/>
              <w:left w:val="single" w:sz="4" w:space="0" w:color="80C41C"/>
              <w:bottom w:val="single" w:sz="4" w:space="0" w:color="80C41C"/>
              <w:right w:val="single" w:sz="4" w:space="0" w:color="80C41C"/>
            </w:tcBorders>
          </w:tcPr>
          <w:p w14:paraId="799C67C5" w14:textId="77777777" w:rsidR="001D1217" w:rsidRDefault="001D1217" w:rsidP="001D1217">
            <w:pPr>
              <w:rPr>
                <w:rFonts w:cs="Arial"/>
                <w:b/>
                <w:bCs/>
                <w:color w:val="BFBFBF" w:themeColor="background1" w:themeShade="BF"/>
              </w:rPr>
            </w:pPr>
          </w:p>
          <w:p w14:paraId="455597FC" w14:textId="77777777" w:rsidR="004C2A66" w:rsidRDefault="00105720" w:rsidP="008B08ED">
            <w:pPr>
              <w:jc w:val="both"/>
              <w:rPr>
                <w:b/>
                <w:lang w:val="nl-NL"/>
              </w:rPr>
            </w:pPr>
            <w:r>
              <w:rPr>
                <w:b/>
                <w:lang w:val="nl-NL"/>
              </w:rPr>
              <w:t>Naar de bib</w:t>
            </w:r>
          </w:p>
          <w:p w14:paraId="48413488" w14:textId="27B74978" w:rsidR="00DA6584" w:rsidRDefault="00DA6584" w:rsidP="008B08ED">
            <w:pPr>
              <w:jc w:val="both"/>
              <w:rPr>
                <w:bCs/>
                <w:lang w:val="nl-NL"/>
              </w:rPr>
            </w:pPr>
            <w:r>
              <w:rPr>
                <w:bCs/>
                <w:lang w:val="nl-NL"/>
              </w:rPr>
              <w:t>Deze leerlingen gaan naar de bib.</w:t>
            </w:r>
            <w:r w:rsidR="008031B4">
              <w:rPr>
                <w:bCs/>
                <w:lang w:val="nl-NL"/>
              </w:rPr>
              <w:t xml:space="preserve"> Denken jullie </w:t>
            </w:r>
            <w:proofErr w:type="gramStart"/>
            <w:r w:rsidR="008031B4">
              <w:rPr>
                <w:bCs/>
                <w:lang w:val="nl-NL"/>
              </w:rPr>
              <w:t>er aan</w:t>
            </w:r>
            <w:proofErr w:type="gramEnd"/>
            <w:r w:rsidR="008031B4">
              <w:rPr>
                <w:bCs/>
                <w:lang w:val="nl-NL"/>
              </w:rPr>
              <w:t xml:space="preserve"> om de </w:t>
            </w:r>
            <w:proofErr w:type="spellStart"/>
            <w:r w:rsidR="008031B4">
              <w:rPr>
                <w:bCs/>
                <w:lang w:val="nl-NL"/>
              </w:rPr>
              <w:t>bibtas</w:t>
            </w:r>
            <w:proofErr w:type="spellEnd"/>
            <w:r w:rsidR="008031B4">
              <w:rPr>
                <w:bCs/>
                <w:lang w:val="nl-NL"/>
              </w:rPr>
              <w:t>, leesboeken die nog thuis</w:t>
            </w:r>
            <w:r w:rsidR="00F508BE">
              <w:rPr>
                <w:bCs/>
                <w:lang w:val="nl-NL"/>
              </w:rPr>
              <w:t xml:space="preserve"> liggen en het individuele lenerspasje mee naar school te nemen?</w:t>
            </w:r>
          </w:p>
          <w:p w14:paraId="46A4E0E9" w14:textId="77777777" w:rsidR="0023585D" w:rsidRDefault="0023585D" w:rsidP="008B08ED">
            <w:pPr>
              <w:jc w:val="both"/>
              <w:rPr>
                <w:bCs/>
                <w:lang w:val="nl-NL"/>
              </w:rPr>
            </w:pPr>
          </w:p>
          <w:p w14:paraId="1257C4D8" w14:textId="319BF222" w:rsidR="00383DA3" w:rsidRPr="0023585D" w:rsidRDefault="00CD2B85" w:rsidP="008B08ED">
            <w:pPr>
              <w:jc w:val="both"/>
              <w:rPr>
                <w:b/>
                <w:lang w:val="nl-NL"/>
              </w:rPr>
            </w:pPr>
            <w:r w:rsidRPr="0023585D">
              <w:rPr>
                <w:b/>
                <w:lang w:val="nl-NL"/>
              </w:rPr>
              <w:t>Afscheid 6</w:t>
            </w:r>
            <w:r w:rsidRPr="0023585D">
              <w:rPr>
                <w:b/>
                <w:vertAlign w:val="superscript"/>
                <w:lang w:val="nl-NL"/>
              </w:rPr>
              <w:t>e</w:t>
            </w:r>
            <w:r w:rsidRPr="0023585D">
              <w:rPr>
                <w:b/>
                <w:lang w:val="nl-NL"/>
              </w:rPr>
              <w:t xml:space="preserve"> </w:t>
            </w:r>
            <w:proofErr w:type="spellStart"/>
            <w:r w:rsidRPr="0023585D">
              <w:rPr>
                <w:b/>
                <w:lang w:val="nl-NL"/>
              </w:rPr>
              <w:t>klassers</w:t>
            </w:r>
            <w:proofErr w:type="spellEnd"/>
          </w:p>
          <w:p w14:paraId="7CB9F17D" w14:textId="771755A4" w:rsidR="0063377E" w:rsidRPr="0063377E" w:rsidRDefault="0063377E" w:rsidP="0063377E">
            <w:pPr>
              <w:rPr>
                <w:bCs/>
              </w:rPr>
            </w:pPr>
            <w:r w:rsidRPr="0063377E">
              <w:rPr>
                <w:bCs/>
              </w:rPr>
              <w:t>Vandaag nemen onze leerlingen van het 6</w:t>
            </w:r>
            <w:r w:rsidR="0023585D" w:rsidRPr="0023585D">
              <w:rPr>
                <w:bCs/>
                <w:vertAlign w:val="superscript"/>
              </w:rPr>
              <w:t>e</w:t>
            </w:r>
            <w:r w:rsidR="0023585D">
              <w:rPr>
                <w:bCs/>
              </w:rPr>
              <w:t xml:space="preserve"> </w:t>
            </w:r>
            <w:r w:rsidRPr="0063377E">
              <w:rPr>
                <w:bCs/>
              </w:rPr>
              <w:t xml:space="preserve">leerjaar officieel afscheid van </w:t>
            </w:r>
            <w:r>
              <w:rPr>
                <w:bCs/>
              </w:rPr>
              <w:t>d</w:t>
            </w:r>
            <w:r w:rsidRPr="0063377E">
              <w:rPr>
                <w:bCs/>
              </w:rPr>
              <w:t>e Vlinder.</w:t>
            </w:r>
          </w:p>
          <w:p w14:paraId="04724EFC" w14:textId="5E5E94D9" w:rsidR="0063377E" w:rsidRPr="0063377E" w:rsidRDefault="0063377E" w:rsidP="0063377E">
            <w:pPr>
              <w:rPr>
                <w:bCs/>
              </w:rPr>
            </w:pPr>
            <w:r w:rsidRPr="0063377E">
              <w:rPr>
                <w:bCs/>
              </w:rPr>
              <w:t>We nodigen alle ouders van de 6</w:t>
            </w:r>
            <w:proofErr w:type="gramStart"/>
            <w:r w:rsidRPr="0063377E">
              <w:rPr>
                <w:bCs/>
                <w:vertAlign w:val="superscript"/>
              </w:rPr>
              <w:t>e</w:t>
            </w:r>
            <w:r>
              <w:rPr>
                <w:bCs/>
              </w:rPr>
              <w:t xml:space="preserve"> </w:t>
            </w:r>
            <w:r w:rsidRPr="0063377E">
              <w:rPr>
                <w:bCs/>
              </w:rPr>
              <w:t> </w:t>
            </w:r>
            <w:proofErr w:type="spellStart"/>
            <w:r w:rsidRPr="0063377E">
              <w:rPr>
                <w:bCs/>
              </w:rPr>
              <w:t>klassers</w:t>
            </w:r>
            <w:proofErr w:type="spellEnd"/>
            <w:proofErr w:type="gramEnd"/>
            <w:r w:rsidRPr="0063377E">
              <w:rPr>
                <w:bCs/>
              </w:rPr>
              <w:t xml:space="preserve"> dan ook van harte uit op de proclamatie met aansluitende receptie.  Een feestelijke avond ter ere van hun traject en prestaties.</w:t>
            </w:r>
          </w:p>
          <w:p w14:paraId="304CD5B7" w14:textId="3139F73B" w:rsidR="0063377E" w:rsidRPr="0063377E" w:rsidRDefault="0063377E" w:rsidP="0063377E">
            <w:pPr>
              <w:rPr>
                <w:bCs/>
              </w:rPr>
            </w:pPr>
            <w:r w:rsidRPr="0063377E">
              <w:rPr>
                <w:bCs/>
              </w:rPr>
              <w:t>Je bent welkom op de speelplaats vanaf 19</w:t>
            </w:r>
            <w:r w:rsidR="004427A7">
              <w:rPr>
                <w:bCs/>
              </w:rPr>
              <w:t xml:space="preserve"> </w:t>
            </w:r>
            <w:proofErr w:type="gramStart"/>
            <w:r w:rsidRPr="0063377E">
              <w:rPr>
                <w:bCs/>
              </w:rPr>
              <w:t>u</w:t>
            </w:r>
            <w:r w:rsidR="004427A7">
              <w:rPr>
                <w:bCs/>
              </w:rPr>
              <w:t>ur</w:t>
            </w:r>
            <w:r w:rsidRPr="0063377E">
              <w:rPr>
                <w:bCs/>
              </w:rPr>
              <w:t>  Start</w:t>
            </w:r>
            <w:proofErr w:type="gramEnd"/>
            <w:r w:rsidRPr="0063377E">
              <w:rPr>
                <w:bCs/>
              </w:rPr>
              <w:t xml:space="preserve"> officieel gedeelte om 19.30</w:t>
            </w:r>
            <w:r w:rsidR="004427A7">
              <w:rPr>
                <w:bCs/>
              </w:rPr>
              <w:t xml:space="preserve"> </w:t>
            </w:r>
            <w:r w:rsidRPr="0063377E">
              <w:rPr>
                <w:bCs/>
              </w:rPr>
              <w:t>u</w:t>
            </w:r>
            <w:r w:rsidR="004427A7">
              <w:rPr>
                <w:bCs/>
              </w:rPr>
              <w:t>ur</w:t>
            </w:r>
            <w:r w:rsidRPr="0063377E">
              <w:rPr>
                <w:bCs/>
              </w:rPr>
              <w:t>.</w:t>
            </w:r>
          </w:p>
          <w:p w14:paraId="6BF948BA" w14:textId="632DDAA9" w:rsidR="00383DA3" w:rsidRDefault="0063377E" w:rsidP="0023585D">
            <w:pPr>
              <w:rPr>
                <w:bCs/>
              </w:rPr>
            </w:pPr>
            <w:r w:rsidRPr="0063377E">
              <w:rPr>
                <w:bCs/>
              </w:rPr>
              <w:t>We kijken ernaar uit om samen met jullie dit bijzondere moment te vieren.</w:t>
            </w:r>
          </w:p>
          <w:p w14:paraId="123059FA" w14:textId="61576D39" w:rsidR="0023585D" w:rsidRPr="00DA6584" w:rsidRDefault="0023585D" w:rsidP="0023585D">
            <w:pPr>
              <w:rPr>
                <w:bCs/>
                <w:lang w:val="nl-NL"/>
              </w:rPr>
            </w:pPr>
          </w:p>
        </w:tc>
      </w:tr>
      <w:tr w:rsidR="00A820EC" w14:paraId="7CD6793B" w14:textId="77777777" w:rsidTr="008A491C">
        <w:tblPrEx>
          <w:tblBorders>
            <w:top w:val="single" w:sz="4" w:space="0" w:color="80C41C"/>
            <w:left w:val="single" w:sz="4" w:space="0" w:color="80C41C"/>
            <w:bottom w:val="single" w:sz="4" w:space="0" w:color="80C41C"/>
            <w:right w:val="single" w:sz="4" w:space="0" w:color="80C41C"/>
            <w:insideH w:val="single" w:sz="4" w:space="0" w:color="80C41C"/>
            <w:insideV w:val="single" w:sz="4" w:space="0" w:color="80C41C"/>
          </w:tblBorders>
        </w:tblPrEx>
        <w:trPr>
          <w:trHeight w:val="70"/>
        </w:trPr>
        <w:tc>
          <w:tcPr>
            <w:tcW w:w="1696" w:type="dxa"/>
            <w:tcBorders>
              <w:top w:val="single" w:sz="4" w:space="0" w:color="80C41C"/>
              <w:left w:val="single" w:sz="4" w:space="0" w:color="80C41C"/>
              <w:bottom w:val="single" w:sz="4" w:space="0" w:color="80C41C"/>
              <w:right w:val="single" w:sz="4" w:space="0" w:color="80C41C"/>
            </w:tcBorders>
          </w:tcPr>
          <w:p w14:paraId="52CF59ED" w14:textId="77777777" w:rsidR="008B08ED" w:rsidRPr="00B52E04" w:rsidRDefault="008B08ED" w:rsidP="001D1217">
            <w:pPr>
              <w:jc w:val="center"/>
              <w:rPr>
                <w:rFonts w:eastAsia="Calibri" w:cs="Arial"/>
              </w:rPr>
            </w:pPr>
          </w:p>
          <w:p w14:paraId="55D0C627" w14:textId="755A3304" w:rsidR="008B08ED" w:rsidRPr="00B52E04" w:rsidRDefault="00B52E04" w:rsidP="001D1217">
            <w:pPr>
              <w:jc w:val="center"/>
              <w:rPr>
                <w:rFonts w:eastAsia="Calibri" w:cs="Arial"/>
              </w:rPr>
            </w:pPr>
            <w:r w:rsidRPr="00B52E04">
              <w:rPr>
                <w:rFonts w:eastAsia="Calibri" w:cs="Arial"/>
              </w:rPr>
              <w:t>W</w:t>
            </w:r>
            <w:r w:rsidR="008B08ED" w:rsidRPr="00B52E04">
              <w:rPr>
                <w:rFonts w:eastAsia="Calibri" w:cs="Arial"/>
              </w:rPr>
              <w:t>oensda</w:t>
            </w:r>
            <w:r w:rsidRPr="00B52E04">
              <w:rPr>
                <w:rFonts w:eastAsia="Calibri" w:cs="Arial"/>
              </w:rPr>
              <w:t>g</w:t>
            </w:r>
          </w:p>
          <w:p w14:paraId="379B56A6" w14:textId="61B83399" w:rsidR="00B52E04" w:rsidRDefault="00070A32" w:rsidP="001D1217">
            <w:pPr>
              <w:jc w:val="center"/>
              <w:rPr>
                <w:rFonts w:eastAsia="Calibri" w:cs="Arial"/>
              </w:rPr>
            </w:pPr>
            <w:r>
              <w:rPr>
                <w:rFonts w:eastAsia="Calibri" w:cs="Arial"/>
              </w:rPr>
              <w:t>24</w:t>
            </w:r>
            <w:r w:rsidR="00B52E04" w:rsidRPr="00B52E04">
              <w:rPr>
                <w:rFonts w:eastAsia="Calibri" w:cs="Arial"/>
              </w:rPr>
              <w:t>/</w:t>
            </w:r>
            <w:r>
              <w:rPr>
                <w:rFonts w:eastAsia="Calibri" w:cs="Arial"/>
              </w:rPr>
              <w:t>6</w:t>
            </w:r>
          </w:p>
          <w:p w14:paraId="10988EFB" w14:textId="7313B684" w:rsidR="00B52E04" w:rsidRDefault="0030518B" w:rsidP="001D1217">
            <w:pPr>
              <w:jc w:val="center"/>
              <w:rPr>
                <w:rFonts w:eastAsia="Calibri" w:cs="Arial"/>
              </w:rPr>
            </w:pPr>
            <w:r>
              <w:rPr>
                <w:rFonts w:eastAsia="Calibri" w:cs="Arial"/>
              </w:rPr>
              <w:t>8.40 u</w:t>
            </w:r>
          </w:p>
          <w:p w14:paraId="11A253C6" w14:textId="77777777" w:rsidR="00B52E04" w:rsidRDefault="00B52E04" w:rsidP="001D1217">
            <w:pPr>
              <w:jc w:val="center"/>
              <w:rPr>
                <w:rFonts w:eastAsia="Calibri" w:cs="Arial"/>
              </w:rPr>
            </w:pPr>
          </w:p>
          <w:p w14:paraId="51299010" w14:textId="20640ED3" w:rsidR="00B52E04" w:rsidRPr="00B52E04" w:rsidRDefault="00B52E04" w:rsidP="001D1217">
            <w:pPr>
              <w:jc w:val="center"/>
              <w:rPr>
                <w:rFonts w:eastAsia="Calibri" w:cs="Arial"/>
              </w:rPr>
            </w:pPr>
          </w:p>
        </w:tc>
        <w:tc>
          <w:tcPr>
            <w:tcW w:w="1418" w:type="dxa"/>
            <w:tcBorders>
              <w:top w:val="single" w:sz="4" w:space="0" w:color="80C41C"/>
              <w:left w:val="single" w:sz="4" w:space="0" w:color="80C41C"/>
              <w:bottom w:val="single" w:sz="4" w:space="0" w:color="80C41C"/>
              <w:right w:val="single" w:sz="4" w:space="0" w:color="80C41C"/>
            </w:tcBorders>
          </w:tcPr>
          <w:p w14:paraId="0B70510F" w14:textId="0B8978E3" w:rsidR="008B08ED" w:rsidRDefault="008B08ED" w:rsidP="34428DAA">
            <w:pPr>
              <w:jc w:val="both"/>
              <w:rPr>
                <w:noProof/>
                <w:lang w:eastAsia="nl-BE"/>
              </w:rPr>
            </w:pPr>
          </w:p>
          <w:p w14:paraId="428899C4" w14:textId="33EF5689" w:rsidR="007E2B17" w:rsidRPr="00B52E04" w:rsidRDefault="007E2B17" w:rsidP="34428DAA">
            <w:pPr>
              <w:jc w:val="both"/>
              <w:rPr>
                <w:noProof/>
                <w:lang w:eastAsia="nl-BE"/>
              </w:rPr>
            </w:pPr>
            <w:r>
              <w:rPr>
                <w:noProof/>
              </w:rPr>
              <w:drawing>
                <wp:anchor distT="0" distB="0" distL="114300" distR="114300" simplePos="0" relativeHeight="251674635" behindDoc="0" locked="0" layoutInCell="1" allowOverlap="1" wp14:anchorId="4087F7D2" wp14:editId="6F1A0E0C">
                  <wp:simplePos x="0" y="0"/>
                  <wp:positionH relativeFrom="column">
                    <wp:posOffset>20955</wp:posOffset>
                  </wp:positionH>
                  <wp:positionV relativeFrom="paragraph">
                    <wp:posOffset>5715</wp:posOffset>
                  </wp:positionV>
                  <wp:extent cx="720000" cy="720000"/>
                  <wp:effectExtent l="0" t="0" r="4445" b="4445"/>
                  <wp:wrapNone/>
                  <wp:docPr id="9229262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6" w:type="dxa"/>
            <w:tcBorders>
              <w:top w:val="single" w:sz="4" w:space="0" w:color="80C41C"/>
              <w:left w:val="single" w:sz="4" w:space="0" w:color="80C41C"/>
              <w:bottom w:val="single" w:sz="4" w:space="0" w:color="80C41C"/>
              <w:right w:val="single" w:sz="4" w:space="0" w:color="80C41C"/>
            </w:tcBorders>
          </w:tcPr>
          <w:p w14:paraId="587FA86D" w14:textId="77777777" w:rsidR="008B08ED" w:rsidRDefault="008B08ED" w:rsidP="001D1217">
            <w:pPr>
              <w:rPr>
                <w:rFonts w:cs="Arial"/>
                <w:b/>
                <w:bCs/>
              </w:rPr>
            </w:pPr>
          </w:p>
          <w:p w14:paraId="74D25598" w14:textId="77777777" w:rsidR="004427A7" w:rsidRDefault="004427A7" w:rsidP="001D1217">
            <w:pPr>
              <w:rPr>
                <w:rFonts w:cs="Arial"/>
                <w:b/>
                <w:bCs/>
              </w:rPr>
            </w:pPr>
            <w:r>
              <w:rPr>
                <w:rFonts w:cs="Arial"/>
                <w:b/>
                <w:bCs/>
              </w:rPr>
              <w:t>Afsluiting leesfeest</w:t>
            </w:r>
          </w:p>
          <w:p w14:paraId="1DADE5E4" w14:textId="77777777" w:rsidR="0030518B" w:rsidRPr="0030518B" w:rsidRDefault="0030518B" w:rsidP="0030518B">
            <w:pPr>
              <w:rPr>
                <w:rFonts w:cs="Arial"/>
              </w:rPr>
            </w:pPr>
            <w:r w:rsidRPr="0030518B">
              <w:rPr>
                <w:rFonts w:cs="Arial"/>
              </w:rPr>
              <w:t>De lees(groot)ouders zijn van harte welkom op een gezellig afsluitmoment.</w:t>
            </w:r>
          </w:p>
          <w:p w14:paraId="33590FE8" w14:textId="69F71E00" w:rsidR="0030518B" w:rsidRPr="0030518B" w:rsidRDefault="0030518B" w:rsidP="0030518B">
            <w:pPr>
              <w:rPr>
                <w:rFonts w:cs="Arial"/>
              </w:rPr>
            </w:pPr>
            <w:r w:rsidRPr="0030518B">
              <w:rPr>
                <w:rFonts w:cs="Arial"/>
              </w:rPr>
              <w:t>We komen samen om 8u40 in de refter van de lagere school zodat de kinderen hun eigen lees</w:t>
            </w:r>
            <w:r>
              <w:rPr>
                <w:rFonts w:cs="Arial"/>
              </w:rPr>
              <w:t>(groot)</w:t>
            </w:r>
            <w:r w:rsidRPr="0030518B">
              <w:rPr>
                <w:rFonts w:cs="Arial"/>
              </w:rPr>
              <w:t>ouder persoonlijk kunnen bedanken.</w:t>
            </w:r>
          </w:p>
          <w:p w14:paraId="0D7FD9E2" w14:textId="0361DE3B" w:rsidR="0030518B" w:rsidRPr="00B52E04" w:rsidRDefault="0030518B" w:rsidP="001D1217">
            <w:pPr>
              <w:rPr>
                <w:rFonts w:cs="Arial"/>
                <w:b/>
                <w:bCs/>
              </w:rPr>
            </w:pPr>
          </w:p>
        </w:tc>
      </w:tr>
      <w:tr w:rsidR="00A820EC" w14:paraId="5AA6A769" w14:textId="77777777" w:rsidTr="008A491C">
        <w:tblPrEx>
          <w:tblBorders>
            <w:top w:val="single" w:sz="4" w:space="0" w:color="80C41C"/>
            <w:left w:val="single" w:sz="4" w:space="0" w:color="80C41C"/>
            <w:bottom w:val="single" w:sz="4" w:space="0" w:color="80C41C"/>
            <w:right w:val="single" w:sz="4" w:space="0" w:color="80C41C"/>
            <w:insideH w:val="single" w:sz="4" w:space="0" w:color="80C41C"/>
            <w:insideV w:val="single" w:sz="4" w:space="0" w:color="80C41C"/>
          </w:tblBorders>
        </w:tblPrEx>
        <w:trPr>
          <w:trHeight w:val="70"/>
        </w:trPr>
        <w:tc>
          <w:tcPr>
            <w:tcW w:w="1696" w:type="dxa"/>
            <w:tcBorders>
              <w:top w:val="single" w:sz="4" w:space="0" w:color="80C41C"/>
              <w:left w:val="single" w:sz="4" w:space="0" w:color="80C41C"/>
              <w:bottom w:val="single" w:sz="4" w:space="0" w:color="80C41C"/>
              <w:right w:val="single" w:sz="4" w:space="0" w:color="80C41C"/>
            </w:tcBorders>
          </w:tcPr>
          <w:p w14:paraId="60A9C4FE" w14:textId="77777777" w:rsidR="009C4F46" w:rsidRPr="00F423D0" w:rsidRDefault="009C4F46" w:rsidP="34428DAA">
            <w:pPr>
              <w:jc w:val="center"/>
              <w:rPr>
                <w:rFonts w:cs="Arial"/>
              </w:rPr>
            </w:pPr>
          </w:p>
          <w:p w14:paraId="55688E23" w14:textId="6DA45981" w:rsidR="0CB9516E" w:rsidRPr="006A3BFA" w:rsidRDefault="00A24046" w:rsidP="34428DAA">
            <w:pPr>
              <w:jc w:val="center"/>
              <w:rPr>
                <w:rFonts w:cs="Arial"/>
              </w:rPr>
            </w:pPr>
            <w:r w:rsidRPr="006A3BFA">
              <w:rPr>
                <w:rFonts w:cs="Arial"/>
              </w:rPr>
              <w:t>Donderdag</w:t>
            </w:r>
          </w:p>
          <w:p w14:paraId="4F8111ED" w14:textId="1495BFD5" w:rsidR="0CB9516E" w:rsidRDefault="00070A32" w:rsidP="34428DAA">
            <w:pPr>
              <w:jc w:val="center"/>
              <w:rPr>
                <w:rFonts w:cs="Arial"/>
              </w:rPr>
            </w:pPr>
            <w:r>
              <w:rPr>
                <w:rFonts w:cs="Arial"/>
              </w:rPr>
              <w:t>25</w:t>
            </w:r>
            <w:r w:rsidR="00C4389D">
              <w:rPr>
                <w:rFonts w:cs="Arial"/>
              </w:rPr>
              <w:t>/</w:t>
            </w:r>
            <w:r>
              <w:rPr>
                <w:rFonts w:cs="Arial"/>
              </w:rPr>
              <w:t>6</w:t>
            </w:r>
          </w:p>
          <w:p w14:paraId="2A100C9E" w14:textId="12363C92" w:rsidR="00881765" w:rsidRPr="002454DB" w:rsidRDefault="00881765" w:rsidP="34428DAA">
            <w:pPr>
              <w:jc w:val="center"/>
              <w:rPr>
                <w:rFonts w:cs="Arial"/>
                <w:b/>
                <w:bCs/>
              </w:rPr>
            </w:pPr>
            <w:r w:rsidRPr="002454DB">
              <w:rPr>
                <w:rFonts w:cs="Arial"/>
                <w:b/>
                <w:bCs/>
              </w:rPr>
              <w:t>3A+3B</w:t>
            </w:r>
          </w:p>
          <w:p w14:paraId="32AC2396" w14:textId="10DDEEF0" w:rsidR="00881765" w:rsidRPr="002454DB" w:rsidRDefault="00881765" w:rsidP="34428DAA">
            <w:pPr>
              <w:jc w:val="center"/>
              <w:rPr>
                <w:rFonts w:cs="Arial"/>
                <w:b/>
                <w:bCs/>
              </w:rPr>
            </w:pPr>
            <w:r w:rsidRPr="002454DB">
              <w:rPr>
                <w:rFonts w:cs="Arial"/>
                <w:b/>
                <w:bCs/>
              </w:rPr>
              <w:t>4</w:t>
            </w:r>
          </w:p>
          <w:p w14:paraId="4B93C2F6" w14:textId="6F8DE1DE" w:rsidR="00BC6CBE" w:rsidRPr="00F423D0" w:rsidRDefault="00BC6CBE" w:rsidP="00BC6CBE">
            <w:pPr>
              <w:jc w:val="center"/>
              <w:rPr>
                <w:rFonts w:cs="Arial"/>
                <w:b/>
                <w:bCs/>
              </w:rPr>
            </w:pPr>
          </w:p>
          <w:p w14:paraId="09EA4027" w14:textId="0099D803" w:rsidR="00BC6CBE" w:rsidRDefault="0017458A" w:rsidP="34428DAA">
            <w:pPr>
              <w:jc w:val="center"/>
              <w:rPr>
                <w:rFonts w:cs="Arial"/>
                <w:b/>
                <w:bCs/>
              </w:rPr>
            </w:pPr>
            <w:r>
              <w:rPr>
                <w:rFonts w:cs="Arial"/>
                <w:b/>
                <w:bCs/>
              </w:rPr>
              <w:t>K3A+K3B</w:t>
            </w:r>
          </w:p>
          <w:p w14:paraId="4EFCF9FB" w14:textId="66CBC2ED" w:rsidR="0017458A" w:rsidRDefault="0017458A" w:rsidP="34428DAA">
            <w:pPr>
              <w:jc w:val="center"/>
              <w:rPr>
                <w:rFonts w:cs="Arial"/>
                <w:b/>
                <w:bCs/>
              </w:rPr>
            </w:pPr>
            <w:r>
              <w:rPr>
                <w:rFonts w:cs="Arial"/>
                <w:b/>
                <w:bCs/>
              </w:rPr>
              <w:t>1A+1B</w:t>
            </w:r>
          </w:p>
          <w:p w14:paraId="3AF5CF6D" w14:textId="0BA99011" w:rsidR="00C1265B" w:rsidRDefault="00C1265B" w:rsidP="34428DAA">
            <w:pPr>
              <w:jc w:val="center"/>
              <w:rPr>
                <w:rFonts w:cs="Arial"/>
                <w:b/>
                <w:bCs/>
              </w:rPr>
            </w:pPr>
          </w:p>
          <w:p w14:paraId="35879868" w14:textId="22A05545" w:rsidR="00BB162C" w:rsidRDefault="00BB162C" w:rsidP="34428DAA">
            <w:pPr>
              <w:jc w:val="center"/>
              <w:rPr>
                <w:rFonts w:cs="Arial"/>
                <w:b/>
                <w:bCs/>
              </w:rPr>
            </w:pPr>
          </w:p>
          <w:p w14:paraId="58E8CF52" w14:textId="2C55A161" w:rsidR="00623796" w:rsidRDefault="00623796" w:rsidP="34428DAA">
            <w:pPr>
              <w:jc w:val="center"/>
              <w:rPr>
                <w:rFonts w:cs="Arial"/>
                <w:b/>
                <w:bCs/>
              </w:rPr>
            </w:pPr>
          </w:p>
          <w:p w14:paraId="50806D80" w14:textId="3E53D3F3" w:rsidR="00623796" w:rsidRDefault="00623796" w:rsidP="34428DAA">
            <w:pPr>
              <w:jc w:val="center"/>
              <w:rPr>
                <w:rFonts w:cs="Arial"/>
                <w:b/>
                <w:bCs/>
              </w:rPr>
            </w:pPr>
          </w:p>
          <w:p w14:paraId="436D0FD4" w14:textId="469AC0CF" w:rsidR="00623796" w:rsidRDefault="00D21CEC" w:rsidP="34428DAA">
            <w:pPr>
              <w:jc w:val="center"/>
              <w:rPr>
                <w:rFonts w:cs="Arial"/>
                <w:b/>
                <w:bCs/>
              </w:rPr>
            </w:pPr>
            <w:r>
              <w:rPr>
                <w:rFonts w:cs="Arial"/>
                <w:b/>
                <w:bCs/>
              </w:rPr>
              <w:t>1A+1B</w:t>
            </w:r>
          </w:p>
          <w:p w14:paraId="7C3F9B00" w14:textId="143C7903" w:rsidR="001B397B" w:rsidRDefault="001B397B" w:rsidP="001B397B">
            <w:pPr>
              <w:jc w:val="center"/>
              <w:rPr>
                <w:rFonts w:cs="Arial"/>
                <w:b/>
                <w:bCs/>
              </w:rPr>
            </w:pPr>
            <w:r>
              <w:rPr>
                <w:rFonts w:cs="Arial"/>
                <w:b/>
                <w:bCs/>
              </w:rPr>
              <w:t>4</w:t>
            </w:r>
          </w:p>
          <w:p w14:paraId="01DD55B8" w14:textId="77777777" w:rsidR="00E2672B" w:rsidRPr="00E2672B" w:rsidRDefault="00E2672B" w:rsidP="00E2672B">
            <w:pPr>
              <w:rPr>
                <w:rFonts w:cs="Arial"/>
              </w:rPr>
            </w:pPr>
          </w:p>
          <w:p w14:paraId="3ACCFBCD" w14:textId="77777777" w:rsidR="00E2672B" w:rsidRDefault="00E2672B" w:rsidP="00E2672B">
            <w:pPr>
              <w:rPr>
                <w:rFonts w:cs="Arial"/>
                <w:b/>
                <w:bCs/>
              </w:rPr>
            </w:pPr>
          </w:p>
          <w:p w14:paraId="38A4D70B" w14:textId="77777777" w:rsidR="00E2672B" w:rsidRDefault="00E2672B" w:rsidP="00E2672B">
            <w:pPr>
              <w:rPr>
                <w:rFonts w:cs="Arial"/>
                <w:b/>
                <w:bCs/>
              </w:rPr>
            </w:pPr>
          </w:p>
          <w:p w14:paraId="02741A64" w14:textId="77777777" w:rsidR="00E2672B" w:rsidRDefault="003F2850" w:rsidP="00E2672B">
            <w:pPr>
              <w:jc w:val="center"/>
              <w:rPr>
                <w:rFonts w:cs="Arial"/>
                <w:b/>
                <w:bCs/>
              </w:rPr>
            </w:pPr>
            <w:r>
              <w:rPr>
                <w:rFonts w:cs="Arial"/>
                <w:b/>
                <w:bCs/>
              </w:rPr>
              <w:t>Huiswerk-</w:t>
            </w:r>
          </w:p>
          <w:p w14:paraId="15718950" w14:textId="5D5F44A4" w:rsidR="003F2850" w:rsidRDefault="00EA4855" w:rsidP="00E2672B">
            <w:pPr>
              <w:jc w:val="center"/>
              <w:rPr>
                <w:rFonts w:cs="Arial"/>
                <w:b/>
                <w:bCs/>
              </w:rPr>
            </w:pPr>
            <w:proofErr w:type="spellStart"/>
            <w:proofErr w:type="gramStart"/>
            <w:r>
              <w:rPr>
                <w:rFonts w:cs="Arial"/>
                <w:b/>
                <w:bCs/>
              </w:rPr>
              <w:t>k</w:t>
            </w:r>
            <w:r w:rsidR="003F2850">
              <w:rPr>
                <w:rFonts w:cs="Arial"/>
                <w:b/>
                <w:bCs/>
              </w:rPr>
              <w:t>lassers</w:t>
            </w:r>
            <w:proofErr w:type="spellEnd"/>
            <w:proofErr w:type="gramEnd"/>
          </w:p>
          <w:p w14:paraId="0BBD5BCE" w14:textId="650245E3" w:rsidR="001550E7" w:rsidRPr="00E2672B" w:rsidRDefault="001550E7" w:rsidP="00E2672B">
            <w:pPr>
              <w:jc w:val="center"/>
              <w:rPr>
                <w:rFonts w:cs="Arial"/>
                <w:b/>
                <w:bCs/>
              </w:rPr>
            </w:pPr>
          </w:p>
        </w:tc>
        <w:tc>
          <w:tcPr>
            <w:tcW w:w="1418" w:type="dxa"/>
            <w:tcBorders>
              <w:top w:val="single" w:sz="4" w:space="0" w:color="80C41C"/>
              <w:left w:val="single" w:sz="4" w:space="0" w:color="80C41C"/>
              <w:bottom w:val="single" w:sz="4" w:space="0" w:color="80C41C"/>
              <w:right w:val="single" w:sz="4" w:space="0" w:color="80C41C"/>
            </w:tcBorders>
          </w:tcPr>
          <w:p w14:paraId="7E7C795E" w14:textId="56784E9B" w:rsidR="000141C2" w:rsidRPr="00F423D0" w:rsidRDefault="00DC3A66" w:rsidP="34428DAA">
            <w:pPr>
              <w:jc w:val="both"/>
              <w:rPr>
                <w:b/>
                <w:bCs/>
              </w:rPr>
            </w:pPr>
            <w:r w:rsidRPr="00F423D0">
              <w:rPr>
                <w:rFonts w:cs="Arial"/>
                <w:b/>
                <w:noProof/>
                <w:lang w:eastAsia="nl-BE"/>
              </w:rPr>
              <w:drawing>
                <wp:anchor distT="0" distB="0" distL="114300" distR="114300" simplePos="0" relativeHeight="251658243" behindDoc="0" locked="0" layoutInCell="1" allowOverlap="1" wp14:anchorId="2F01C3F6" wp14:editId="24ADA92A">
                  <wp:simplePos x="0" y="0"/>
                  <wp:positionH relativeFrom="column">
                    <wp:posOffset>-11430</wp:posOffset>
                  </wp:positionH>
                  <wp:positionV relativeFrom="paragraph">
                    <wp:posOffset>148590</wp:posOffset>
                  </wp:positionV>
                  <wp:extent cx="720000" cy="720000"/>
                  <wp:effectExtent l="0" t="0" r="4445" b="444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eltjesdag rolschaatse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2CCE9E4" w14:textId="68F5DECA" w:rsidR="000141C2" w:rsidRPr="00F423D0" w:rsidRDefault="000141C2" w:rsidP="34428DAA">
            <w:pPr>
              <w:jc w:val="both"/>
              <w:rPr>
                <w:b/>
                <w:bCs/>
              </w:rPr>
            </w:pPr>
          </w:p>
          <w:p w14:paraId="31B0F702" w14:textId="391E35F2" w:rsidR="34428DAA" w:rsidRDefault="34428DAA" w:rsidP="34428DAA">
            <w:pPr>
              <w:jc w:val="both"/>
              <w:rPr>
                <w:b/>
                <w:bCs/>
              </w:rPr>
            </w:pPr>
          </w:p>
          <w:p w14:paraId="53D200C1" w14:textId="77777777" w:rsidR="00623796" w:rsidRPr="00623796" w:rsidRDefault="00623796" w:rsidP="00623796"/>
          <w:p w14:paraId="08FC169B" w14:textId="77777777" w:rsidR="00623796" w:rsidRDefault="00623796" w:rsidP="00623796">
            <w:pPr>
              <w:rPr>
                <w:b/>
                <w:bCs/>
              </w:rPr>
            </w:pPr>
          </w:p>
          <w:p w14:paraId="61604661" w14:textId="284BAD56" w:rsidR="00623796" w:rsidRDefault="0017458A" w:rsidP="00623796">
            <w:pPr>
              <w:rPr>
                <w:b/>
                <w:bCs/>
              </w:rPr>
            </w:pPr>
            <w:r>
              <w:rPr>
                <w:noProof/>
              </w:rPr>
              <w:drawing>
                <wp:anchor distT="0" distB="0" distL="114300" distR="114300" simplePos="0" relativeHeight="251658251" behindDoc="0" locked="0" layoutInCell="1" allowOverlap="1" wp14:anchorId="13AE3619" wp14:editId="51BC96D7">
                  <wp:simplePos x="0" y="0"/>
                  <wp:positionH relativeFrom="margin">
                    <wp:posOffset>9525</wp:posOffset>
                  </wp:positionH>
                  <wp:positionV relativeFrom="margin">
                    <wp:posOffset>1061720</wp:posOffset>
                  </wp:positionV>
                  <wp:extent cx="720000" cy="720000"/>
                  <wp:effectExtent l="0" t="0" r="4445" b="4445"/>
                  <wp:wrapSquare wrapText="bothSides"/>
                  <wp:docPr id="1529848818" name="Afbeelding 1" descr="speelt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ltu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486F6D20" w14:textId="733D51F1" w:rsidR="00623796" w:rsidRDefault="0017458A" w:rsidP="00623796">
            <w:pPr>
              <w:jc w:val="center"/>
            </w:pPr>
            <w:r w:rsidRPr="00F423D0">
              <w:rPr>
                <w:noProof/>
                <w:lang w:eastAsia="nl-BE"/>
              </w:rPr>
              <w:drawing>
                <wp:anchor distT="0" distB="0" distL="114300" distR="114300" simplePos="0" relativeHeight="251658250" behindDoc="0" locked="0" layoutInCell="1" allowOverlap="1" wp14:anchorId="7553B40A" wp14:editId="6D3E537C">
                  <wp:simplePos x="0" y="0"/>
                  <wp:positionH relativeFrom="margin">
                    <wp:posOffset>10160</wp:posOffset>
                  </wp:positionH>
                  <wp:positionV relativeFrom="margin">
                    <wp:posOffset>2056765</wp:posOffset>
                  </wp:positionV>
                  <wp:extent cx="720000" cy="720000"/>
                  <wp:effectExtent l="0" t="0" r="4445" b="4445"/>
                  <wp:wrapSquare wrapText="bothSides"/>
                  <wp:docPr id="939680347" name="Afbeelding 939680347" descr="bibliotheek bezoeken / biblioth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otheek bezoeken / bibliothee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DAB5B" w14:textId="65D2ECFF" w:rsidR="00623796" w:rsidRDefault="00623796" w:rsidP="00623796">
            <w:pPr>
              <w:jc w:val="center"/>
            </w:pPr>
          </w:p>
          <w:p w14:paraId="71AC7373" w14:textId="74BAFFB7" w:rsidR="00623796" w:rsidRPr="00623796" w:rsidRDefault="00623796" w:rsidP="00623796">
            <w:pPr>
              <w:jc w:val="center"/>
            </w:pPr>
          </w:p>
        </w:tc>
        <w:tc>
          <w:tcPr>
            <w:tcW w:w="6946" w:type="dxa"/>
            <w:tcBorders>
              <w:top w:val="single" w:sz="4" w:space="0" w:color="80C41C"/>
              <w:left w:val="single" w:sz="4" w:space="0" w:color="80C41C"/>
              <w:bottom w:val="single" w:sz="4" w:space="0" w:color="80C41C"/>
              <w:right w:val="single" w:sz="4" w:space="0" w:color="80C41C"/>
            </w:tcBorders>
          </w:tcPr>
          <w:p w14:paraId="054D6D8D" w14:textId="54253E3C" w:rsidR="009C4F46" w:rsidRPr="00F423D0" w:rsidRDefault="009C4F46" w:rsidP="34428DAA">
            <w:pPr>
              <w:jc w:val="both"/>
              <w:rPr>
                <w:b/>
                <w:bCs/>
              </w:rPr>
            </w:pPr>
          </w:p>
          <w:p w14:paraId="11AE5D04" w14:textId="4406D0F5" w:rsidR="000F0093" w:rsidRPr="00F423D0" w:rsidRDefault="001E1054" w:rsidP="00F423D0">
            <w:pPr>
              <w:jc w:val="both"/>
              <w:rPr>
                <w:b/>
                <w:bCs/>
              </w:rPr>
            </w:pPr>
            <w:proofErr w:type="spellStart"/>
            <w:r w:rsidRPr="00F423D0">
              <w:rPr>
                <w:b/>
                <w:bCs/>
              </w:rPr>
              <w:t>Wieltjesdag</w:t>
            </w:r>
            <w:proofErr w:type="spellEnd"/>
            <w:r w:rsidR="00FA06F0" w:rsidRPr="00F423D0">
              <w:rPr>
                <w:b/>
                <w:bCs/>
              </w:rPr>
              <w:t xml:space="preserve"> </w:t>
            </w:r>
          </w:p>
          <w:p w14:paraId="23174706" w14:textId="0C409030" w:rsidR="00CC41D6" w:rsidRDefault="00CC41D6" w:rsidP="000F0093">
            <w:pPr>
              <w:jc w:val="both"/>
              <w:rPr>
                <w:lang w:val="nl-NL"/>
              </w:rPr>
            </w:pPr>
            <w:r w:rsidRPr="00F423D0">
              <w:rPr>
                <w:lang w:val="nl-NL"/>
              </w:rPr>
              <w:t>De</w:t>
            </w:r>
            <w:r w:rsidR="000F0093" w:rsidRPr="00F423D0">
              <w:rPr>
                <w:lang w:val="nl-NL"/>
              </w:rPr>
              <w:t>ze</w:t>
            </w:r>
            <w:r w:rsidRPr="00F423D0">
              <w:rPr>
                <w:lang w:val="nl-NL"/>
              </w:rPr>
              <w:t xml:space="preserve"> leerlingen mogen rolschaatsen, skeelers of een step meebrengen. Tijdens de speeltijden kunnen ze naar hartenlust bewegen.  Fietsen en gocarts zijn niet toegelaten.</w:t>
            </w:r>
          </w:p>
          <w:p w14:paraId="6B4BB5B8" w14:textId="77777777" w:rsidR="00AC14F6" w:rsidRDefault="00AC14F6" w:rsidP="000F0093">
            <w:pPr>
              <w:jc w:val="both"/>
              <w:rPr>
                <w:lang w:val="nl-NL"/>
              </w:rPr>
            </w:pPr>
          </w:p>
          <w:p w14:paraId="27F8D86D" w14:textId="7FEAB7DA" w:rsidR="00AC14F6" w:rsidRPr="0017458A" w:rsidRDefault="002454DB" w:rsidP="000F0093">
            <w:pPr>
              <w:jc w:val="both"/>
              <w:rPr>
                <w:b/>
                <w:bCs/>
                <w:lang w:val="nl-NL"/>
              </w:rPr>
            </w:pPr>
            <w:r w:rsidRPr="0017458A">
              <w:rPr>
                <w:b/>
                <w:bCs/>
                <w:lang w:val="nl-NL"/>
              </w:rPr>
              <w:t>Naar de speeltuin</w:t>
            </w:r>
          </w:p>
          <w:p w14:paraId="76C33493" w14:textId="692C6F9E" w:rsidR="002454DB" w:rsidRPr="002454DB" w:rsidRDefault="002454DB" w:rsidP="002454DB">
            <w:pPr>
              <w:rPr>
                <w:lang w:val="nl-NL"/>
              </w:rPr>
            </w:pPr>
            <w:r w:rsidRPr="002454DB">
              <w:rPr>
                <w:lang w:val="nl-NL"/>
              </w:rPr>
              <w:t xml:space="preserve">Als afsluiter van het ZOEM-project gaan de oudste kleuters en het eerste leerjaar naar speeltuin ’t </w:t>
            </w:r>
            <w:proofErr w:type="spellStart"/>
            <w:r w:rsidRPr="002454DB">
              <w:rPr>
                <w:lang w:val="nl-NL"/>
              </w:rPr>
              <w:t>Hegse</w:t>
            </w:r>
            <w:proofErr w:type="spellEnd"/>
            <w:r w:rsidRPr="002454DB">
              <w:rPr>
                <w:lang w:val="nl-NL"/>
              </w:rPr>
              <w:t xml:space="preserve"> </w:t>
            </w:r>
            <w:proofErr w:type="spellStart"/>
            <w:r w:rsidRPr="002454DB">
              <w:rPr>
                <w:lang w:val="nl-NL"/>
              </w:rPr>
              <w:t>Stalleke</w:t>
            </w:r>
            <w:proofErr w:type="spellEnd"/>
            <w:r w:rsidRPr="002454DB">
              <w:rPr>
                <w:lang w:val="nl-NL"/>
              </w:rPr>
              <w:t xml:space="preserve"> te Weelde. Ze dragen die dag speelkledij en nemen een rugzak mee met lunch, drinkbeker en 2 tussendoortjes. </w:t>
            </w:r>
          </w:p>
          <w:p w14:paraId="03BEE5B4" w14:textId="77777777" w:rsidR="002454DB" w:rsidRDefault="002454DB" w:rsidP="000F0093">
            <w:pPr>
              <w:jc w:val="both"/>
              <w:rPr>
                <w:lang w:val="nl-NL"/>
              </w:rPr>
            </w:pPr>
          </w:p>
          <w:p w14:paraId="0F083ED0" w14:textId="40B06EA0" w:rsidR="00623796" w:rsidRDefault="00623796" w:rsidP="00623796">
            <w:pPr>
              <w:jc w:val="both"/>
              <w:rPr>
                <w:b/>
                <w:lang w:val="nl-NL"/>
              </w:rPr>
            </w:pPr>
            <w:r>
              <w:rPr>
                <w:b/>
                <w:lang w:val="nl-NL"/>
              </w:rPr>
              <w:t>Naar de bib</w:t>
            </w:r>
          </w:p>
          <w:p w14:paraId="1160A6C8" w14:textId="7494E7B1" w:rsidR="00AC14F6" w:rsidRDefault="00623796" w:rsidP="00623796">
            <w:pPr>
              <w:jc w:val="both"/>
              <w:rPr>
                <w:bCs/>
                <w:lang w:val="nl-NL"/>
              </w:rPr>
            </w:pPr>
            <w:r>
              <w:rPr>
                <w:bCs/>
                <w:lang w:val="nl-NL"/>
              </w:rPr>
              <w:t xml:space="preserve">Deze leerlingen gaan naar de bib. Denken jullie eraan om de </w:t>
            </w:r>
            <w:proofErr w:type="spellStart"/>
            <w:r>
              <w:rPr>
                <w:bCs/>
                <w:lang w:val="nl-NL"/>
              </w:rPr>
              <w:t>bibtas</w:t>
            </w:r>
            <w:proofErr w:type="spellEnd"/>
            <w:r>
              <w:rPr>
                <w:bCs/>
                <w:lang w:val="nl-NL"/>
              </w:rPr>
              <w:t>, leesboeken die nog thuis liggen en het individuele lenerspasje mee naar school te nemen?</w:t>
            </w:r>
          </w:p>
          <w:p w14:paraId="08D18B4C" w14:textId="77777777" w:rsidR="00EA4855" w:rsidRDefault="00EA4855" w:rsidP="00623796">
            <w:pPr>
              <w:jc w:val="both"/>
              <w:rPr>
                <w:lang w:val="nl-NL"/>
              </w:rPr>
            </w:pPr>
          </w:p>
          <w:p w14:paraId="375C538A" w14:textId="1248747F" w:rsidR="00BB162C" w:rsidRDefault="001E26F0" w:rsidP="008717F6">
            <w:pPr>
              <w:jc w:val="both"/>
              <w:rPr>
                <w:b/>
                <w:bCs/>
                <w:lang w:val="nl-NL"/>
              </w:rPr>
            </w:pPr>
            <w:r>
              <w:rPr>
                <w:b/>
                <w:bCs/>
                <w:lang w:val="nl-NL"/>
              </w:rPr>
              <w:t xml:space="preserve">Geen huiswerkklas </w:t>
            </w:r>
            <w:r w:rsidRPr="001E26F0">
              <w:rPr>
                <w:lang w:val="nl-NL"/>
              </w:rPr>
              <w:t>wegens personeelsvergadering</w:t>
            </w:r>
          </w:p>
          <w:p w14:paraId="7F03560B" w14:textId="67AB295A" w:rsidR="00BB162C" w:rsidRPr="00F423D0" w:rsidRDefault="00BB162C" w:rsidP="00AF44D9">
            <w:pPr>
              <w:jc w:val="both"/>
              <w:rPr>
                <w:b/>
                <w:bCs/>
                <w:lang w:val="nl-NL"/>
              </w:rPr>
            </w:pPr>
          </w:p>
        </w:tc>
      </w:tr>
      <w:tr w:rsidR="00A820EC" w:rsidRPr="008C3827" w14:paraId="7B971D7B" w14:textId="77777777" w:rsidTr="008A491C">
        <w:tblPrEx>
          <w:tblBorders>
            <w:top w:val="single" w:sz="4" w:space="0" w:color="80C41C"/>
            <w:left w:val="single" w:sz="4" w:space="0" w:color="80C41C"/>
            <w:bottom w:val="single" w:sz="4" w:space="0" w:color="80C41C"/>
            <w:right w:val="single" w:sz="4" w:space="0" w:color="80C41C"/>
            <w:insideH w:val="single" w:sz="4" w:space="0" w:color="80C41C"/>
            <w:insideV w:val="single" w:sz="4" w:space="0" w:color="80C41C"/>
          </w:tblBorders>
        </w:tblPrEx>
        <w:trPr>
          <w:trHeight w:val="70"/>
        </w:trPr>
        <w:tc>
          <w:tcPr>
            <w:tcW w:w="1696" w:type="dxa"/>
            <w:tcBorders>
              <w:top w:val="single" w:sz="4" w:space="0" w:color="80C41C"/>
              <w:left w:val="single" w:sz="4" w:space="0" w:color="80C41C"/>
              <w:bottom w:val="single" w:sz="4" w:space="0" w:color="80C41C"/>
              <w:right w:val="single" w:sz="4" w:space="0" w:color="80C41C"/>
            </w:tcBorders>
          </w:tcPr>
          <w:p w14:paraId="23583040" w14:textId="011BAA64" w:rsidR="009C4F46" w:rsidRDefault="425F5321" w:rsidP="001479BD">
            <w:pPr>
              <w:rPr>
                <w:rFonts w:cs="Arial"/>
                <w:b/>
                <w:bCs/>
              </w:rPr>
            </w:pPr>
            <w:r w:rsidRPr="008C3827">
              <w:rPr>
                <w:rFonts w:cs="Arial"/>
                <w:b/>
                <w:bCs/>
              </w:rPr>
              <w:lastRenderedPageBreak/>
              <w:t xml:space="preserve">    </w:t>
            </w:r>
          </w:p>
          <w:p w14:paraId="1DFA6B85" w14:textId="2CC7DF81" w:rsidR="00EF37F8" w:rsidRPr="006A3BFA" w:rsidRDefault="000F744D" w:rsidP="009C4F46">
            <w:pPr>
              <w:jc w:val="center"/>
              <w:rPr>
                <w:rFonts w:cs="Arial"/>
              </w:rPr>
            </w:pPr>
            <w:r w:rsidRPr="006A3BFA">
              <w:rPr>
                <w:rFonts w:cs="Arial"/>
              </w:rPr>
              <w:t>V</w:t>
            </w:r>
            <w:r w:rsidR="009279E0" w:rsidRPr="006A3BFA">
              <w:rPr>
                <w:rFonts w:cs="Arial"/>
              </w:rPr>
              <w:t>rijdag</w:t>
            </w:r>
          </w:p>
          <w:p w14:paraId="316C85F3" w14:textId="12671774" w:rsidR="00DC3A66" w:rsidRDefault="00070A32" w:rsidP="00070A32">
            <w:pPr>
              <w:jc w:val="center"/>
              <w:rPr>
                <w:rFonts w:cs="Arial"/>
              </w:rPr>
            </w:pPr>
            <w:r>
              <w:rPr>
                <w:rFonts w:cs="Arial"/>
              </w:rPr>
              <w:t>26</w:t>
            </w:r>
            <w:r w:rsidR="0045712B">
              <w:rPr>
                <w:rFonts w:cs="Arial"/>
              </w:rPr>
              <w:t>/</w:t>
            </w:r>
            <w:r>
              <w:rPr>
                <w:rFonts w:cs="Arial"/>
              </w:rPr>
              <w:t>6</w:t>
            </w:r>
          </w:p>
          <w:p w14:paraId="686D6136" w14:textId="77777777" w:rsidR="003F2850" w:rsidRDefault="003F2850" w:rsidP="003F2850">
            <w:pPr>
              <w:jc w:val="center"/>
              <w:rPr>
                <w:rFonts w:cs="Arial"/>
                <w:b/>
                <w:bCs/>
              </w:rPr>
            </w:pPr>
            <w:r>
              <w:rPr>
                <w:rFonts w:cs="Arial"/>
                <w:b/>
                <w:bCs/>
              </w:rPr>
              <w:t>5A+5B</w:t>
            </w:r>
          </w:p>
          <w:p w14:paraId="7998E0E8" w14:textId="1798C19C" w:rsidR="003F2850" w:rsidRDefault="003F2850" w:rsidP="003F2850">
            <w:pPr>
              <w:jc w:val="center"/>
              <w:rPr>
                <w:rFonts w:cs="Arial"/>
                <w:b/>
                <w:bCs/>
              </w:rPr>
            </w:pPr>
            <w:r>
              <w:rPr>
                <w:rFonts w:cs="Arial"/>
                <w:b/>
                <w:bCs/>
              </w:rPr>
              <w:t xml:space="preserve">6A+6B </w:t>
            </w:r>
          </w:p>
          <w:p w14:paraId="228902D4" w14:textId="3C58FDE4" w:rsidR="003F2850" w:rsidRDefault="003F2850" w:rsidP="00070A32">
            <w:pPr>
              <w:jc w:val="center"/>
              <w:rPr>
                <w:rFonts w:cs="Arial"/>
              </w:rPr>
            </w:pPr>
          </w:p>
          <w:p w14:paraId="31BEE820" w14:textId="77777777" w:rsidR="006D5C63" w:rsidRDefault="006D5C63" w:rsidP="00FB0D12">
            <w:pPr>
              <w:jc w:val="center"/>
              <w:rPr>
                <w:rFonts w:cs="Arial"/>
                <w:b/>
                <w:bCs/>
              </w:rPr>
            </w:pPr>
          </w:p>
          <w:p w14:paraId="4C4BE34E" w14:textId="648DDF5D" w:rsidR="005058B1" w:rsidRDefault="00372737" w:rsidP="00FB0D12">
            <w:pPr>
              <w:jc w:val="center"/>
              <w:rPr>
                <w:rFonts w:cs="Arial"/>
                <w:b/>
                <w:bCs/>
              </w:rPr>
            </w:pPr>
            <w:r>
              <w:rPr>
                <w:rFonts w:cs="Arial"/>
                <w:b/>
                <w:bCs/>
              </w:rPr>
              <w:t>K1/2</w:t>
            </w:r>
            <w:r w:rsidR="00317396">
              <w:rPr>
                <w:rFonts w:cs="Arial"/>
                <w:b/>
                <w:bCs/>
              </w:rPr>
              <w:t>+K2</w:t>
            </w:r>
          </w:p>
          <w:p w14:paraId="62AE8CA1" w14:textId="77777777" w:rsidR="005058B1" w:rsidRDefault="005058B1" w:rsidP="00FB0D12">
            <w:pPr>
              <w:jc w:val="center"/>
              <w:rPr>
                <w:rFonts w:cs="Arial"/>
                <w:b/>
                <w:bCs/>
              </w:rPr>
            </w:pPr>
          </w:p>
          <w:p w14:paraId="44E05A16" w14:textId="77777777" w:rsidR="005058B1" w:rsidRDefault="005058B1" w:rsidP="00FB0D12">
            <w:pPr>
              <w:jc w:val="center"/>
              <w:rPr>
                <w:rFonts w:cs="Arial"/>
                <w:b/>
                <w:bCs/>
              </w:rPr>
            </w:pPr>
          </w:p>
          <w:p w14:paraId="24072460" w14:textId="77777777" w:rsidR="006D5C63" w:rsidRDefault="006D5C63" w:rsidP="00FB0D12">
            <w:pPr>
              <w:jc w:val="center"/>
              <w:rPr>
                <w:rFonts w:cs="Arial"/>
                <w:b/>
                <w:bCs/>
              </w:rPr>
            </w:pPr>
          </w:p>
          <w:p w14:paraId="66027DBE" w14:textId="77777777" w:rsidR="006D5C63" w:rsidRDefault="006D5C63" w:rsidP="00FB0D12">
            <w:pPr>
              <w:jc w:val="center"/>
              <w:rPr>
                <w:rFonts w:cs="Arial"/>
                <w:b/>
                <w:bCs/>
              </w:rPr>
            </w:pPr>
          </w:p>
          <w:p w14:paraId="4F967C8E" w14:textId="77777777" w:rsidR="006D5C63" w:rsidRDefault="006D5C63" w:rsidP="00FB0D12">
            <w:pPr>
              <w:jc w:val="center"/>
              <w:rPr>
                <w:rFonts w:cs="Arial"/>
                <w:b/>
                <w:bCs/>
              </w:rPr>
            </w:pPr>
          </w:p>
          <w:p w14:paraId="2C1D8D9F" w14:textId="77777777" w:rsidR="004565BC" w:rsidRDefault="004565BC" w:rsidP="00FB0D12">
            <w:pPr>
              <w:jc w:val="center"/>
              <w:rPr>
                <w:rFonts w:cs="Arial"/>
                <w:b/>
                <w:bCs/>
              </w:rPr>
            </w:pPr>
          </w:p>
          <w:p w14:paraId="10FF5D92" w14:textId="6DECE58A" w:rsidR="00FB0D12" w:rsidRPr="003F2850" w:rsidRDefault="00FB0D12" w:rsidP="00FB0D12">
            <w:pPr>
              <w:jc w:val="center"/>
              <w:rPr>
                <w:rFonts w:cs="Arial"/>
                <w:b/>
                <w:bCs/>
              </w:rPr>
            </w:pPr>
            <w:r w:rsidRPr="003F2850">
              <w:rPr>
                <w:rFonts w:cs="Arial"/>
                <w:b/>
                <w:bCs/>
              </w:rPr>
              <w:t>4A+4B</w:t>
            </w:r>
          </w:p>
          <w:p w14:paraId="621DBC3D" w14:textId="2FB55486" w:rsidR="00372737" w:rsidRPr="00372737" w:rsidRDefault="00372737" w:rsidP="00372737">
            <w:pPr>
              <w:jc w:val="center"/>
              <w:rPr>
                <w:rFonts w:cs="Arial"/>
                <w:b/>
                <w:bCs/>
              </w:rPr>
            </w:pPr>
          </w:p>
        </w:tc>
        <w:tc>
          <w:tcPr>
            <w:tcW w:w="1418" w:type="dxa"/>
            <w:tcBorders>
              <w:top w:val="single" w:sz="4" w:space="0" w:color="80C41C"/>
              <w:left w:val="single" w:sz="4" w:space="0" w:color="80C41C"/>
              <w:bottom w:val="single" w:sz="4" w:space="0" w:color="80C41C"/>
              <w:right w:val="single" w:sz="4" w:space="0" w:color="80C41C"/>
            </w:tcBorders>
          </w:tcPr>
          <w:p w14:paraId="27FACEB1" w14:textId="01CF4B6D" w:rsidR="001441DB" w:rsidRPr="008C3827" w:rsidRDefault="00EA4855" w:rsidP="003F63D7">
            <w:pPr>
              <w:jc w:val="both"/>
              <w:rPr>
                <w:b/>
                <w:bCs/>
              </w:rPr>
            </w:pPr>
            <w:r>
              <w:rPr>
                <w:noProof/>
              </w:rPr>
              <w:drawing>
                <wp:anchor distT="0" distB="0" distL="114300" distR="114300" simplePos="0" relativeHeight="251661323" behindDoc="0" locked="0" layoutInCell="1" allowOverlap="1" wp14:anchorId="6E972DBF" wp14:editId="3029A609">
                  <wp:simplePos x="0" y="0"/>
                  <wp:positionH relativeFrom="margin">
                    <wp:posOffset>17780</wp:posOffset>
                  </wp:positionH>
                  <wp:positionV relativeFrom="margin">
                    <wp:posOffset>1160145</wp:posOffset>
                  </wp:positionV>
                  <wp:extent cx="719455" cy="719455"/>
                  <wp:effectExtent l="0" t="0" r="4445" b="4445"/>
                  <wp:wrapSquare wrapText="bothSides"/>
                  <wp:docPr id="1665830907" name="Afbeelding 1" descr="speelt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ltu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FB0D12">
              <w:rPr>
                <w:noProof/>
              </w:rPr>
              <w:drawing>
                <wp:anchor distT="0" distB="0" distL="114300" distR="114300" simplePos="0" relativeHeight="251659275" behindDoc="0" locked="0" layoutInCell="1" allowOverlap="1" wp14:anchorId="75A43072" wp14:editId="6969F9BC">
                  <wp:simplePos x="0" y="0"/>
                  <wp:positionH relativeFrom="margin">
                    <wp:posOffset>34925</wp:posOffset>
                  </wp:positionH>
                  <wp:positionV relativeFrom="margin">
                    <wp:posOffset>125730</wp:posOffset>
                  </wp:positionV>
                  <wp:extent cx="719455" cy="719455"/>
                  <wp:effectExtent l="0" t="0" r="4445" b="4445"/>
                  <wp:wrapSquare wrapText="bothSides"/>
                  <wp:docPr id="948459932" name="Afbeelding 2" descr="discotheek / da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cotheek / dans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719455" cy="719455"/>
                          </a:xfrm>
                          <a:prstGeom prst="rect">
                            <a:avLst/>
                          </a:prstGeom>
                          <a:noFill/>
                          <a:ln>
                            <a:noFill/>
                          </a:ln>
                        </pic:spPr>
                      </pic:pic>
                    </a:graphicData>
                  </a:graphic>
                </wp:anchor>
              </w:drawing>
            </w:r>
          </w:p>
          <w:p w14:paraId="4CB9EABE" w14:textId="22D934E7" w:rsidR="00E923D6" w:rsidRPr="008C3827" w:rsidRDefault="00E923D6" w:rsidP="003F63D7">
            <w:pPr>
              <w:jc w:val="both"/>
              <w:rPr>
                <w:b/>
                <w:bCs/>
              </w:rPr>
            </w:pPr>
          </w:p>
          <w:p w14:paraId="3F4489F9" w14:textId="603F1D67" w:rsidR="0045712B" w:rsidRDefault="006D5C63" w:rsidP="003F63D7">
            <w:pPr>
              <w:jc w:val="both"/>
              <w:rPr>
                <w:b/>
                <w:bCs/>
                <w:noProof/>
              </w:rPr>
            </w:pPr>
            <w:r w:rsidRPr="008C3827">
              <w:rPr>
                <w:rFonts w:cs="Arial"/>
                <w:b/>
                <w:bCs/>
                <w:noProof/>
                <w:lang w:eastAsia="nl-BE"/>
              </w:rPr>
              <w:drawing>
                <wp:anchor distT="0" distB="0" distL="114300" distR="114300" simplePos="0" relativeHeight="251658240" behindDoc="0" locked="0" layoutInCell="1" allowOverlap="1" wp14:anchorId="66CD16BE" wp14:editId="09661264">
                  <wp:simplePos x="0" y="0"/>
                  <wp:positionH relativeFrom="column">
                    <wp:posOffset>37465</wp:posOffset>
                  </wp:positionH>
                  <wp:positionV relativeFrom="paragraph">
                    <wp:posOffset>66040</wp:posOffset>
                  </wp:positionV>
                  <wp:extent cx="720000" cy="720000"/>
                  <wp:effectExtent l="0" t="0" r="4445" b="4445"/>
                  <wp:wrapNone/>
                  <wp:docPr id="9" name="Afbeelding 9" descr="zwe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emme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616FAE8E" w14:textId="2764C750" w:rsidR="00EA7C07" w:rsidRPr="008C3827" w:rsidRDefault="00EA7C07" w:rsidP="003F63D7">
            <w:pPr>
              <w:jc w:val="both"/>
              <w:rPr>
                <w:b/>
                <w:bCs/>
              </w:rPr>
            </w:pPr>
          </w:p>
          <w:p w14:paraId="1E9540A3" w14:textId="75C208CF" w:rsidR="00F42EF2" w:rsidRPr="008C3827" w:rsidRDefault="00F42EF2" w:rsidP="003F63D7">
            <w:pPr>
              <w:jc w:val="both"/>
              <w:rPr>
                <w:b/>
                <w:bCs/>
              </w:rPr>
            </w:pPr>
          </w:p>
          <w:p w14:paraId="23CCB104" w14:textId="74AAEBD2" w:rsidR="00D070D8" w:rsidRDefault="00D070D8" w:rsidP="003F63D7">
            <w:pPr>
              <w:jc w:val="both"/>
              <w:rPr>
                <w:noProof/>
                <w:lang w:eastAsia="nl-BE"/>
              </w:rPr>
            </w:pPr>
          </w:p>
          <w:p w14:paraId="12463B86" w14:textId="1470D8BA" w:rsidR="00EB2316" w:rsidRPr="008C3827" w:rsidRDefault="00EB2316" w:rsidP="003F63D7">
            <w:pPr>
              <w:jc w:val="both"/>
              <w:rPr>
                <w:b/>
                <w:bCs/>
              </w:rPr>
            </w:pPr>
          </w:p>
        </w:tc>
        <w:tc>
          <w:tcPr>
            <w:tcW w:w="6946" w:type="dxa"/>
            <w:tcBorders>
              <w:top w:val="single" w:sz="4" w:space="0" w:color="80C41C"/>
              <w:left w:val="single" w:sz="4" w:space="0" w:color="80C41C"/>
              <w:bottom w:val="single" w:sz="4" w:space="0" w:color="80C41C"/>
              <w:right w:val="single" w:sz="4" w:space="0" w:color="80C41C"/>
            </w:tcBorders>
          </w:tcPr>
          <w:p w14:paraId="719CCD2E" w14:textId="2F60F46F" w:rsidR="009C4F46" w:rsidRDefault="009C4F46" w:rsidP="00EC339E">
            <w:pPr>
              <w:rPr>
                <w:b/>
                <w:bCs/>
                <w:lang w:val="nl-NL"/>
              </w:rPr>
            </w:pPr>
          </w:p>
          <w:p w14:paraId="03E8D598" w14:textId="77777777" w:rsidR="003F2850" w:rsidRDefault="003F2850" w:rsidP="003F2850">
            <w:pPr>
              <w:jc w:val="both"/>
              <w:rPr>
                <w:b/>
                <w:bCs/>
                <w:lang w:val="nl-NL"/>
              </w:rPr>
            </w:pPr>
            <w:r>
              <w:rPr>
                <w:b/>
                <w:bCs/>
                <w:lang w:val="nl-NL"/>
              </w:rPr>
              <w:t>Pennenzakkenrock</w:t>
            </w:r>
          </w:p>
          <w:p w14:paraId="5ACA1632" w14:textId="07B10C10" w:rsidR="006D5C63" w:rsidRDefault="003F2850" w:rsidP="006D5C63">
            <w:pPr>
              <w:rPr>
                <w:lang w:val="nl-NL"/>
              </w:rPr>
            </w:pPr>
            <w:r>
              <w:rPr>
                <w:lang w:val="nl-NL"/>
              </w:rPr>
              <w:t>De leerlingen van het 5</w:t>
            </w:r>
            <w:r w:rsidRPr="00130E3C">
              <w:rPr>
                <w:vertAlign w:val="superscript"/>
                <w:lang w:val="nl-NL"/>
              </w:rPr>
              <w:t>de</w:t>
            </w:r>
            <w:r>
              <w:rPr>
                <w:lang w:val="nl-NL"/>
              </w:rPr>
              <w:t xml:space="preserve"> en 6</w:t>
            </w:r>
            <w:r w:rsidRPr="00130E3C">
              <w:rPr>
                <w:vertAlign w:val="superscript"/>
                <w:lang w:val="nl-NL"/>
              </w:rPr>
              <w:t>de</w:t>
            </w:r>
            <w:r>
              <w:rPr>
                <w:lang w:val="nl-NL"/>
              </w:rPr>
              <w:t xml:space="preserve"> leerjaar trekken naar het recreatiedomein Zilvermeer in Mol voor het grootste kinderfestival van België. </w:t>
            </w:r>
          </w:p>
          <w:p w14:paraId="6CB5C160" w14:textId="6A16BC3A" w:rsidR="00FB0D12" w:rsidRDefault="00FB0D12" w:rsidP="00FB0D12">
            <w:pPr>
              <w:rPr>
                <w:b/>
                <w:lang w:val="nl-NL"/>
              </w:rPr>
            </w:pPr>
            <w:r>
              <w:rPr>
                <w:lang w:val="nl-NL"/>
              </w:rPr>
              <w:t>Wij wensen deze leerlingen veel plezier!</w:t>
            </w:r>
          </w:p>
          <w:p w14:paraId="79D24423" w14:textId="77777777" w:rsidR="003F2850" w:rsidRDefault="003F2850" w:rsidP="003F2850">
            <w:pPr>
              <w:rPr>
                <w:b/>
                <w:bCs/>
                <w:lang w:val="nl-NL"/>
              </w:rPr>
            </w:pPr>
          </w:p>
          <w:p w14:paraId="3FE5388B" w14:textId="57928AD6" w:rsidR="00A115FF" w:rsidRDefault="00A115FF" w:rsidP="003F2850">
            <w:pPr>
              <w:rPr>
                <w:b/>
                <w:bCs/>
                <w:lang w:val="nl-NL"/>
              </w:rPr>
            </w:pPr>
            <w:r>
              <w:rPr>
                <w:b/>
                <w:bCs/>
                <w:lang w:val="nl-NL"/>
              </w:rPr>
              <w:t>Naar ’t Zand</w:t>
            </w:r>
          </w:p>
          <w:p w14:paraId="0F2C6D9A" w14:textId="03B31E28" w:rsidR="00A115FF" w:rsidRPr="00FB0D12" w:rsidRDefault="00A115FF" w:rsidP="00A115FF">
            <w:r w:rsidRPr="00FB0D12">
              <w:t>Vandaag maken we er een leuke dag van.  We wandelen naar de speeltuin en gaan picknicken en spelen met zand en water.</w:t>
            </w:r>
            <w:r w:rsidR="00FB0D12">
              <w:t xml:space="preserve"> </w:t>
            </w:r>
            <w:r w:rsidRPr="00FB0D12">
              <w:t>Voor deze uitstap zoeken we vervoer en veel ouders die ons willen begeleiden. </w:t>
            </w:r>
          </w:p>
          <w:p w14:paraId="431AD7CC" w14:textId="77777777" w:rsidR="00A115FF" w:rsidRDefault="00A115FF" w:rsidP="003F2850">
            <w:pPr>
              <w:rPr>
                <w:b/>
                <w:bCs/>
                <w:lang w:val="nl-NL"/>
              </w:rPr>
            </w:pPr>
          </w:p>
          <w:p w14:paraId="28856832" w14:textId="57B713AC" w:rsidR="00952840" w:rsidRPr="008C3827" w:rsidRDefault="00952840" w:rsidP="003F2850">
            <w:pPr>
              <w:rPr>
                <w:b/>
                <w:bCs/>
                <w:lang w:val="nl-NL"/>
              </w:rPr>
            </w:pPr>
            <w:r w:rsidRPr="008C3827">
              <w:rPr>
                <w:b/>
                <w:bCs/>
                <w:lang w:val="nl-NL"/>
              </w:rPr>
              <w:t>Zwemmen</w:t>
            </w:r>
            <w:r w:rsidR="005573A6">
              <w:rPr>
                <w:b/>
                <w:bCs/>
                <w:lang w:val="nl-NL"/>
              </w:rPr>
              <w:t xml:space="preserve">: </w:t>
            </w:r>
            <w:proofErr w:type="spellStart"/>
            <w:r w:rsidR="005573A6">
              <w:rPr>
                <w:b/>
                <w:bCs/>
                <w:lang w:val="nl-NL"/>
              </w:rPr>
              <w:t>Pretbad</w:t>
            </w:r>
            <w:proofErr w:type="spellEnd"/>
            <w:r w:rsidR="005573A6">
              <w:rPr>
                <w:b/>
                <w:bCs/>
                <w:lang w:val="nl-NL"/>
              </w:rPr>
              <w:t xml:space="preserve"> -Fietsvervoer</w:t>
            </w:r>
          </w:p>
          <w:p w14:paraId="20FB209B" w14:textId="36D77196" w:rsidR="00952840" w:rsidRPr="008C3827" w:rsidRDefault="00952840" w:rsidP="00952840">
            <w:pPr>
              <w:jc w:val="both"/>
              <w:rPr>
                <w:b/>
                <w:bCs/>
                <w:lang w:val="nl-NL"/>
              </w:rPr>
            </w:pPr>
            <w:r w:rsidRPr="00A0084A">
              <w:rPr>
                <w:lang w:val="nl-NL"/>
              </w:rPr>
              <w:t>Deze kinderen zijn die middag om 12.35 u. terug op school of blijven eten</w:t>
            </w:r>
            <w:r w:rsidRPr="008C3827">
              <w:rPr>
                <w:b/>
                <w:bCs/>
                <w:lang w:val="nl-NL"/>
              </w:rPr>
              <w:t>.</w:t>
            </w:r>
          </w:p>
          <w:p w14:paraId="29CB6965" w14:textId="1CEEBBAB" w:rsidR="00D006A0" w:rsidRPr="00942BA3" w:rsidRDefault="00D006A0" w:rsidP="00FB0D12">
            <w:pPr>
              <w:jc w:val="both"/>
              <w:rPr>
                <w:lang w:val="nl-NL"/>
              </w:rPr>
            </w:pPr>
          </w:p>
        </w:tc>
      </w:tr>
    </w:tbl>
    <w:p w14:paraId="06A01CD4" w14:textId="12221561" w:rsidR="00451132" w:rsidRDefault="00451132" w:rsidP="00451132">
      <w:pPr>
        <w:spacing w:after="0" w:line="240" w:lineRule="auto"/>
      </w:pPr>
    </w:p>
    <w:tbl>
      <w:tblPr>
        <w:tblStyle w:val="Tabelraster"/>
        <w:tblW w:w="10060" w:type="dxa"/>
        <w:tblLook w:val="04A0" w:firstRow="1" w:lastRow="0" w:firstColumn="1" w:lastColumn="0" w:noHBand="0" w:noVBand="1"/>
      </w:tblPr>
      <w:tblGrid>
        <w:gridCol w:w="1706"/>
        <w:gridCol w:w="1408"/>
        <w:gridCol w:w="6946"/>
      </w:tblGrid>
      <w:tr w:rsidR="00451132" w:rsidRPr="00451132" w14:paraId="60E68287" w14:textId="77777777">
        <w:tc>
          <w:tcPr>
            <w:tcW w:w="10060" w:type="dxa"/>
            <w:gridSpan w:val="3"/>
            <w:tcBorders>
              <w:top w:val="single" w:sz="4" w:space="0" w:color="auto"/>
              <w:left w:val="single" w:sz="4" w:space="0" w:color="auto"/>
              <w:bottom w:val="single" w:sz="4" w:space="0" w:color="01A0C6"/>
              <w:right w:val="single" w:sz="4" w:space="0" w:color="auto"/>
            </w:tcBorders>
            <w:shd w:val="clear" w:color="auto" w:fill="01A0C6"/>
            <w:hideMark/>
          </w:tcPr>
          <w:p w14:paraId="477EA757" w14:textId="28F14010" w:rsidR="00451132" w:rsidRPr="00451132" w:rsidRDefault="00451132" w:rsidP="00451132">
            <w:pPr>
              <w:rPr>
                <w:b/>
                <w:bCs/>
              </w:rPr>
            </w:pPr>
            <w:r w:rsidRPr="00451132">
              <w:rPr>
                <w:b/>
                <w:bCs/>
              </w:rPr>
              <w:t>Alvast noteren</w:t>
            </w:r>
          </w:p>
        </w:tc>
      </w:tr>
      <w:tr w:rsidR="00451132" w:rsidRPr="00451132" w14:paraId="2D35A59F" w14:textId="77777777" w:rsidTr="002456BC">
        <w:trPr>
          <w:trHeight w:val="1579"/>
        </w:trPr>
        <w:tc>
          <w:tcPr>
            <w:tcW w:w="1706" w:type="dxa"/>
            <w:tcBorders>
              <w:top w:val="single" w:sz="4" w:space="0" w:color="01A0C6"/>
              <w:left w:val="single" w:sz="4" w:space="0" w:color="01A0C6"/>
              <w:bottom w:val="single" w:sz="4" w:space="0" w:color="01A0C6"/>
              <w:right w:val="single" w:sz="4" w:space="0" w:color="01A0C6"/>
            </w:tcBorders>
          </w:tcPr>
          <w:p w14:paraId="062A71A7" w14:textId="77777777" w:rsidR="00451132" w:rsidRPr="00451132" w:rsidRDefault="00451132" w:rsidP="00451132"/>
          <w:p w14:paraId="68F506DC" w14:textId="1281AC89" w:rsidR="005058B1" w:rsidRPr="005058B1" w:rsidRDefault="005058B1" w:rsidP="005058B1">
            <w:pPr>
              <w:jc w:val="center"/>
            </w:pPr>
            <w:r w:rsidRPr="005058B1">
              <w:t>Dinsdag</w:t>
            </w:r>
          </w:p>
          <w:p w14:paraId="2556C9C5" w14:textId="2E17FA96" w:rsidR="00451132" w:rsidRPr="005058B1" w:rsidRDefault="005058B1" w:rsidP="005058B1">
            <w:pPr>
              <w:jc w:val="center"/>
            </w:pPr>
            <w:r w:rsidRPr="005058B1">
              <w:t>30/6</w:t>
            </w:r>
          </w:p>
          <w:p w14:paraId="55981694" w14:textId="77777777" w:rsidR="005058B1" w:rsidRPr="00451132" w:rsidRDefault="005058B1" w:rsidP="00451132">
            <w:pPr>
              <w:rPr>
                <w:b/>
                <w:bCs/>
              </w:rPr>
            </w:pPr>
          </w:p>
          <w:p w14:paraId="0D874397" w14:textId="77777777" w:rsidR="00451132" w:rsidRPr="00451132" w:rsidRDefault="00451132" w:rsidP="00451132">
            <w:pPr>
              <w:rPr>
                <w:b/>
                <w:bCs/>
              </w:rPr>
            </w:pPr>
          </w:p>
        </w:tc>
        <w:tc>
          <w:tcPr>
            <w:tcW w:w="1408" w:type="dxa"/>
            <w:tcBorders>
              <w:top w:val="single" w:sz="4" w:space="0" w:color="01A0C6"/>
              <w:left w:val="single" w:sz="4" w:space="0" w:color="01A0C6"/>
              <w:bottom w:val="single" w:sz="4" w:space="0" w:color="01A0C6"/>
              <w:right w:val="single" w:sz="4" w:space="0" w:color="01A0C6"/>
            </w:tcBorders>
          </w:tcPr>
          <w:p w14:paraId="1938B41A" w14:textId="76BEAE7B" w:rsidR="00451132" w:rsidRPr="00451132" w:rsidRDefault="00451132" w:rsidP="00451132">
            <w:pPr>
              <w:rPr>
                <w:b/>
                <w:bCs/>
              </w:rPr>
            </w:pPr>
          </w:p>
          <w:p w14:paraId="2F61FE6C" w14:textId="77777777" w:rsidR="00451132" w:rsidRPr="00451132" w:rsidRDefault="00451132" w:rsidP="00451132">
            <w:pPr>
              <w:rPr>
                <w:bCs/>
              </w:rPr>
            </w:pPr>
          </w:p>
          <w:p w14:paraId="5D6A38D1" w14:textId="28ACB1D9" w:rsidR="00451132" w:rsidRPr="00451132" w:rsidRDefault="00451132" w:rsidP="00451132">
            <w:pPr>
              <w:rPr>
                <w:b/>
                <w:bCs/>
              </w:rPr>
            </w:pPr>
          </w:p>
          <w:p w14:paraId="4F12A3FC" w14:textId="7D684342" w:rsidR="00451132" w:rsidRPr="00451132" w:rsidRDefault="00451132" w:rsidP="00451132">
            <w:pPr>
              <w:rPr>
                <w:b/>
                <w:bCs/>
              </w:rPr>
            </w:pPr>
          </w:p>
        </w:tc>
        <w:tc>
          <w:tcPr>
            <w:tcW w:w="6946" w:type="dxa"/>
            <w:tcBorders>
              <w:top w:val="single" w:sz="4" w:space="0" w:color="01A0C6"/>
              <w:left w:val="single" w:sz="4" w:space="0" w:color="01A0C6"/>
              <w:bottom w:val="single" w:sz="4" w:space="0" w:color="01A0C6"/>
              <w:right w:val="single" w:sz="4" w:space="0" w:color="01A0C6"/>
            </w:tcBorders>
          </w:tcPr>
          <w:p w14:paraId="1929D044" w14:textId="77777777" w:rsidR="00451132" w:rsidRPr="00451132" w:rsidRDefault="00451132" w:rsidP="00451132">
            <w:pPr>
              <w:rPr>
                <w:b/>
                <w:bCs/>
              </w:rPr>
            </w:pPr>
          </w:p>
          <w:p w14:paraId="255E7BBD" w14:textId="77777777" w:rsidR="00451132" w:rsidRPr="002456BC" w:rsidRDefault="005058B1" w:rsidP="00451132">
            <w:pPr>
              <w:rPr>
                <w:b/>
                <w:bCs/>
              </w:rPr>
            </w:pPr>
            <w:r w:rsidRPr="002456BC">
              <w:rPr>
                <w:b/>
                <w:bCs/>
              </w:rPr>
              <w:t>Laatste schooldag</w:t>
            </w:r>
          </w:p>
          <w:p w14:paraId="06BB967C" w14:textId="0C15A471" w:rsidR="00B36EED" w:rsidRPr="0005359F" w:rsidRDefault="00B36EED" w:rsidP="00451132">
            <w:r w:rsidRPr="0005359F">
              <w:t>De school is uit om 10.30 u</w:t>
            </w:r>
            <w:r w:rsidR="00357F63" w:rsidRPr="0005359F">
              <w:t>ur</w:t>
            </w:r>
            <w:r w:rsidRPr="0005359F">
              <w:t>.</w:t>
            </w:r>
          </w:p>
          <w:p w14:paraId="40B86E11" w14:textId="375AEA61" w:rsidR="005058B1" w:rsidRPr="0005359F" w:rsidRDefault="00B36EED" w:rsidP="00451132">
            <w:r w:rsidRPr="0005359F">
              <w:t>K</w:t>
            </w:r>
            <w:r w:rsidR="00CB7660" w:rsidRPr="0005359F">
              <w:t xml:space="preserve">inderen </w:t>
            </w:r>
            <w:r w:rsidRPr="0005359F">
              <w:t xml:space="preserve">die afgehaald worden door hun ouders/verzorgers </w:t>
            </w:r>
            <w:r w:rsidR="0005359F">
              <w:t xml:space="preserve">worden om </w:t>
            </w:r>
            <w:r w:rsidR="00CB7660" w:rsidRPr="0005359F">
              <w:t>10.30 u</w:t>
            </w:r>
            <w:r w:rsidR="00357F63" w:rsidRPr="0005359F">
              <w:t>ur</w:t>
            </w:r>
            <w:r w:rsidR="0005359F">
              <w:t xml:space="preserve"> </w:t>
            </w:r>
            <w:r w:rsidR="00CB7660" w:rsidRPr="0005359F">
              <w:t>opgehaald</w:t>
            </w:r>
            <w:r w:rsidR="0005359F">
              <w:t>.</w:t>
            </w:r>
          </w:p>
          <w:p w14:paraId="7E3DCCA0" w14:textId="77777777" w:rsidR="00CB7660" w:rsidRPr="0005359F" w:rsidRDefault="00B36EED" w:rsidP="00451132">
            <w:r w:rsidRPr="0005359F">
              <w:t>Kinderen</w:t>
            </w:r>
            <w:r w:rsidR="00CB7660" w:rsidRPr="0005359F">
              <w:t xml:space="preserve"> die door Ferm opgevangen worden,</w:t>
            </w:r>
            <w:r w:rsidRPr="0005359F">
              <w:t xml:space="preserve"> begeleid</w:t>
            </w:r>
            <w:r w:rsidR="00357F63" w:rsidRPr="0005359F">
              <w:t>en de leerkrachten om 11 uur naar Ferm.</w:t>
            </w:r>
          </w:p>
          <w:p w14:paraId="7043FBF6" w14:textId="77777777" w:rsidR="00357F63" w:rsidRDefault="00357F63" w:rsidP="00451132">
            <w:r w:rsidRPr="0005359F">
              <w:t xml:space="preserve">Er is gelegenheid om de </w:t>
            </w:r>
            <w:proofErr w:type="spellStart"/>
            <w:r w:rsidRPr="0005359F">
              <w:t>klasjuf</w:t>
            </w:r>
            <w:proofErr w:type="spellEnd"/>
            <w:r w:rsidRPr="0005359F">
              <w:t xml:space="preserve"> te spreken tot 12.00 uur.</w:t>
            </w:r>
          </w:p>
          <w:p w14:paraId="742792BF" w14:textId="65EBD71B" w:rsidR="00EA4855" w:rsidRPr="00451132" w:rsidRDefault="00EA4855" w:rsidP="00451132">
            <w:pPr>
              <w:rPr>
                <w:b/>
                <w:bCs/>
              </w:rPr>
            </w:pPr>
          </w:p>
        </w:tc>
      </w:tr>
    </w:tbl>
    <w:p w14:paraId="7E1F7E87" w14:textId="5324D48F" w:rsidR="00451132" w:rsidRPr="00451132" w:rsidRDefault="00451132" w:rsidP="00451132">
      <w:pPr>
        <w:spacing w:after="0" w:line="240" w:lineRule="auto"/>
      </w:pPr>
    </w:p>
    <w:tbl>
      <w:tblPr>
        <w:tblStyle w:val="Tabelraster"/>
        <w:tblW w:w="10060" w:type="dxa"/>
        <w:tblLook w:val="04A0" w:firstRow="1" w:lastRow="0" w:firstColumn="1" w:lastColumn="0" w:noHBand="0" w:noVBand="1"/>
      </w:tblPr>
      <w:tblGrid>
        <w:gridCol w:w="10060"/>
      </w:tblGrid>
      <w:tr w:rsidR="004732F0" w:rsidRPr="000D0CA4" w14:paraId="46623ED6" w14:textId="77777777" w:rsidTr="00604204">
        <w:tc>
          <w:tcPr>
            <w:tcW w:w="10060" w:type="dxa"/>
            <w:shd w:val="clear" w:color="auto" w:fill="D9D9D9" w:themeFill="background1" w:themeFillShade="D9"/>
          </w:tcPr>
          <w:p w14:paraId="01E03B4E" w14:textId="494DEFF7" w:rsidR="004732F0" w:rsidRDefault="004732F0" w:rsidP="00604204">
            <w:pPr>
              <w:jc w:val="center"/>
              <w:rPr>
                <w:b/>
                <w:bCs/>
                <w:sz w:val="28"/>
                <w:szCs w:val="28"/>
              </w:rPr>
            </w:pPr>
            <w:r w:rsidRPr="000D0CA4">
              <w:rPr>
                <w:b/>
                <w:bCs/>
                <w:sz w:val="28"/>
                <w:szCs w:val="28"/>
              </w:rPr>
              <w:t xml:space="preserve">Vanuit de </w:t>
            </w:r>
            <w:r>
              <w:rPr>
                <w:b/>
                <w:bCs/>
                <w:sz w:val="28"/>
                <w:szCs w:val="28"/>
              </w:rPr>
              <w:t>plaatselijke verenigingen</w:t>
            </w:r>
          </w:p>
          <w:p w14:paraId="124FC494" w14:textId="35817D44" w:rsidR="004732F0" w:rsidRDefault="004732F0" w:rsidP="00604204">
            <w:pPr>
              <w:jc w:val="center"/>
              <w:rPr>
                <w:b/>
                <w:bCs/>
                <w:sz w:val="28"/>
                <w:szCs w:val="28"/>
              </w:rPr>
            </w:pPr>
          </w:p>
          <w:p w14:paraId="19351FD0" w14:textId="77777777" w:rsidR="004732F0" w:rsidRDefault="004732F0" w:rsidP="00604204">
            <w:pPr>
              <w:jc w:val="both"/>
              <w:textAlignment w:val="baseline"/>
              <w:rPr>
                <w:rFonts w:eastAsia="Times New Roman" w:cs="Times New Roman"/>
                <w:lang w:eastAsia="nl-BE"/>
              </w:rPr>
            </w:pPr>
            <w:r w:rsidRPr="34428DAA">
              <w:rPr>
                <w:rFonts w:eastAsia="Times New Roman" w:cs="Times New Roman"/>
                <w:b/>
                <w:bCs/>
                <w:lang w:val="nl-NL" w:eastAsia="nl-BE"/>
              </w:rPr>
              <w:t>Heb jij nieuws te melden vanuit jouw plaatselijke vereniging?</w:t>
            </w:r>
            <w:r w:rsidRPr="34428DAA">
              <w:rPr>
                <w:rFonts w:eastAsia="Times New Roman" w:cs="Times New Roman"/>
                <w:lang w:eastAsia="nl-BE"/>
              </w:rPr>
              <w:t> </w:t>
            </w:r>
          </w:p>
          <w:p w14:paraId="261221F7" w14:textId="3A109845" w:rsidR="004732F0" w:rsidRDefault="004732F0" w:rsidP="00604204">
            <w:pPr>
              <w:jc w:val="both"/>
              <w:textAlignment w:val="baseline"/>
              <w:rPr>
                <w:rFonts w:eastAsia="Times New Roman" w:cs="Times New Roman"/>
                <w:lang w:val="nl-NL" w:eastAsia="nl-BE"/>
              </w:rPr>
            </w:pPr>
            <w:r>
              <w:rPr>
                <w:rFonts w:eastAsia="Times New Roman" w:cs="Times New Roman"/>
                <w:lang w:val="nl-NL" w:eastAsia="nl-BE"/>
              </w:rPr>
              <w:t>Bezorg ons</w:t>
            </w:r>
            <w:r w:rsidRPr="34428DAA">
              <w:rPr>
                <w:rFonts w:eastAsia="Times New Roman" w:cs="Times New Roman"/>
                <w:lang w:val="nl-NL" w:eastAsia="nl-BE"/>
              </w:rPr>
              <w:t xml:space="preserve"> dan de </w:t>
            </w:r>
            <w:r w:rsidRPr="34428DAA">
              <w:rPr>
                <w:rFonts w:eastAsia="Times New Roman" w:cs="Times New Roman"/>
                <w:b/>
                <w:bCs/>
                <w:lang w:val="nl-NL" w:eastAsia="nl-BE"/>
              </w:rPr>
              <w:t>link</w:t>
            </w:r>
            <w:r w:rsidRPr="34428DAA">
              <w:rPr>
                <w:rFonts w:eastAsia="Times New Roman" w:cs="Times New Roman"/>
                <w:lang w:val="nl-NL" w:eastAsia="nl-BE"/>
              </w:rPr>
              <w:t xml:space="preserve"> van de activiteit </w:t>
            </w:r>
            <w:r>
              <w:rPr>
                <w:rFonts w:eastAsia="Times New Roman" w:cs="Times New Roman"/>
                <w:lang w:val="nl-NL" w:eastAsia="nl-BE"/>
              </w:rPr>
              <w:t xml:space="preserve">- </w:t>
            </w:r>
            <w:r w:rsidRPr="34428DAA">
              <w:rPr>
                <w:rFonts w:eastAsia="Times New Roman" w:cs="Times New Roman"/>
                <w:lang w:val="nl-NL" w:eastAsia="nl-BE"/>
              </w:rPr>
              <w:t>die op de website van jouw vereniging staat</w:t>
            </w:r>
            <w:r>
              <w:rPr>
                <w:rFonts w:eastAsia="Times New Roman" w:cs="Times New Roman"/>
                <w:lang w:val="nl-NL" w:eastAsia="nl-BE"/>
              </w:rPr>
              <w:t>.</w:t>
            </w:r>
            <w:r w:rsidRPr="34428DAA">
              <w:rPr>
                <w:rFonts w:eastAsia="Times New Roman" w:cs="Times New Roman"/>
                <w:lang w:val="nl-NL" w:eastAsia="nl-BE"/>
              </w:rPr>
              <w:t xml:space="preserve"> Lever jouw boodschap ten laatste dinsdag om 12 u aan via info@vbsdevlinder.kobart.be. Elke donderdag zetten we het Prikbord van de daaropvolgende week op onze website.</w:t>
            </w:r>
          </w:p>
          <w:p w14:paraId="20ADCB70" w14:textId="77777777" w:rsidR="004732F0" w:rsidRPr="000D0CA4" w:rsidRDefault="004732F0" w:rsidP="00604204">
            <w:pPr>
              <w:jc w:val="both"/>
              <w:textAlignment w:val="baseline"/>
              <w:rPr>
                <w:b/>
                <w:bCs/>
                <w:sz w:val="28"/>
                <w:szCs w:val="28"/>
              </w:rPr>
            </w:pPr>
          </w:p>
        </w:tc>
      </w:tr>
      <w:tr w:rsidR="004732F0" w:rsidRPr="00A62BD2" w14:paraId="518A8D5B" w14:textId="77777777" w:rsidTr="00604204">
        <w:tc>
          <w:tcPr>
            <w:tcW w:w="10060" w:type="dxa"/>
            <w:shd w:val="clear" w:color="auto" w:fill="FFFFFF" w:themeFill="background1"/>
          </w:tcPr>
          <w:p w14:paraId="6C139E79" w14:textId="398C6234" w:rsidR="00025DB5" w:rsidRDefault="00025DB5" w:rsidP="00B03219">
            <w:pPr>
              <w:jc w:val="both"/>
              <w:textAlignment w:val="baseline"/>
              <w:rPr>
                <w:rFonts w:eastAsia="Times New Roman" w:cs="Times New Roman"/>
                <w:b/>
                <w:bCs/>
                <w:lang w:eastAsia="nl-BE"/>
              </w:rPr>
            </w:pPr>
          </w:p>
          <w:p w14:paraId="6816E82E" w14:textId="598DCEE8" w:rsidR="00454FE0" w:rsidRPr="00374C26" w:rsidRDefault="00F20EDD" w:rsidP="00454FE0">
            <w:pPr>
              <w:textAlignment w:val="baseline"/>
            </w:pPr>
            <w:r w:rsidRPr="000D3F72">
              <w:rPr>
                <w:rFonts w:eastAsia="Times New Roman" w:cs="Times New Roman"/>
                <w:b/>
                <w:bCs/>
                <w:lang w:eastAsia="nl-BE"/>
              </w:rPr>
              <w:t>Nieuws van</w:t>
            </w:r>
            <w:r w:rsidR="000D3F72" w:rsidRPr="000D3F72">
              <w:rPr>
                <w:rFonts w:eastAsia="Times New Roman" w:cs="Times New Roman"/>
                <w:b/>
                <w:bCs/>
                <w:lang w:eastAsia="nl-BE"/>
              </w:rPr>
              <w:t xml:space="preserve"> </w:t>
            </w:r>
            <w:r w:rsidRPr="000D3F72">
              <w:rPr>
                <w:rFonts w:eastAsia="Times New Roman" w:cs="Times New Roman"/>
                <w:b/>
                <w:bCs/>
                <w:lang w:eastAsia="nl-BE"/>
              </w:rPr>
              <w:t>HEYO!</w:t>
            </w:r>
            <w:r w:rsidRPr="000D3F72">
              <w:rPr>
                <w:rFonts w:eastAsia="Times New Roman" w:cs="Times New Roman"/>
                <w:lang w:eastAsia="nl-BE"/>
              </w:rPr>
              <w:br/>
            </w:r>
            <w:r w:rsidR="00454FE0" w:rsidRPr="00374C26">
              <w:t>Heyo is een professionele organisatie van onvergetelijke vakantiekampen, voor kinderen en jongeren tussen 2,5 en 18 jaar. We laten kinderen en jongeren spontaan groeien door ze samen te laten ontdekken en beleven. We zorgen elk jaar voor ruim 40.000 kampplaatsen op vakantiekampen in binnen-en buitenland, met of zonder overnachting.</w:t>
            </w:r>
          </w:p>
          <w:p w14:paraId="7B2BF6B1" w14:textId="009CCBC1" w:rsidR="0017665D" w:rsidRDefault="00F20EDD" w:rsidP="000D3F72">
            <w:pPr>
              <w:textAlignment w:val="baseline"/>
              <w:rPr>
                <w:rFonts w:eastAsia="Times New Roman" w:cs="Times New Roman"/>
                <w:lang w:eastAsia="nl-BE"/>
              </w:rPr>
            </w:pPr>
            <w:hyperlink r:id="rId28" w:history="1">
              <w:r w:rsidRPr="00AD0223">
                <w:rPr>
                  <w:rStyle w:val="Hyperlink"/>
                  <w:rFonts w:ascii="Segoe UI Emoji" w:eastAsia="Times New Roman" w:hAnsi="Segoe UI Emoji" w:cs="Segoe UI Emoji"/>
                  <w:lang w:eastAsia="nl-BE"/>
                </w:rPr>
                <w:t>👉</w:t>
              </w:r>
              <w:r w:rsidRPr="00AD0223">
                <w:rPr>
                  <w:rStyle w:val="Hyperlink"/>
                  <w:rFonts w:eastAsia="Times New Roman" w:cs="Times New Roman"/>
                  <w:lang w:eastAsia="nl-BE"/>
                </w:rPr>
                <w:t xml:space="preserve"> Je vindt </w:t>
              </w:r>
              <w:r w:rsidR="000944A2" w:rsidRPr="00AD0223">
                <w:rPr>
                  <w:rStyle w:val="Hyperlink"/>
                  <w:rFonts w:eastAsia="Times New Roman" w:cs="Times New Roman"/>
                  <w:lang w:eastAsia="nl-BE"/>
                </w:rPr>
                <w:t>het aanbod van HEYO</w:t>
              </w:r>
              <w:r w:rsidR="00374C26" w:rsidRPr="00AD0223">
                <w:rPr>
                  <w:rStyle w:val="Hyperlink"/>
                  <w:rFonts w:eastAsia="Times New Roman" w:cs="Times New Roman"/>
                  <w:lang w:eastAsia="nl-BE"/>
                </w:rPr>
                <w:t xml:space="preserve"> voor juli en augustus 2026</w:t>
              </w:r>
              <w:r w:rsidRPr="00AD0223">
                <w:rPr>
                  <w:rStyle w:val="Hyperlink"/>
                  <w:rFonts w:eastAsia="Times New Roman" w:cs="Times New Roman"/>
                  <w:lang w:eastAsia="nl-BE"/>
                </w:rPr>
                <w:t xml:space="preserve"> hier</w:t>
              </w:r>
            </w:hyperlink>
            <w:r w:rsidRPr="000D3F72">
              <w:rPr>
                <w:rFonts w:eastAsia="Times New Roman" w:cs="Times New Roman"/>
                <w:lang w:eastAsia="nl-BE"/>
              </w:rPr>
              <w:br/>
            </w:r>
          </w:p>
          <w:p w14:paraId="07C49A2B" w14:textId="72BB136B" w:rsidR="0017665D" w:rsidRPr="00966B7D" w:rsidRDefault="0017665D" w:rsidP="000D3F72">
            <w:pPr>
              <w:textAlignment w:val="baseline"/>
              <w:rPr>
                <w:rFonts w:eastAsia="Times New Roman" w:cs="Times New Roman"/>
                <w:b/>
                <w:bCs/>
                <w:lang w:eastAsia="nl-BE"/>
              </w:rPr>
            </w:pPr>
            <w:r w:rsidRPr="00966B7D">
              <w:rPr>
                <w:rFonts w:eastAsia="Times New Roman" w:cs="Times New Roman"/>
                <w:b/>
                <w:bCs/>
                <w:lang w:eastAsia="nl-BE"/>
              </w:rPr>
              <w:t>Nieuws van de Lijn</w:t>
            </w:r>
          </w:p>
          <w:p w14:paraId="66FA8E86" w14:textId="73801A39" w:rsidR="00966B7D" w:rsidRPr="00F33480" w:rsidRDefault="00671AF1" w:rsidP="000D3F72">
            <w:pPr>
              <w:textAlignment w:val="baseline"/>
              <w:rPr>
                <w:rFonts w:eastAsia="Times New Roman" w:cs="Times New Roman"/>
                <w:lang w:eastAsia="nl-BE"/>
              </w:rPr>
            </w:pPr>
            <w:r w:rsidRPr="00F33480">
              <w:rPr>
                <w:rFonts w:eastAsia="Times New Roman" w:cs="Times New Roman"/>
                <w:lang w:eastAsia="nl-BE"/>
              </w:rPr>
              <w:drawing>
                <wp:anchor distT="0" distB="0" distL="114300" distR="114300" simplePos="0" relativeHeight="251675659" behindDoc="0" locked="0" layoutInCell="1" allowOverlap="1" wp14:anchorId="560AE06B" wp14:editId="5B7CA969">
                  <wp:simplePos x="0" y="0"/>
                  <wp:positionH relativeFrom="margin">
                    <wp:posOffset>5351780</wp:posOffset>
                  </wp:positionH>
                  <wp:positionV relativeFrom="margin">
                    <wp:posOffset>1562100</wp:posOffset>
                  </wp:positionV>
                  <wp:extent cx="723900" cy="657225"/>
                  <wp:effectExtent l="0" t="0" r="0" b="9525"/>
                  <wp:wrapSquare wrapText="bothSides"/>
                  <wp:docPr id="2672702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70253" name=""/>
                          <pic:cNvPicPr/>
                        </pic:nvPicPr>
                        <pic:blipFill>
                          <a:blip r:embed="rId29">
                            <a:extLst>
                              <a:ext uri="{28A0092B-C50C-407E-A947-70E740481C1C}">
                                <a14:useLocalDpi xmlns:a14="http://schemas.microsoft.com/office/drawing/2010/main" val="0"/>
                              </a:ext>
                            </a:extLst>
                          </a:blip>
                          <a:stretch>
                            <a:fillRect/>
                          </a:stretch>
                        </pic:blipFill>
                        <pic:spPr>
                          <a:xfrm>
                            <a:off x="0" y="0"/>
                            <a:ext cx="723900" cy="657225"/>
                          </a:xfrm>
                          <a:prstGeom prst="rect">
                            <a:avLst/>
                          </a:prstGeom>
                        </pic:spPr>
                      </pic:pic>
                    </a:graphicData>
                  </a:graphic>
                  <wp14:sizeRelH relativeFrom="page">
                    <wp14:pctWidth>0</wp14:pctWidth>
                  </wp14:sizeRelH>
                  <wp14:sizeRelV relativeFrom="page">
                    <wp14:pctHeight>0</wp14:pctHeight>
                  </wp14:sizeRelV>
                </wp:anchor>
              </w:drawing>
            </w:r>
            <w:r w:rsidRPr="00F33480">
              <w:rPr>
                <w:rFonts w:cs="Calibri"/>
                <w:color w:val="0A080B"/>
              </w:rPr>
              <w:t>Op vraag van de Vlaamse Regering stem</w:t>
            </w:r>
            <w:r w:rsidRPr="00F33480">
              <w:rPr>
                <w:rFonts w:cs="Calibri"/>
                <w:color w:val="0A080B"/>
              </w:rPr>
              <w:t xml:space="preserve">t de Lijn zijn aanbod </w:t>
            </w:r>
            <w:r w:rsidRPr="00F33480">
              <w:rPr>
                <w:rFonts w:cs="Calibri"/>
                <w:color w:val="0A080B"/>
              </w:rPr>
              <w:t>af op het gebruik en de beschikbare middelen per regio</w:t>
            </w:r>
            <w:r w:rsidR="00326CA3" w:rsidRPr="00F33480">
              <w:rPr>
                <w:rFonts w:cs="Calibri"/>
                <w:color w:val="0A080B"/>
              </w:rPr>
              <w:t xml:space="preserve"> vanaf 1 juli 202</w:t>
            </w:r>
            <w:r w:rsidR="00F33480" w:rsidRPr="00F33480">
              <w:rPr>
                <w:rFonts w:cs="Calibri"/>
                <w:color w:val="0A080B"/>
              </w:rPr>
              <w:t>6</w:t>
            </w:r>
            <w:r w:rsidRPr="00F33480">
              <w:rPr>
                <w:rFonts w:cs="Calibri"/>
                <w:color w:val="0A080B"/>
              </w:rPr>
              <w:t xml:space="preserve">. Daardoor verdwijnen of veranderen sommige lijnen, ontstaan er nieuwe verbindingen en rijden </w:t>
            </w:r>
            <w:r w:rsidR="00326CA3" w:rsidRPr="00F33480">
              <w:rPr>
                <w:rFonts w:cs="Calibri"/>
                <w:color w:val="0A080B"/>
              </w:rPr>
              <w:t>ze</w:t>
            </w:r>
            <w:r w:rsidRPr="00F33480">
              <w:rPr>
                <w:rFonts w:cs="Calibri"/>
                <w:color w:val="0A080B"/>
              </w:rPr>
              <w:t xml:space="preserve"> op rustigere momenten en trajecten minder ritten.</w:t>
            </w:r>
            <w:r w:rsidR="00326CA3" w:rsidRPr="00F33480">
              <w:rPr>
                <w:rFonts w:cs="Calibri"/>
                <w:color w:val="0A080B"/>
              </w:rPr>
              <w:t xml:space="preserve"> </w:t>
            </w:r>
            <w:hyperlink r:id="rId30" w:history="1">
              <w:r w:rsidR="00966B7D" w:rsidRPr="00F33480">
                <w:rPr>
                  <w:rStyle w:val="Hyperlink"/>
                  <w:rFonts w:eastAsia="Times New Roman" w:cs="Times New Roman"/>
                  <w:lang w:eastAsia="nl-BE"/>
                </w:rPr>
                <w:t>Meer info vind je hier.</w:t>
              </w:r>
            </w:hyperlink>
          </w:p>
          <w:p w14:paraId="241CAFE9" w14:textId="1F4DFB5F" w:rsidR="00966B7D" w:rsidRDefault="00966B7D" w:rsidP="000D3F72">
            <w:pPr>
              <w:textAlignment w:val="baseline"/>
              <w:rPr>
                <w:rFonts w:eastAsia="Times New Roman" w:cs="Times New Roman"/>
                <w:lang w:eastAsia="nl-BE"/>
              </w:rPr>
            </w:pPr>
          </w:p>
          <w:p w14:paraId="47C29BCA" w14:textId="77777777" w:rsidR="00CA7681" w:rsidRDefault="00CA7681" w:rsidP="000D3F72">
            <w:pPr>
              <w:textAlignment w:val="baseline"/>
              <w:rPr>
                <w:rFonts w:eastAsia="Times New Roman" w:cs="Times New Roman"/>
                <w:lang w:eastAsia="nl-BE"/>
              </w:rPr>
            </w:pPr>
          </w:p>
          <w:p w14:paraId="0C435379" w14:textId="77777777" w:rsidR="00CA7681" w:rsidRDefault="00CA7681" w:rsidP="000D3F72">
            <w:pPr>
              <w:textAlignment w:val="baseline"/>
              <w:rPr>
                <w:rFonts w:eastAsia="Times New Roman" w:cs="Times New Roman"/>
                <w:lang w:eastAsia="nl-BE"/>
              </w:rPr>
            </w:pPr>
          </w:p>
          <w:p w14:paraId="4CE0CB2D" w14:textId="77777777" w:rsidR="00CA7681" w:rsidRDefault="00CA7681" w:rsidP="000D3F72">
            <w:pPr>
              <w:textAlignment w:val="baseline"/>
              <w:rPr>
                <w:rFonts w:eastAsia="Times New Roman" w:cs="Times New Roman"/>
                <w:lang w:eastAsia="nl-BE"/>
              </w:rPr>
            </w:pPr>
          </w:p>
          <w:p w14:paraId="38051199" w14:textId="77777777" w:rsidR="00FD5831" w:rsidRDefault="00FD5831" w:rsidP="000D3F72">
            <w:pPr>
              <w:textAlignment w:val="baseline"/>
              <w:rPr>
                <w:rFonts w:eastAsia="Times New Roman" w:cs="Times New Roman"/>
                <w:lang w:eastAsia="nl-BE"/>
              </w:rPr>
            </w:pPr>
          </w:p>
          <w:p w14:paraId="3066F6D0" w14:textId="77777777" w:rsidR="00FD5831" w:rsidRDefault="00FD5831" w:rsidP="000D3F72">
            <w:pPr>
              <w:textAlignment w:val="baseline"/>
              <w:rPr>
                <w:rFonts w:eastAsia="Times New Roman" w:cs="Times New Roman"/>
                <w:lang w:eastAsia="nl-BE"/>
              </w:rPr>
            </w:pPr>
          </w:p>
          <w:p w14:paraId="1F5D526A" w14:textId="44523219" w:rsidR="00CA7681" w:rsidRDefault="00CA7681" w:rsidP="000D3F72">
            <w:pPr>
              <w:textAlignment w:val="baseline"/>
              <w:rPr>
                <w:rFonts w:eastAsia="Times New Roman" w:cs="Times New Roman"/>
                <w:lang w:eastAsia="nl-BE"/>
              </w:rPr>
            </w:pPr>
          </w:p>
          <w:p w14:paraId="2E516035" w14:textId="3F12436C" w:rsidR="00205195" w:rsidRDefault="00984CC0" w:rsidP="000D3F72">
            <w:pPr>
              <w:textAlignment w:val="baseline"/>
              <w:rPr>
                <w:rFonts w:eastAsia="Times New Roman" w:cs="Times New Roman"/>
                <w:b/>
                <w:bCs/>
                <w:lang w:eastAsia="nl-BE"/>
              </w:rPr>
            </w:pPr>
            <w:r>
              <w:rPr>
                <w:rFonts w:eastAsia="Times New Roman" w:cs="Times New Roman"/>
                <w:b/>
                <w:bCs/>
                <w:lang w:eastAsia="nl-BE"/>
              </w:rPr>
              <w:lastRenderedPageBreak/>
              <w:t>Nieuws van Cultuurcentrum Baarle</w:t>
            </w:r>
          </w:p>
          <w:p w14:paraId="048D970E" w14:textId="03EA9307" w:rsidR="0051670D" w:rsidRDefault="006F1CB9" w:rsidP="0051670D">
            <w:pPr>
              <w:jc w:val="both"/>
              <w:textAlignment w:val="baseline"/>
              <w:rPr>
                <w:rFonts w:eastAsia="Times New Roman" w:cs="Times New Roman"/>
                <w:lang w:val="nl-NL" w:eastAsia="nl-BE"/>
              </w:rPr>
            </w:pPr>
            <w:hyperlink r:id="rId31" w:history="1">
              <w:proofErr w:type="gramStart"/>
              <w:r w:rsidRPr="006F1CB9">
                <w:rPr>
                  <w:rStyle w:val="Hyperlink"/>
                  <w:rFonts w:eastAsia="Times New Roman" w:cs="Times New Roman"/>
                  <w:lang w:val="nl-NL" w:eastAsia="nl-BE"/>
                </w:rPr>
                <w:t>de</w:t>
              </w:r>
              <w:proofErr w:type="gramEnd"/>
              <w:r w:rsidR="0034027B" w:rsidRPr="0034027B">
                <w:rPr>
                  <w:rStyle w:val="Hyperlink"/>
                  <w:rFonts w:eastAsia="Times New Roman" w:cs="Times New Roman"/>
                  <w:lang w:val="nl-NL" w:eastAsia="nl-BE"/>
                </w:rPr>
                <w:t xml:space="preserve"> Zomer van Baarle</w:t>
              </w:r>
              <w:r w:rsidR="0029302B">
                <w:rPr>
                  <w:rStyle w:val="Hyperlink"/>
                  <w:rFonts w:eastAsia="Times New Roman" w:cs="Times New Roman"/>
                  <w:lang w:val="nl-NL" w:eastAsia="nl-BE"/>
                </w:rPr>
                <w:t xml:space="preserve"> </w:t>
              </w:r>
              <w:r w:rsidR="0051670D">
                <w:rPr>
                  <w:rStyle w:val="Hyperlink"/>
                </w:rPr>
                <w:t>programmeert</w:t>
              </w:r>
              <w:r w:rsidR="0029302B">
                <w:rPr>
                  <w:rStyle w:val="Hyperlink"/>
                </w:rPr>
                <w:t xml:space="preserve"> “</w:t>
              </w:r>
              <w:r w:rsidR="00AF4AA9">
                <w:rPr>
                  <w:rStyle w:val="Hyperlink"/>
                  <w:rFonts w:eastAsia="Times New Roman" w:cs="Times New Roman"/>
                  <w:lang w:val="nl-NL" w:eastAsia="nl-BE"/>
                </w:rPr>
                <w:t>L</w:t>
              </w:r>
              <w:proofErr w:type="spellStart"/>
              <w:r w:rsidR="00AF4AA9">
                <w:rPr>
                  <w:rStyle w:val="Hyperlink"/>
                </w:rPr>
                <w:t>ekker</w:t>
              </w:r>
              <w:proofErr w:type="spellEnd"/>
              <w:r w:rsidR="00AF4AA9">
                <w:rPr>
                  <w:rStyle w:val="Hyperlink"/>
                </w:rPr>
                <w:t xml:space="preserve"> wonen</w:t>
              </w:r>
              <w:r w:rsidR="0029302B">
                <w:rPr>
                  <w:rStyle w:val="Hyperlink"/>
                </w:rPr>
                <w:t>”</w:t>
              </w:r>
              <w:r w:rsidR="0051670D">
                <w:rPr>
                  <w:rStyle w:val="Hyperlink"/>
                </w:rPr>
                <w:t xml:space="preserve"> op woensdag </w:t>
              </w:r>
              <w:r w:rsidR="00F14B38">
                <w:rPr>
                  <w:rStyle w:val="Hyperlink"/>
                </w:rPr>
                <w:t>16 juli om 19.30 uur.</w:t>
              </w:r>
              <w:r w:rsidR="0029302B">
                <w:rPr>
                  <w:rStyle w:val="Hyperlink"/>
                </w:rPr>
                <w:t xml:space="preserve"> </w:t>
              </w:r>
            </w:hyperlink>
          </w:p>
          <w:p w14:paraId="2B892897" w14:textId="0BC11D05" w:rsidR="00984CC0" w:rsidRDefault="00F14B38" w:rsidP="00B03219">
            <w:pPr>
              <w:jc w:val="both"/>
              <w:textAlignment w:val="baseline"/>
              <w:rPr>
                <w:rFonts w:eastAsia="Times New Roman" w:cs="Times New Roman"/>
                <w:lang w:val="nl-NL" w:eastAsia="nl-BE"/>
              </w:rPr>
            </w:pPr>
            <w:r w:rsidRPr="0077382F">
              <w:rPr>
                <w:rFonts w:eastAsia="Times New Roman" w:cs="Times New Roman"/>
                <w:lang w:val="nl-NL" w:eastAsia="nl-BE"/>
              </w:rPr>
              <w:t xml:space="preserve">Deze </w:t>
            </w:r>
            <w:r w:rsidR="0077382F" w:rsidRPr="0077382F">
              <w:rPr>
                <w:rFonts w:eastAsia="Times New Roman" w:cs="Times New Roman"/>
                <w:lang w:val="nl-NL" w:eastAsia="nl-BE"/>
              </w:rPr>
              <w:t>interactieve muziekvoorstelling i</w:t>
            </w:r>
            <w:r w:rsidRPr="0077382F">
              <w:rPr>
                <w:rFonts w:eastAsia="Times New Roman" w:cs="Times New Roman"/>
                <w:lang w:val="nl-NL" w:eastAsia="nl-BE"/>
              </w:rPr>
              <w:t>s geschikt voor jong en oud.</w:t>
            </w:r>
          </w:p>
          <w:p w14:paraId="55B35111" w14:textId="2058D32F" w:rsidR="0005359F" w:rsidRDefault="00043DA2" w:rsidP="00B03219">
            <w:pPr>
              <w:jc w:val="both"/>
              <w:textAlignment w:val="baseline"/>
              <w:rPr>
                <w:rFonts w:eastAsia="Times New Roman" w:cs="Times New Roman"/>
                <w:lang w:val="nl-NL" w:eastAsia="nl-BE"/>
              </w:rPr>
            </w:pPr>
            <w:r w:rsidRPr="00BB5C11">
              <w:rPr>
                <w:rFonts w:eastAsia="Times New Roman" w:cs="Times New Roman"/>
                <w:b/>
                <w:bCs/>
                <w:noProof/>
                <w:lang w:eastAsia="nl-BE"/>
              </w:rPr>
              <w:drawing>
                <wp:anchor distT="0" distB="0" distL="114300" distR="114300" simplePos="0" relativeHeight="251663371" behindDoc="0" locked="0" layoutInCell="1" allowOverlap="1" wp14:anchorId="0132AA40" wp14:editId="2FA5F513">
                  <wp:simplePos x="0" y="0"/>
                  <wp:positionH relativeFrom="column">
                    <wp:posOffset>3130550</wp:posOffset>
                  </wp:positionH>
                  <wp:positionV relativeFrom="paragraph">
                    <wp:posOffset>128905</wp:posOffset>
                  </wp:positionV>
                  <wp:extent cx="3171720" cy="4472940"/>
                  <wp:effectExtent l="0" t="0" r="0" b="3810"/>
                  <wp:wrapNone/>
                  <wp:docPr id="5714833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83337"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71720" cy="4472940"/>
                          </a:xfrm>
                          <a:prstGeom prst="rect">
                            <a:avLst/>
                          </a:prstGeom>
                        </pic:spPr>
                      </pic:pic>
                    </a:graphicData>
                  </a:graphic>
                  <wp14:sizeRelH relativeFrom="page">
                    <wp14:pctWidth>0</wp14:pctWidth>
                  </wp14:sizeRelH>
                  <wp14:sizeRelV relativeFrom="page">
                    <wp14:pctHeight>0</wp14:pctHeight>
                  </wp14:sizeRelV>
                </wp:anchor>
              </w:drawing>
            </w:r>
            <w:r w:rsidR="006D5C63" w:rsidRPr="003C4A61">
              <w:rPr>
                <w:rFonts w:eastAsia="Times New Roman" w:cs="Times New Roman"/>
                <w:b/>
                <w:bCs/>
                <w:noProof/>
                <w:lang w:eastAsia="nl-BE"/>
              </w:rPr>
              <w:drawing>
                <wp:anchor distT="0" distB="0" distL="114300" distR="114300" simplePos="0" relativeHeight="251662347" behindDoc="0" locked="0" layoutInCell="1" allowOverlap="1" wp14:anchorId="295A5991" wp14:editId="305858EB">
                  <wp:simplePos x="0" y="0"/>
                  <wp:positionH relativeFrom="column">
                    <wp:posOffset>-75565</wp:posOffset>
                  </wp:positionH>
                  <wp:positionV relativeFrom="paragraph">
                    <wp:posOffset>122555</wp:posOffset>
                  </wp:positionV>
                  <wp:extent cx="3177540" cy="4461754"/>
                  <wp:effectExtent l="0" t="0" r="3810" b="0"/>
                  <wp:wrapNone/>
                  <wp:docPr id="2025232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3263" name=""/>
                          <pic:cNvPicPr/>
                        </pic:nvPicPr>
                        <pic:blipFill>
                          <a:blip r:embed="rId33">
                            <a:extLst>
                              <a:ext uri="{28A0092B-C50C-407E-A947-70E740481C1C}">
                                <a14:useLocalDpi xmlns:a14="http://schemas.microsoft.com/office/drawing/2010/main" val="0"/>
                              </a:ext>
                            </a:extLst>
                          </a:blip>
                          <a:stretch>
                            <a:fillRect/>
                          </a:stretch>
                        </pic:blipFill>
                        <pic:spPr>
                          <a:xfrm>
                            <a:off x="0" y="0"/>
                            <a:ext cx="3179694" cy="4464778"/>
                          </a:xfrm>
                          <a:prstGeom prst="rect">
                            <a:avLst/>
                          </a:prstGeom>
                        </pic:spPr>
                      </pic:pic>
                    </a:graphicData>
                  </a:graphic>
                  <wp14:sizeRelH relativeFrom="page">
                    <wp14:pctWidth>0</wp14:pctWidth>
                  </wp14:sizeRelH>
                  <wp14:sizeRelV relativeFrom="page">
                    <wp14:pctHeight>0</wp14:pctHeight>
                  </wp14:sizeRelV>
                </wp:anchor>
              </w:drawing>
            </w:r>
          </w:p>
          <w:p w14:paraId="793A72D2" w14:textId="209C1959" w:rsidR="0005359F" w:rsidRDefault="0005359F" w:rsidP="00B03219">
            <w:pPr>
              <w:jc w:val="both"/>
              <w:textAlignment w:val="baseline"/>
              <w:rPr>
                <w:rFonts w:eastAsia="Times New Roman" w:cs="Times New Roman"/>
                <w:lang w:val="nl-NL" w:eastAsia="nl-BE"/>
              </w:rPr>
            </w:pPr>
          </w:p>
          <w:p w14:paraId="7613B9BA" w14:textId="39F506ED" w:rsidR="0005359F" w:rsidRDefault="0005359F" w:rsidP="00B03219">
            <w:pPr>
              <w:jc w:val="both"/>
              <w:textAlignment w:val="baseline"/>
              <w:rPr>
                <w:rFonts w:eastAsia="Times New Roman" w:cs="Times New Roman"/>
                <w:lang w:val="nl-NL" w:eastAsia="nl-BE"/>
              </w:rPr>
            </w:pPr>
          </w:p>
          <w:p w14:paraId="574B54F2" w14:textId="3873E83E" w:rsidR="0005359F" w:rsidRDefault="0005359F" w:rsidP="00B03219">
            <w:pPr>
              <w:jc w:val="both"/>
              <w:textAlignment w:val="baseline"/>
              <w:rPr>
                <w:rFonts w:eastAsia="Times New Roman" w:cs="Times New Roman"/>
                <w:lang w:val="nl-NL" w:eastAsia="nl-BE"/>
              </w:rPr>
            </w:pPr>
          </w:p>
          <w:p w14:paraId="1D9A0B32" w14:textId="2E9892FA" w:rsidR="0005359F" w:rsidRDefault="0005359F" w:rsidP="00B03219">
            <w:pPr>
              <w:jc w:val="both"/>
              <w:textAlignment w:val="baseline"/>
              <w:rPr>
                <w:rFonts w:eastAsia="Times New Roman" w:cs="Times New Roman"/>
                <w:lang w:val="nl-NL" w:eastAsia="nl-BE"/>
              </w:rPr>
            </w:pPr>
          </w:p>
          <w:p w14:paraId="207384A0" w14:textId="77777777" w:rsidR="0005359F" w:rsidRDefault="0005359F" w:rsidP="00B03219">
            <w:pPr>
              <w:jc w:val="both"/>
              <w:textAlignment w:val="baseline"/>
              <w:rPr>
                <w:rFonts w:eastAsia="Times New Roman" w:cs="Times New Roman"/>
                <w:lang w:val="nl-NL" w:eastAsia="nl-BE"/>
              </w:rPr>
            </w:pPr>
          </w:p>
          <w:p w14:paraId="2D86E65A" w14:textId="77777777" w:rsidR="0005359F" w:rsidRDefault="0005359F" w:rsidP="00B03219">
            <w:pPr>
              <w:jc w:val="both"/>
              <w:textAlignment w:val="baseline"/>
              <w:rPr>
                <w:rFonts w:eastAsia="Times New Roman" w:cs="Times New Roman"/>
                <w:lang w:val="nl-NL" w:eastAsia="nl-BE"/>
              </w:rPr>
            </w:pPr>
          </w:p>
          <w:p w14:paraId="4CC7B219" w14:textId="448BC115" w:rsidR="0005359F" w:rsidRDefault="0005359F" w:rsidP="00B03219">
            <w:pPr>
              <w:jc w:val="both"/>
              <w:textAlignment w:val="baseline"/>
              <w:rPr>
                <w:rFonts w:eastAsia="Times New Roman" w:cs="Times New Roman"/>
                <w:lang w:val="nl-NL" w:eastAsia="nl-BE"/>
              </w:rPr>
            </w:pPr>
          </w:p>
          <w:p w14:paraId="6B2772F9" w14:textId="77777777" w:rsidR="0005359F" w:rsidRDefault="0005359F" w:rsidP="00B03219">
            <w:pPr>
              <w:jc w:val="both"/>
              <w:textAlignment w:val="baseline"/>
              <w:rPr>
                <w:rFonts w:eastAsia="Times New Roman" w:cs="Times New Roman"/>
                <w:lang w:val="nl-NL" w:eastAsia="nl-BE"/>
              </w:rPr>
            </w:pPr>
          </w:p>
          <w:p w14:paraId="4313BB48" w14:textId="77777777" w:rsidR="0005359F" w:rsidRDefault="0005359F" w:rsidP="00B03219">
            <w:pPr>
              <w:jc w:val="both"/>
              <w:textAlignment w:val="baseline"/>
              <w:rPr>
                <w:rFonts w:eastAsia="Times New Roman" w:cs="Times New Roman"/>
                <w:lang w:val="nl-NL" w:eastAsia="nl-BE"/>
              </w:rPr>
            </w:pPr>
          </w:p>
          <w:p w14:paraId="33464C4E" w14:textId="77777777" w:rsidR="0005359F" w:rsidRDefault="0005359F" w:rsidP="00B03219">
            <w:pPr>
              <w:jc w:val="both"/>
              <w:textAlignment w:val="baseline"/>
              <w:rPr>
                <w:rFonts w:eastAsia="Times New Roman" w:cs="Times New Roman"/>
                <w:lang w:val="nl-NL" w:eastAsia="nl-BE"/>
              </w:rPr>
            </w:pPr>
          </w:p>
          <w:p w14:paraId="715D59D2" w14:textId="38325412" w:rsidR="0005359F" w:rsidRDefault="0005359F" w:rsidP="00B03219">
            <w:pPr>
              <w:jc w:val="both"/>
              <w:textAlignment w:val="baseline"/>
              <w:rPr>
                <w:rFonts w:eastAsia="Times New Roman" w:cs="Times New Roman"/>
                <w:lang w:val="nl-NL" w:eastAsia="nl-BE"/>
              </w:rPr>
            </w:pPr>
          </w:p>
          <w:p w14:paraId="6892C708" w14:textId="77777777" w:rsidR="0005359F" w:rsidRDefault="0005359F" w:rsidP="00B03219">
            <w:pPr>
              <w:jc w:val="both"/>
              <w:textAlignment w:val="baseline"/>
              <w:rPr>
                <w:rFonts w:eastAsia="Times New Roman" w:cs="Times New Roman"/>
                <w:lang w:val="nl-NL" w:eastAsia="nl-BE"/>
              </w:rPr>
            </w:pPr>
          </w:p>
          <w:p w14:paraId="0F465956" w14:textId="77777777" w:rsidR="0005359F" w:rsidRDefault="0005359F" w:rsidP="00B03219">
            <w:pPr>
              <w:jc w:val="both"/>
              <w:textAlignment w:val="baseline"/>
              <w:rPr>
                <w:rFonts w:eastAsia="Times New Roman" w:cs="Times New Roman"/>
                <w:lang w:val="nl-NL" w:eastAsia="nl-BE"/>
              </w:rPr>
            </w:pPr>
          </w:p>
          <w:p w14:paraId="2934E04F" w14:textId="77777777" w:rsidR="006D5C63" w:rsidRDefault="006D5C63" w:rsidP="00B03219">
            <w:pPr>
              <w:jc w:val="both"/>
              <w:textAlignment w:val="baseline"/>
              <w:rPr>
                <w:rFonts w:eastAsia="Times New Roman" w:cs="Times New Roman"/>
                <w:lang w:val="nl-NL" w:eastAsia="nl-BE"/>
              </w:rPr>
            </w:pPr>
          </w:p>
          <w:p w14:paraId="20E99222" w14:textId="661FF1D4" w:rsidR="006D5C63" w:rsidRDefault="006D5C63" w:rsidP="00B03219">
            <w:pPr>
              <w:jc w:val="both"/>
              <w:textAlignment w:val="baseline"/>
              <w:rPr>
                <w:rFonts w:eastAsia="Times New Roman" w:cs="Times New Roman"/>
                <w:lang w:val="nl-NL" w:eastAsia="nl-BE"/>
              </w:rPr>
            </w:pPr>
          </w:p>
          <w:p w14:paraId="503FBAA5" w14:textId="77777777" w:rsidR="006D5C63" w:rsidRDefault="006D5C63" w:rsidP="00B03219">
            <w:pPr>
              <w:jc w:val="both"/>
              <w:textAlignment w:val="baseline"/>
              <w:rPr>
                <w:rFonts w:eastAsia="Times New Roman" w:cs="Times New Roman"/>
                <w:lang w:val="nl-NL" w:eastAsia="nl-BE"/>
              </w:rPr>
            </w:pPr>
          </w:p>
          <w:p w14:paraId="61A1E872" w14:textId="77777777" w:rsidR="006D5C63" w:rsidRDefault="006D5C63" w:rsidP="00B03219">
            <w:pPr>
              <w:jc w:val="both"/>
              <w:textAlignment w:val="baseline"/>
              <w:rPr>
                <w:rFonts w:eastAsia="Times New Roman" w:cs="Times New Roman"/>
                <w:lang w:val="nl-NL" w:eastAsia="nl-BE"/>
              </w:rPr>
            </w:pPr>
          </w:p>
          <w:p w14:paraId="3097F61D" w14:textId="77777777" w:rsidR="006D5C63" w:rsidRDefault="006D5C63" w:rsidP="00B03219">
            <w:pPr>
              <w:jc w:val="both"/>
              <w:textAlignment w:val="baseline"/>
              <w:rPr>
                <w:rFonts w:eastAsia="Times New Roman" w:cs="Times New Roman"/>
                <w:lang w:val="nl-NL" w:eastAsia="nl-BE"/>
              </w:rPr>
            </w:pPr>
          </w:p>
          <w:p w14:paraId="5B47F780" w14:textId="77777777" w:rsidR="006D5C63" w:rsidRDefault="006D5C63" w:rsidP="00B03219">
            <w:pPr>
              <w:jc w:val="both"/>
              <w:textAlignment w:val="baseline"/>
              <w:rPr>
                <w:rFonts w:eastAsia="Times New Roman" w:cs="Times New Roman"/>
                <w:lang w:val="nl-NL" w:eastAsia="nl-BE"/>
              </w:rPr>
            </w:pPr>
          </w:p>
          <w:p w14:paraId="4E949D96" w14:textId="33BF6625" w:rsidR="006D5C63" w:rsidRDefault="006D5C63" w:rsidP="00B03219">
            <w:pPr>
              <w:jc w:val="both"/>
              <w:textAlignment w:val="baseline"/>
              <w:rPr>
                <w:rFonts w:eastAsia="Times New Roman" w:cs="Times New Roman"/>
                <w:lang w:val="nl-NL" w:eastAsia="nl-BE"/>
              </w:rPr>
            </w:pPr>
          </w:p>
          <w:p w14:paraId="3E7F21FC" w14:textId="77777777" w:rsidR="006D5C63" w:rsidRPr="0077382F" w:rsidRDefault="006D5C63" w:rsidP="00B03219">
            <w:pPr>
              <w:jc w:val="both"/>
              <w:textAlignment w:val="baseline"/>
              <w:rPr>
                <w:rFonts w:eastAsia="Times New Roman" w:cs="Times New Roman"/>
                <w:lang w:val="nl-NL" w:eastAsia="nl-BE"/>
              </w:rPr>
            </w:pPr>
          </w:p>
          <w:p w14:paraId="14AAC143" w14:textId="77777777" w:rsidR="00205195" w:rsidRDefault="00205195" w:rsidP="00B03219">
            <w:pPr>
              <w:jc w:val="both"/>
              <w:textAlignment w:val="baseline"/>
              <w:rPr>
                <w:rFonts w:eastAsia="Times New Roman" w:cs="Times New Roman"/>
                <w:b/>
                <w:bCs/>
                <w:lang w:eastAsia="nl-BE"/>
              </w:rPr>
            </w:pPr>
          </w:p>
          <w:p w14:paraId="4F6ED184" w14:textId="2BC50472" w:rsidR="006D5C63" w:rsidRPr="00FA231C" w:rsidRDefault="006D5C63" w:rsidP="00B03219">
            <w:pPr>
              <w:jc w:val="both"/>
              <w:textAlignment w:val="baseline"/>
              <w:rPr>
                <w:rFonts w:eastAsia="Times New Roman" w:cs="Times New Roman"/>
                <w:b/>
                <w:bCs/>
                <w:lang w:eastAsia="nl-BE"/>
              </w:rPr>
            </w:pPr>
          </w:p>
          <w:p w14:paraId="07C9065B" w14:textId="6A72DD95" w:rsidR="00B03219" w:rsidRDefault="00B03219" w:rsidP="00B03219">
            <w:pPr>
              <w:jc w:val="both"/>
              <w:textAlignment w:val="baseline"/>
              <w:rPr>
                <w:rFonts w:eastAsia="Times New Roman" w:cs="Times New Roman"/>
                <w:b/>
                <w:bCs/>
                <w:lang w:eastAsia="nl-BE"/>
              </w:rPr>
            </w:pPr>
          </w:p>
          <w:p w14:paraId="6F6158D3" w14:textId="10BFCC71" w:rsidR="00BB5C11" w:rsidRDefault="00BB5C11" w:rsidP="00B03219">
            <w:pPr>
              <w:jc w:val="both"/>
              <w:textAlignment w:val="baseline"/>
              <w:rPr>
                <w:rFonts w:eastAsia="Times New Roman" w:cs="Times New Roman"/>
                <w:b/>
                <w:bCs/>
                <w:lang w:eastAsia="nl-BE"/>
              </w:rPr>
            </w:pPr>
          </w:p>
          <w:p w14:paraId="7D895C4E" w14:textId="77777777" w:rsidR="00043DA2" w:rsidRDefault="00043DA2" w:rsidP="00B03219">
            <w:pPr>
              <w:jc w:val="both"/>
              <w:textAlignment w:val="baseline"/>
              <w:rPr>
                <w:rFonts w:eastAsia="Times New Roman" w:cs="Times New Roman"/>
                <w:b/>
                <w:bCs/>
                <w:lang w:eastAsia="nl-BE"/>
              </w:rPr>
            </w:pPr>
          </w:p>
          <w:p w14:paraId="09230E8A" w14:textId="77777777" w:rsidR="00043DA2" w:rsidRDefault="00043DA2" w:rsidP="00B03219">
            <w:pPr>
              <w:jc w:val="both"/>
              <w:textAlignment w:val="baseline"/>
              <w:rPr>
                <w:rFonts w:eastAsia="Times New Roman" w:cs="Times New Roman"/>
                <w:b/>
                <w:bCs/>
                <w:lang w:eastAsia="nl-BE"/>
              </w:rPr>
            </w:pPr>
          </w:p>
          <w:p w14:paraId="6A586F69" w14:textId="64418615" w:rsidR="00043DA2" w:rsidRDefault="00043DA2" w:rsidP="00B03219">
            <w:pPr>
              <w:jc w:val="both"/>
              <w:textAlignment w:val="baseline"/>
              <w:rPr>
                <w:rFonts w:eastAsia="Times New Roman" w:cs="Times New Roman"/>
                <w:b/>
                <w:bCs/>
                <w:lang w:eastAsia="nl-BE"/>
              </w:rPr>
            </w:pPr>
            <w:r>
              <w:rPr>
                <w:rFonts w:eastAsia="Times New Roman" w:cs="Times New Roman"/>
                <w:b/>
                <w:bCs/>
                <w:lang w:eastAsia="nl-BE"/>
              </w:rPr>
              <w:t>Nieuw van Grensacademie.</w:t>
            </w:r>
          </w:p>
          <w:p w14:paraId="3073477F" w14:textId="1C15E670" w:rsidR="004732F0" w:rsidRPr="00577449" w:rsidRDefault="00043DA2" w:rsidP="00043DA2">
            <w:pPr>
              <w:jc w:val="both"/>
              <w:textAlignment w:val="baseline"/>
              <w:rPr>
                <w:rFonts w:eastAsia="Times New Roman" w:cs="Times New Roman"/>
                <w:lang w:eastAsia="nl-BE"/>
              </w:rPr>
            </w:pPr>
            <w:r w:rsidRPr="00F26167">
              <w:rPr>
                <w:rFonts w:eastAsia="Times New Roman" w:cs="Times New Roman"/>
                <w:b/>
                <w:bCs/>
                <w:noProof/>
                <w:lang w:eastAsia="nl-BE"/>
              </w:rPr>
              <w:drawing>
                <wp:inline distT="0" distB="0" distL="0" distR="0" wp14:anchorId="526D3CAD" wp14:editId="3C2AD937">
                  <wp:extent cx="2888635" cy="4076700"/>
                  <wp:effectExtent l="0" t="0" r="6985" b="0"/>
                  <wp:docPr id="463305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05825" name=""/>
                          <pic:cNvPicPr/>
                        </pic:nvPicPr>
                        <pic:blipFill>
                          <a:blip r:embed="rId34"/>
                          <a:stretch>
                            <a:fillRect/>
                          </a:stretch>
                        </pic:blipFill>
                        <pic:spPr>
                          <a:xfrm>
                            <a:off x="0" y="0"/>
                            <a:ext cx="2898145" cy="4090121"/>
                          </a:xfrm>
                          <a:prstGeom prst="rect">
                            <a:avLst/>
                          </a:prstGeom>
                        </pic:spPr>
                      </pic:pic>
                    </a:graphicData>
                  </a:graphic>
                </wp:inline>
              </w:drawing>
            </w:r>
          </w:p>
        </w:tc>
      </w:tr>
    </w:tbl>
    <w:p w14:paraId="4F820267" w14:textId="10C416A4" w:rsidR="00524F33" w:rsidRDefault="00524F33" w:rsidP="00205195">
      <w:pPr>
        <w:spacing w:after="0" w:line="240" w:lineRule="auto"/>
        <w:rPr>
          <w:lang w:val="nl-NL"/>
        </w:rPr>
      </w:pPr>
    </w:p>
    <w:sectPr w:rsidR="00524F33" w:rsidSect="004411A1">
      <w:pgSz w:w="11906" w:h="16838"/>
      <w:pgMar w:top="567" w:right="96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7700" w14:textId="77777777" w:rsidR="00F3562B" w:rsidRDefault="00F3562B" w:rsidP="001343D0">
      <w:pPr>
        <w:spacing w:after="0" w:line="240" w:lineRule="auto"/>
      </w:pPr>
      <w:r>
        <w:separator/>
      </w:r>
    </w:p>
  </w:endnote>
  <w:endnote w:type="continuationSeparator" w:id="0">
    <w:p w14:paraId="6BE33D1C" w14:textId="77777777" w:rsidR="00F3562B" w:rsidRDefault="00F3562B" w:rsidP="001343D0">
      <w:pPr>
        <w:spacing w:after="0" w:line="240" w:lineRule="auto"/>
      </w:pPr>
      <w:r>
        <w:continuationSeparator/>
      </w:r>
    </w:p>
  </w:endnote>
  <w:endnote w:type="continuationNotice" w:id="1">
    <w:p w14:paraId="763AF1A9" w14:textId="77777777" w:rsidR="00F3562B" w:rsidRDefault="00F35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PHGH C+ Interstate">
    <w:altName w:val="Calibri"/>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04C7" w14:textId="77777777" w:rsidR="00F3562B" w:rsidRDefault="00F3562B" w:rsidP="001343D0">
      <w:pPr>
        <w:spacing w:after="0" w:line="240" w:lineRule="auto"/>
      </w:pPr>
      <w:r>
        <w:separator/>
      </w:r>
    </w:p>
  </w:footnote>
  <w:footnote w:type="continuationSeparator" w:id="0">
    <w:p w14:paraId="24B99EC6" w14:textId="77777777" w:rsidR="00F3562B" w:rsidRDefault="00F3562B" w:rsidP="001343D0">
      <w:pPr>
        <w:spacing w:after="0" w:line="240" w:lineRule="auto"/>
      </w:pPr>
      <w:r>
        <w:continuationSeparator/>
      </w:r>
    </w:p>
  </w:footnote>
  <w:footnote w:type="continuationNotice" w:id="1">
    <w:p w14:paraId="08AFADE9" w14:textId="77777777" w:rsidR="00F3562B" w:rsidRDefault="00F356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4DA"/>
    <w:multiLevelType w:val="hybridMultilevel"/>
    <w:tmpl w:val="6B4CCCE6"/>
    <w:lvl w:ilvl="0" w:tplc="3DC667E6">
      <w:numFmt w:val="bullet"/>
      <w:lvlText w:val=""/>
      <w:lvlJc w:val="left"/>
      <w:pPr>
        <w:ind w:left="435" w:hanging="360"/>
      </w:pPr>
      <w:rPr>
        <w:rFonts w:ascii="Wingdings" w:eastAsiaTheme="minorHAnsi" w:hAnsi="Wingdings" w:cstheme="minorBidi" w:hint="default"/>
      </w:rPr>
    </w:lvl>
    <w:lvl w:ilvl="1" w:tplc="08130003" w:tentative="1">
      <w:start w:val="1"/>
      <w:numFmt w:val="bullet"/>
      <w:lvlText w:val="o"/>
      <w:lvlJc w:val="left"/>
      <w:pPr>
        <w:ind w:left="1155" w:hanging="360"/>
      </w:pPr>
      <w:rPr>
        <w:rFonts w:ascii="Courier New" w:hAnsi="Courier New" w:cs="Courier New" w:hint="default"/>
      </w:rPr>
    </w:lvl>
    <w:lvl w:ilvl="2" w:tplc="08130005" w:tentative="1">
      <w:start w:val="1"/>
      <w:numFmt w:val="bullet"/>
      <w:lvlText w:val=""/>
      <w:lvlJc w:val="left"/>
      <w:pPr>
        <w:ind w:left="1875" w:hanging="360"/>
      </w:pPr>
      <w:rPr>
        <w:rFonts w:ascii="Wingdings" w:hAnsi="Wingdings" w:hint="default"/>
      </w:rPr>
    </w:lvl>
    <w:lvl w:ilvl="3" w:tplc="08130001" w:tentative="1">
      <w:start w:val="1"/>
      <w:numFmt w:val="bullet"/>
      <w:lvlText w:val=""/>
      <w:lvlJc w:val="left"/>
      <w:pPr>
        <w:ind w:left="2595" w:hanging="360"/>
      </w:pPr>
      <w:rPr>
        <w:rFonts w:ascii="Symbol" w:hAnsi="Symbol" w:hint="default"/>
      </w:rPr>
    </w:lvl>
    <w:lvl w:ilvl="4" w:tplc="08130003" w:tentative="1">
      <w:start w:val="1"/>
      <w:numFmt w:val="bullet"/>
      <w:lvlText w:val="o"/>
      <w:lvlJc w:val="left"/>
      <w:pPr>
        <w:ind w:left="3315" w:hanging="360"/>
      </w:pPr>
      <w:rPr>
        <w:rFonts w:ascii="Courier New" w:hAnsi="Courier New" w:cs="Courier New" w:hint="default"/>
      </w:rPr>
    </w:lvl>
    <w:lvl w:ilvl="5" w:tplc="08130005" w:tentative="1">
      <w:start w:val="1"/>
      <w:numFmt w:val="bullet"/>
      <w:lvlText w:val=""/>
      <w:lvlJc w:val="left"/>
      <w:pPr>
        <w:ind w:left="4035" w:hanging="360"/>
      </w:pPr>
      <w:rPr>
        <w:rFonts w:ascii="Wingdings" w:hAnsi="Wingdings" w:hint="default"/>
      </w:rPr>
    </w:lvl>
    <w:lvl w:ilvl="6" w:tplc="08130001" w:tentative="1">
      <w:start w:val="1"/>
      <w:numFmt w:val="bullet"/>
      <w:lvlText w:val=""/>
      <w:lvlJc w:val="left"/>
      <w:pPr>
        <w:ind w:left="4755" w:hanging="360"/>
      </w:pPr>
      <w:rPr>
        <w:rFonts w:ascii="Symbol" w:hAnsi="Symbol" w:hint="default"/>
      </w:rPr>
    </w:lvl>
    <w:lvl w:ilvl="7" w:tplc="08130003" w:tentative="1">
      <w:start w:val="1"/>
      <w:numFmt w:val="bullet"/>
      <w:lvlText w:val="o"/>
      <w:lvlJc w:val="left"/>
      <w:pPr>
        <w:ind w:left="5475" w:hanging="360"/>
      </w:pPr>
      <w:rPr>
        <w:rFonts w:ascii="Courier New" w:hAnsi="Courier New" w:cs="Courier New" w:hint="default"/>
      </w:rPr>
    </w:lvl>
    <w:lvl w:ilvl="8" w:tplc="08130005" w:tentative="1">
      <w:start w:val="1"/>
      <w:numFmt w:val="bullet"/>
      <w:lvlText w:val=""/>
      <w:lvlJc w:val="left"/>
      <w:pPr>
        <w:ind w:left="6195" w:hanging="360"/>
      </w:pPr>
      <w:rPr>
        <w:rFonts w:ascii="Wingdings" w:hAnsi="Wingdings" w:hint="default"/>
      </w:rPr>
    </w:lvl>
  </w:abstractNum>
  <w:abstractNum w:abstractNumId="1" w15:restartNumberingAfterBreak="0">
    <w:nsid w:val="02A22AA0"/>
    <w:multiLevelType w:val="hybridMultilevel"/>
    <w:tmpl w:val="858E207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6FF22A3"/>
    <w:multiLevelType w:val="hybridMultilevel"/>
    <w:tmpl w:val="E7344A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10F16D1"/>
    <w:multiLevelType w:val="multilevel"/>
    <w:tmpl w:val="2B80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B6006"/>
    <w:multiLevelType w:val="multilevel"/>
    <w:tmpl w:val="3A68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153D48"/>
    <w:multiLevelType w:val="hybridMultilevel"/>
    <w:tmpl w:val="17324216"/>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2120073C"/>
    <w:multiLevelType w:val="hybridMultilevel"/>
    <w:tmpl w:val="8912ED42"/>
    <w:lvl w:ilvl="0" w:tplc="19A08B7C">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4E11593"/>
    <w:multiLevelType w:val="hybridMultilevel"/>
    <w:tmpl w:val="38F8D5D0"/>
    <w:lvl w:ilvl="0" w:tplc="E9A2AC5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29243AE"/>
    <w:multiLevelType w:val="hybridMultilevel"/>
    <w:tmpl w:val="7CD8F6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916973"/>
    <w:multiLevelType w:val="hybridMultilevel"/>
    <w:tmpl w:val="F398D640"/>
    <w:lvl w:ilvl="0" w:tplc="08130011">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9CA47A4"/>
    <w:multiLevelType w:val="hybridMultilevel"/>
    <w:tmpl w:val="4BC2B154"/>
    <w:lvl w:ilvl="0" w:tplc="E77E5D90">
      <w:start w:val="1"/>
      <w:numFmt w:val="bullet"/>
      <w:lvlText w:val=""/>
      <w:lvlJc w:val="left"/>
      <w:pPr>
        <w:tabs>
          <w:tab w:val="num" w:pos="284"/>
        </w:tabs>
        <w:ind w:left="3056" w:hanging="3056"/>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BA643E"/>
    <w:multiLevelType w:val="multilevel"/>
    <w:tmpl w:val="DF1AA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B4D07"/>
    <w:multiLevelType w:val="multilevel"/>
    <w:tmpl w:val="976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B6BCA"/>
    <w:multiLevelType w:val="multilevel"/>
    <w:tmpl w:val="FBEE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A50A74"/>
    <w:multiLevelType w:val="hybridMultilevel"/>
    <w:tmpl w:val="9D86B5AE"/>
    <w:lvl w:ilvl="0" w:tplc="AAEE06F8">
      <w:numFmt w:val="bullet"/>
      <w:lvlText w:val="-"/>
      <w:lvlJc w:val="left"/>
      <w:pPr>
        <w:ind w:left="720" w:hanging="360"/>
      </w:pPr>
      <w:rPr>
        <w:rFonts w:ascii="Verdana" w:eastAsiaTheme="minorHAnsi" w:hAnsi="Verdana"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60662BC"/>
    <w:multiLevelType w:val="hybridMultilevel"/>
    <w:tmpl w:val="E0906EE0"/>
    <w:lvl w:ilvl="0" w:tplc="A386C81E">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6930022"/>
    <w:multiLevelType w:val="hybridMultilevel"/>
    <w:tmpl w:val="710EB71C"/>
    <w:lvl w:ilvl="0" w:tplc="A5FAD6C8">
      <w:start w:val="1"/>
      <w:numFmt w:val="bullet"/>
      <w:lvlText w:val=""/>
      <w:lvlJc w:val="left"/>
      <w:pPr>
        <w:tabs>
          <w:tab w:val="num" w:pos="454"/>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D73265"/>
    <w:multiLevelType w:val="multilevel"/>
    <w:tmpl w:val="F906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B15673"/>
    <w:multiLevelType w:val="multilevel"/>
    <w:tmpl w:val="96CE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F0CF0"/>
    <w:multiLevelType w:val="multilevel"/>
    <w:tmpl w:val="1C1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6660B0"/>
    <w:multiLevelType w:val="multilevel"/>
    <w:tmpl w:val="192E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0955A4"/>
    <w:multiLevelType w:val="multilevel"/>
    <w:tmpl w:val="69E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290B8F"/>
    <w:multiLevelType w:val="multilevel"/>
    <w:tmpl w:val="2B88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E549C"/>
    <w:multiLevelType w:val="hybridMultilevel"/>
    <w:tmpl w:val="1B528994"/>
    <w:lvl w:ilvl="0" w:tplc="64429C1A">
      <w:start w:val="1"/>
      <w:numFmt w:val="decimal"/>
      <w:lvlText w:val="%1."/>
      <w:lvlJc w:val="left"/>
      <w:pPr>
        <w:ind w:left="720" w:hanging="360"/>
      </w:pPr>
    </w:lvl>
    <w:lvl w:ilvl="1" w:tplc="228A62DE">
      <w:start w:val="1"/>
      <w:numFmt w:val="lowerLetter"/>
      <w:lvlText w:val="%2."/>
      <w:lvlJc w:val="left"/>
      <w:pPr>
        <w:ind w:left="1440" w:hanging="360"/>
      </w:pPr>
    </w:lvl>
    <w:lvl w:ilvl="2" w:tplc="3AD2120C">
      <w:start w:val="1"/>
      <w:numFmt w:val="lowerRoman"/>
      <w:lvlText w:val="%3."/>
      <w:lvlJc w:val="right"/>
      <w:pPr>
        <w:ind w:left="2160" w:hanging="180"/>
      </w:pPr>
    </w:lvl>
    <w:lvl w:ilvl="3" w:tplc="961A0FE8">
      <w:start w:val="1"/>
      <w:numFmt w:val="decimal"/>
      <w:lvlText w:val="%4."/>
      <w:lvlJc w:val="left"/>
      <w:pPr>
        <w:ind w:left="2880" w:hanging="360"/>
      </w:pPr>
    </w:lvl>
    <w:lvl w:ilvl="4" w:tplc="B608DF30">
      <w:start w:val="1"/>
      <w:numFmt w:val="lowerLetter"/>
      <w:lvlText w:val="%5."/>
      <w:lvlJc w:val="left"/>
      <w:pPr>
        <w:ind w:left="3600" w:hanging="360"/>
      </w:pPr>
    </w:lvl>
    <w:lvl w:ilvl="5" w:tplc="C86A08DE">
      <w:start w:val="1"/>
      <w:numFmt w:val="lowerRoman"/>
      <w:lvlText w:val="%6."/>
      <w:lvlJc w:val="right"/>
      <w:pPr>
        <w:ind w:left="4320" w:hanging="180"/>
      </w:pPr>
    </w:lvl>
    <w:lvl w:ilvl="6" w:tplc="A052EC60">
      <w:start w:val="1"/>
      <w:numFmt w:val="decimal"/>
      <w:lvlText w:val="%7."/>
      <w:lvlJc w:val="left"/>
      <w:pPr>
        <w:ind w:left="5040" w:hanging="360"/>
      </w:pPr>
    </w:lvl>
    <w:lvl w:ilvl="7" w:tplc="C4125F58">
      <w:start w:val="1"/>
      <w:numFmt w:val="lowerLetter"/>
      <w:lvlText w:val="%8."/>
      <w:lvlJc w:val="left"/>
      <w:pPr>
        <w:ind w:left="5760" w:hanging="360"/>
      </w:pPr>
    </w:lvl>
    <w:lvl w:ilvl="8" w:tplc="4F666CAE">
      <w:start w:val="1"/>
      <w:numFmt w:val="lowerRoman"/>
      <w:lvlText w:val="%9."/>
      <w:lvlJc w:val="right"/>
      <w:pPr>
        <w:ind w:left="6480" w:hanging="180"/>
      </w:pPr>
    </w:lvl>
  </w:abstractNum>
  <w:abstractNum w:abstractNumId="24" w15:restartNumberingAfterBreak="0">
    <w:nsid w:val="7A5F4FBF"/>
    <w:multiLevelType w:val="multilevel"/>
    <w:tmpl w:val="290C2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360E61"/>
    <w:multiLevelType w:val="multilevel"/>
    <w:tmpl w:val="A6F20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17233366">
    <w:abstractNumId w:val="2"/>
  </w:num>
  <w:num w:numId="2" w16cid:durableId="1212960486">
    <w:abstractNumId w:val="10"/>
  </w:num>
  <w:num w:numId="3" w16cid:durableId="1416169970">
    <w:abstractNumId w:val="20"/>
  </w:num>
  <w:num w:numId="4" w16cid:durableId="70011100">
    <w:abstractNumId w:val="24"/>
  </w:num>
  <w:num w:numId="5" w16cid:durableId="1059211576">
    <w:abstractNumId w:val="3"/>
  </w:num>
  <w:num w:numId="6" w16cid:durableId="1396051797">
    <w:abstractNumId w:val="12"/>
  </w:num>
  <w:num w:numId="7" w16cid:durableId="1514343741">
    <w:abstractNumId w:val="4"/>
  </w:num>
  <w:num w:numId="8" w16cid:durableId="1040327884">
    <w:abstractNumId w:val="13"/>
  </w:num>
  <w:num w:numId="9" w16cid:durableId="456536067">
    <w:abstractNumId w:val="19"/>
  </w:num>
  <w:num w:numId="10" w16cid:durableId="1583299239">
    <w:abstractNumId w:val="22"/>
  </w:num>
  <w:num w:numId="11" w16cid:durableId="574895355">
    <w:abstractNumId w:val="16"/>
  </w:num>
  <w:num w:numId="12" w16cid:durableId="1638949970">
    <w:abstractNumId w:val="7"/>
  </w:num>
  <w:num w:numId="13" w16cid:durableId="1901286199">
    <w:abstractNumId w:val="0"/>
  </w:num>
  <w:num w:numId="14" w16cid:durableId="640768404">
    <w:abstractNumId w:val="14"/>
  </w:num>
  <w:num w:numId="15" w16cid:durableId="1820265056">
    <w:abstractNumId w:val="1"/>
  </w:num>
  <w:num w:numId="16" w16cid:durableId="1033111849">
    <w:abstractNumId w:val="9"/>
  </w:num>
  <w:num w:numId="17" w16cid:durableId="1173881116">
    <w:abstractNumId w:val="17"/>
  </w:num>
  <w:num w:numId="18" w16cid:durableId="387730557">
    <w:abstractNumId w:val="18"/>
  </w:num>
  <w:num w:numId="19" w16cid:durableId="503010475">
    <w:abstractNumId w:val="21"/>
  </w:num>
  <w:num w:numId="20" w16cid:durableId="1292712069">
    <w:abstractNumId w:val="5"/>
  </w:num>
  <w:num w:numId="21" w16cid:durableId="9963139">
    <w:abstractNumId w:val="6"/>
  </w:num>
  <w:num w:numId="22" w16cid:durableId="860971131">
    <w:abstractNumId w:val="8"/>
  </w:num>
  <w:num w:numId="23" w16cid:durableId="2027250719">
    <w:abstractNumId w:val="25"/>
  </w:num>
  <w:num w:numId="24" w16cid:durableId="358512673">
    <w:abstractNumId w:val="23"/>
  </w:num>
  <w:num w:numId="25" w16cid:durableId="1892110204">
    <w:abstractNumId w:val="15"/>
  </w:num>
  <w:num w:numId="26" w16cid:durableId="23331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D48"/>
    <w:rsid w:val="0000029C"/>
    <w:rsid w:val="000002F2"/>
    <w:rsid w:val="00000ED5"/>
    <w:rsid w:val="00001780"/>
    <w:rsid w:val="00001B78"/>
    <w:rsid w:val="00002577"/>
    <w:rsid w:val="00002A10"/>
    <w:rsid w:val="00002F67"/>
    <w:rsid w:val="0000440D"/>
    <w:rsid w:val="00005051"/>
    <w:rsid w:val="000061B2"/>
    <w:rsid w:val="00006760"/>
    <w:rsid w:val="000069C1"/>
    <w:rsid w:val="00006D9C"/>
    <w:rsid w:val="000072F2"/>
    <w:rsid w:val="00010641"/>
    <w:rsid w:val="00010701"/>
    <w:rsid w:val="0001072E"/>
    <w:rsid w:val="00010FFB"/>
    <w:rsid w:val="0001128A"/>
    <w:rsid w:val="000118E8"/>
    <w:rsid w:val="00011B14"/>
    <w:rsid w:val="00011C33"/>
    <w:rsid w:val="00012529"/>
    <w:rsid w:val="00013415"/>
    <w:rsid w:val="000141C2"/>
    <w:rsid w:val="0001462F"/>
    <w:rsid w:val="00015906"/>
    <w:rsid w:val="00015D2E"/>
    <w:rsid w:val="00015E39"/>
    <w:rsid w:val="00016338"/>
    <w:rsid w:val="00016D59"/>
    <w:rsid w:val="000174BB"/>
    <w:rsid w:val="00017E98"/>
    <w:rsid w:val="00020666"/>
    <w:rsid w:val="00021041"/>
    <w:rsid w:val="00022933"/>
    <w:rsid w:val="00022E27"/>
    <w:rsid w:val="00023028"/>
    <w:rsid w:val="00023BE0"/>
    <w:rsid w:val="00023CDF"/>
    <w:rsid w:val="00024386"/>
    <w:rsid w:val="000244F9"/>
    <w:rsid w:val="0002463D"/>
    <w:rsid w:val="00024726"/>
    <w:rsid w:val="00025C11"/>
    <w:rsid w:val="00025DB5"/>
    <w:rsid w:val="00026042"/>
    <w:rsid w:val="00027672"/>
    <w:rsid w:val="0002767C"/>
    <w:rsid w:val="00027C33"/>
    <w:rsid w:val="00030739"/>
    <w:rsid w:val="00030F48"/>
    <w:rsid w:val="0003107A"/>
    <w:rsid w:val="00031277"/>
    <w:rsid w:val="000312FC"/>
    <w:rsid w:val="00031962"/>
    <w:rsid w:val="00031ADD"/>
    <w:rsid w:val="00032991"/>
    <w:rsid w:val="000335CB"/>
    <w:rsid w:val="0003365B"/>
    <w:rsid w:val="00034504"/>
    <w:rsid w:val="0003524A"/>
    <w:rsid w:val="0003650E"/>
    <w:rsid w:val="00036719"/>
    <w:rsid w:val="000368F3"/>
    <w:rsid w:val="00036C9B"/>
    <w:rsid w:val="00036D0B"/>
    <w:rsid w:val="000372CB"/>
    <w:rsid w:val="000373AF"/>
    <w:rsid w:val="000374C2"/>
    <w:rsid w:val="00037789"/>
    <w:rsid w:val="00040A37"/>
    <w:rsid w:val="000410F4"/>
    <w:rsid w:val="000414DB"/>
    <w:rsid w:val="00041BE7"/>
    <w:rsid w:val="0004209F"/>
    <w:rsid w:val="000428C9"/>
    <w:rsid w:val="00043493"/>
    <w:rsid w:val="00043AF4"/>
    <w:rsid w:val="00043DA2"/>
    <w:rsid w:val="00044001"/>
    <w:rsid w:val="000449EB"/>
    <w:rsid w:val="00044A10"/>
    <w:rsid w:val="00044A7A"/>
    <w:rsid w:val="000451C6"/>
    <w:rsid w:val="0004526A"/>
    <w:rsid w:val="000458B6"/>
    <w:rsid w:val="0004637F"/>
    <w:rsid w:val="0004662A"/>
    <w:rsid w:val="0004683F"/>
    <w:rsid w:val="00046AE6"/>
    <w:rsid w:val="00047697"/>
    <w:rsid w:val="00050BF4"/>
    <w:rsid w:val="00050FAB"/>
    <w:rsid w:val="00051934"/>
    <w:rsid w:val="00051B4C"/>
    <w:rsid w:val="00052FA5"/>
    <w:rsid w:val="000531F9"/>
    <w:rsid w:val="000533F9"/>
    <w:rsid w:val="0005359F"/>
    <w:rsid w:val="000539A9"/>
    <w:rsid w:val="00054652"/>
    <w:rsid w:val="00054670"/>
    <w:rsid w:val="000547AC"/>
    <w:rsid w:val="00054B07"/>
    <w:rsid w:val="00055D4A"/>
    <w:rsid w:val="00056350"/>
    <w:rsid w:val="00056814"/>
    <w:rsid w:val="000569C6"/>
    <w:rsid w:val="00056A65"/>
    <w:rsid w:val="00057A07"/>
    <w:rsid w:val="00057B79"/>
    <w:rsid w:val="00060227"/>
    <w:rsid w:val="000609A0"/>
    <w:rsid w:val="00061138"/>
    <w:rsid w:val="00061C4E"/>
    <w:rsid w:val="00062A9A"/>
    <w:rsid w:val="000630BD"/>
    <w:rsid w:val="000636D2"/>
    <w:rsid w:val="00063CB2"/>
    <w:rsid w:val="0006479A"/>
    <w:rsid w:val="00064E93"/>
    <w:rsid w:val="000653F2"/>
    <w:rsid w:val="00065589"/>
    <w:rsid w:val="00065ACA"/>
    <w:rsid w:val="00065C5B"/>
    <w:rsid w:val="00065E59"/>
    <w:rsid w:val="00065F8A"/>
    <w:rsid w:val="000664E4"/>
    <w:rsid w:val="0006677F"/>
    <w:rsid w:val="0006731F"/>
    <w:rsid w:val="0006733B"/>
    <w:rsid w:val="00067429"/>
    <w:rsid w:val="0007072C"/>
    <w:rsid w:val="00070A32"/>
    <w:rsid w:val="00070D97"/>
    <w:rsid w:val="000713CE"/>
    <w:rsid w:val="000724CC"/>
    <w:rsid w:val="00072B9C"/>
    <w:rsid w:val="00072E65"/>
    <w:rsid w:val="00073049"/>
    <w:rsid w:val="00073783"/>
    <w:rsid w:val="00073927"/>
    <w:rsid w:val="00073DB4"/>
    <w:rsid w:val="0007442B"/>
    <w:rsid w:val="000745E5"/>
    <w:rsid w:val="00074683"/>
    <w:rsid w:val="00074862"/>
    <w:rsid w:val="00074D6A"/>
    <w:rsid w:val="00075D32"/>
    <w:rsid w:val="00075DBB"/>
    <w:rsid w:val="00075F16"/>
    <w:rsid w:val="0007739E"/>
    <w:rsid w:val="00077774"/>
    <w:rsid w:val="00080567"/>
    <w:rsid w:val="00081FCB"/>
    <w:rsid w:val="000823DE"/>
    <w:rsid w:val="00082D04"/>
    <w:rsid w:val="00083367"/>
    <w:rsid w:val="000846EF"/>
    <w:rsid w:val="00084E3E"/>
    <w:rsid w:val="00084F7C"/>
    <w:rsid w:val="00085063"/>
    <w:rsid w:val="000852A6"/>
    <w:rsid w:val="000867B6"/>
    <w:rsid w:val="00086E06"/>
    <w:rsid w:val="00087220"/>
    <w:rsid w:val="000875DF"/>
    <w:rsid w:val="00087B05"/>
    <w:rsid w:val="00087E38"/>
    <w:rsid w:val="00087FFA"/>
    <w:rsid w:val="000905A3"/>
    <w:rsid w:val="00091B2C"/>
    <w:rsid w:val="00093189"/>
    <w:rsid w:val="000935BF"/>
    <w:rsid w:val="00094438"/>
    <w:rsid w:val="000944A2"/>
    <w:rsid w:val="0009465C"/>
    <w:rsid w:val="00094919"/>
    <w:rsid w:val="00094980"/>
    <w:rsid w:val="00094AF4"/>
    <w:rsid w:val="00094D5F"/>
    <w:rsid w:val="00094E9D"/>
    <w:rsid w:val="000950E7"/>
    <w:rsid w:val="00095F21"/>
    <w:rsid w:val="000962EC"/>
    <w:rsid w:val="00096AE9"/>
    <w:rsid w:val="00096E4D"/>
    <w:rsid w:val="00096EB7"/>
    <w:rsid w:val="000973C6"/>
    <w:rsid w:val="000A00DE"/>
    <w:rsid w:val="000A0372"/>
    <w:rsid w:val="000A1410"/>
    <w:rsid w:val="000A1593"/>
    <w:rsid w:val="000A190D"/>
    <w:rsid w:val="000A1AA3"/>
    <w:rsid w:val="000A2A54"/>
    <w:rsid w:val="000A3C19"/>
    <w:rsid w:val="000A3C79"/>
    <w:rsid w:val="000A4952"/>
    <w:rsid w:val="000A528F"/>
    <w:rsid w:val="000A5CA7"/>
    <w:rsid w:val="000A5F3F"/>
    <w:rsid w:val="000A5F75"/>
    <w:rsid w:val="000A5FB6"/>
    <w:rsid w:val="000A666C"/>
    <w:rsid w:val="000A6AA4"/>
    <w:rsid w:val="000A7899"/>
    <w:rsid w:val="000B011E"/>
    <w:rsid w:val="000B0208"/>
    <w:rsid w:val="000B0718"/>
    <w:rsid w:val="000B13B5"/>
    <w:rsid w:val="000B1461"/>
    <w:rsid w:val="000B1935"/>
    <w:rsid w:val="000B295C"/>
    <w:rsid w:val="000B2DA0"/>
    <w:rsid w:val="000B3681"/>
    <w:rsid w:val="000B394F"/>
    <w:rsid w:val="000B57B0"/>
    <w:rsid w:val="000B6079"/>
    <w:rsid w:val="000B6BF6"/>
    <w:rsid w:val="000B6D1D"/>
    <w:rsid w:val="000B6DDC"/>
    <w:rsid w:val="000C0BD8"/>
    <w:rsid w:val="000C1654"/>
    <w:rsid w:val="000C2603"/>
    <w:rsid w:val="000C289B"/>
    <w:rsid w:val="000C3A9C"/>
    <w:rsid w:val="000C46E5"/>
    <w:rsid w:val="000C4952"/>
    <w:rsid w:val="000C4D09"/>
    <w:rsid w:val="000C4F46"/>
    <w:rsid w:val="000C51DE"/>
    <w:rsid w:val="000C5B8D"/>
    <w:rsid w:val="000C6124"/>
    <w:rsid w:val="000C683F"/>
    <w:rsid w:val="000C6FB6"/>
    <w:rsid w:val="000C74FD"/>
    <w:rsid w:val="000C7FDE"/>
    <w:rsid w:val="000D0CA4"/>
    <w:rsid w:val="000D0CB4"/>
    <w:rsid w:val="000D17F7"/>
    <w:rsid w:val="000D1B4F"/>
    <w:rsid w:val="000D2309"/>
    <w:rsid w:val="000D26FA"/>
    <w:rsid w:val="000D289C"/>
    <w:rsid w:val="000D2BFA"/>
    <w:rsid w:val="000D2FEE"/>
    <w:rsid w:val="000D3192"/>
    <w:rsid w:val="000D3412"/>
    <w:rsid w:val="000D3E1A"/>
    <w:rsid w:val="000D3F72"/>
    <w:rsid w:val="000D4296"/>
    <w:rsid w:val="000D4631"/>
    <w:rsid w:val="000D473B"/>
    <w:rsid w:val="000D47C4"/>
    <w:rsid w:val="000D4E59"/>
    <w:rsid w:val="000D5346"/>
    <w:rsid w:val="000D59B7"/>
    <w:rsid w:val="000D5D71"/>
    <w:rsid w:val="000D61AD"/>
    <w:rsid w:val="000D68AA"/>
    <w:rsid w:val="000D6DE2"/>
    <w:rsid w:val="000D6FE1"/>
    <w:rsid w:val="000D7C06"/>
    <w:rsid w:val="000E0830"/>
    <w:rsid w:val="000E0976"/>
    <w:rsid w:val="000E0CA4"/>
    <w:rsid w:val="000E17E8"/>
    <w:rsid w:val="000E1E8E"/>
    <w:rsid w:val="000E2044"/>
    <w:rsid w:val="000E276F"/>
    <w:rsid w:val="000E38D5"/>
    <w:rsid w:val="000E3C74"/>
    <w:rsid w:val="000E4298"/>
    <w:rsid w:val="000E4AAA"/>
    <w:rsid w:val="000E4D14"/>
    <w:rsid w:val="000E4D82"/>
    <w:rsid w:val="000E5418"/>
    <w:rsid w:val="000E66B6"/>
    <w:rsid w:val="000E778D"/>
    <w:rsid w:val="000E791C"/>
    <w:rsid w:val="000F0093"/>
    <w:rsid w:val="000F060E"/>
    <w:rsid w:val="000F35B2"/>
    <w:rsid w:val="000F3908"/>
    <w:rsid w:val="000F448E"/>
    <w:rsid w:val="000F4635"/>
    <w:rsid w:val="000F486B"/>
    <w:rsid w:val="000F5122"/>
    <w:rsid w:val="000F5187"/>
    <w:rsid w:val="000F52C1"/>
    <w:rsid w:val="000F5482"/>
    <w:rsid w:val="000F5859"/>
    <w:rsid w:val="000F59DC"/>
    <w:rsid w:val="000F63E5"/>
    <w:rsid w:val="000F6BD3"/>
    <w:rsid w:val="000F70A2"/>
    <w:rsid w:val="000F744D"/>
    <w:rsid w:val="00100403"/>
    <w:rsid w:val="00100617"/>
    <w:rsid w:val="00100B68"/>
    <w:rsid w:val="00100D2D"/>
    <w:rsid w:val="00100F85"/>
    <w:rsid w:val="00101674"/>
    <w:rsid w:val="00101CC3"/>
    <w:rsid w:val="00102138"/>
    <w:rsid w:val="0010388D"/>
    <w:rsid w:val="00103D37"/>
    <w:rsid w:val="0010476C"/>
    <w:rsid w:val="0010494A"/>
    <w:rsid w:val="00104DA8"/>
    <w:rsid w:val="00104DFD"/>
    <w:rsid w:val="00105169"/>
    <w:rsid w:val="001055E4"/>
    <w:rsid w:val="00105720"/>
    <w:rsid w:val="00106C98"/>
    <w:rsid w:val="0010700F"/>
    <w:rsid w:val="00107B4F"/>
    <w:rsid w:val="00107C6B"/>
    <w:rsid w:val="00110BF2"/>
    <w:rsid w:val="00111DC9"/>
    <w:rsid w:val="001129C0"/>
    <w:rsid w:val="00112ACB"/>
    <w:rsid w:val="0011305E"/>
    <w:rsid w:val="00114E2F"/>
    <w:rsid w:val="0011558F"/>
    <w:rsid w:val="001160A2"/>
    <w:rsid w:val="00116786"/>
    <w:rsid w:val="001171E7"/>
    <w:rsid w:val="0011776D"/>
    <w:rsid w:val="00117E4A"/>
    <w:rsid w:val="00120377"/>
    <w:rsid w:val="00120E41"/>
    <w:rsid w:val="00120E74"/>
    <w:rsid w:val="0012172F"/>
    <w:rsid w:val="00121FE6"/>
    <w:rsid w:val="001224E2"/>
    <w:rsid w:val="00122CAE"/>
    <w:rsid w:val="00122DF4"/>
    <w:rsid w:val="0012395A"/>
    <w:rsid w:val="00124298"/>
    <w:rsid w:val="001244EC"/>
    <w:rsid w:val="00124501"/>
    <w:rsid w:val="00124929"/>
    <w:rsid w:val="0012517D"/>
    <w:rsid w:val="0012585B"/>
    <w:rsid w:val="001260FE"/>
    <w:rsid w:val="0012631C"/>
    <w:rsid w:val="0012635D"/>
    <w:rsid w:val="00127B4E"/>
    <w:rsid w:val="00130605"/>
    <w:rsid w:val="00130D78"/>
    <w:rsid w:val="00130E3C"/>
    <w:rsid w:val="00131641"/>
    <w:rsid w:val="00131E50"/>
    <w:rsid w:val="001327DE"/>
    <w:rsid w:val="00133AAB"/>
    <w:rsid w:val="001342A4"/>
    <w:rsid w:val="001343D0"/>
    <w:rsid w:val="001346DD"/>
    <w:rsid w:val="00134E06"/>
    <w:rsid w:val="0013529B"/>
    <w:rsid w:val="00136252"/>
    <w:rsid w:val="001370D4"/>
    <w:rsid w:val="001371E2"/>
    <w:rsid w:val="0013744A"/>
    <w:rsid w:val="001379C0"/>
    <w:rsid w:val="00137AFF"/>
    <w:rsid w:val="00140BB6"/>
    <w:rsid w:val="00140CDB"/>
    <w:rsid w:val="00140EDA"/>
    <w:rsid w:val="00141315"/>
    <w:rsid w:val="00141BCD"/>
    <w:rsid w:val="00141BE6"/>
    <w:rsid w:val="00141D9F"/>
    <w:rsid w:val="00141E9C"/>
    <w:rsid w:val="001420A4"/>
    <w:rsid w:val="001424A3"/>
    <w:rsid w:val="00142593"/>
    <w:rsid w:val="001428E1"/>
    <w:rsid w:val="00142A15"/>
    <w:rsid w:val="00143793"/>
    <w:rsid w:val="001441DB"/>
    <w:rsid w:val="00144F4F"/>
    <w:rsid w:val="00145634"/>
    <w:rsid w:val="00145E4F"/>
    <w:rsid w:val="00146DE0"/>
    <w:rsid w:val="001479BD"/>
    <w:rsid w:val="00147A65"/>
    <w:rsid w:val="00147B67"/>
    <w:rsid w:val="001505EF"/>
    <w:rsid w:val="0015093F"/>
    <w:rsid w:val="00150A7A"/>
    <w:rsid w:val="0015137B"/>
    <w:rsid w:val="0015174D"/>
    <w:rsid w:val="0015181E"/>
    <w:rsid w:val="00151D05"/>
    <w:rsid w:val="00151ED0"/>
    <w:rsid w:val="00151F5B"/>
    <w:rsid w:val="00152442"/>
    <w:rsid w:val="001525BF"/>
    <w:rsid w:val="0015293E"/>
    <w:rsid w:val="00152A56"/>
    <w:rsid w:val="00152F4F"/>
    <w:rsid w:val="001538B2"/>
    <w:rsid w:val="0015464C"/>
    <w:rsid w:val="00154DDB"/>
    <w:rsid w:val="001550E7"/>
    <w:rsid w:val="001557A0"/>
    <w:rsid w:val="0015585C"/>
    <w:rsid w:val="00155B25"/>
    <w:rsid w:val="00155D67"/>
    <w:rsid w:val="00156577"/>
    <w:rsid w:val="00157BA5"/>
    <w:rsid w:val="001602A0"/>
    <w:rsid w:val="0016095E"/>
    <w:rsid w:val="00161315"/>
    <w:rsid w:val="00161990"/>
    <w:rsid w:val="00161A62"/>
    <w:rsid w:val="00162020"/>
    <w:rsid w:val="001626FD"/>
    <w:rsid w:val="00162783"/>
    <w:rsid w:val="00162DF1"/>
    <w:rsid w:val="00163094"/>
    <w:rsid w:val="001634D8"/>
    <w:rsid w:val="00163A47"/>
    <w:rsid w:val="0016488B"/>
    <w:rsid w:val="00164D44"/>
    <w:rsid w:val="00165646"/>
    <w:rsid w:val="001659DC"/>
    <w:rsid w:val="00165A57"/>
    <w:rsid w:val="00165E99"/>
    <w:rsid w:val="001664E9"/>
    <w:rsid w:val="00167E5B"/>
    <w:rsid w:val="00170F0D"/>
    <w:rsid w:val="00171A04"/>
    <w:rsid w:val="00172F59"/>
    <w:rsid w:val="00173D48"/>
    <w:rsid w:val="0017458A"/>
    <w:rsid w:val="00175FA4"/>
    <w:rsid w:val="00176243"/>
    <w:rsid w:val="00176282"/>
    <w:rsid w:val="0017665D"/>
    <w:rsid w:val="0017674B"/>
    <w:rsid w:val="00176CEB"/>
    <w:rsid w:val="00176E12"/>
    <w:rsid w:val="00177512"/>
    <w:rsid w:val="00177D66"/>
    <w:rsid w:val="00177EEA"/>
    <w:rsid w:val="001802E4"/>
    <w:rsid w:val="00181000"/>
    <w:rsid w:val="001815A1"/>
    <w:rsid w:val="001819FD"/>
    <w:rsid w:val="00181D7E"/>
    <w:rsid w:val="001828BB"/>
    <w:rsid w:val="001839C6"/>
    <w:rsid w:val="0018432C"/>
    <w:rsid w:val="00185052"/>
    <w:rsid w:val="001851E5"/>
    <w:rsid w:val="00185454"/>
    <w:rsid w:val="00185A42"/>
    <w:rsid w:val="00185CDA"/>
    <w:rsid w:val="00185E71"/>
    <w:rsid w:val="00186598"/>
    <w:rsid w:val="0018660C"/>
    <w:rsid w:val="00187732"/>
    <w:rsid w:val="00187DD8"/>
    <w:rsid w:val="001913C8"/>
    <w:rsid w:val="00191458"/>
    <w:rsid w:val="0019150E"/>
    <w:rsid w:val="0019157F"/>
    <w:rsid w:val="0019219A"/>
    <w:rsid w:val="0019290D"/>
    <w:rsid w:val="00193338"/>
    <w:rsid w:val="00193B13"/>
    <w:rsid w:val="00193B15"/>
    <w:rsid w:val="00193EAA"/>
    <w:rsid w:val="001952E6"/>
    <w:rsid w:val="001956AA"/>
    <w:rsid w:val="0019608C"/>
    <w:rsid w:val="00196B60"/>
    <w:rsid w:val="001974BB"/>
    <w:rsid w:val="00197F7D"/>
    <w:rsid w:val="001A0473"/>
    <w:rsid w:val="001A0507"/>
    <w:rsid w:val="001A09A8"/>
    <w:rsid w:val="001A0A33"/>
    <w:rsid w:val="001A0A65"/>
    <w:rsid w:val="001A2F8C"/>
    <w:rsid w:val="001A33EA"/>
    <w:rsid w:val="001A38D5"/>
    <w:rsid w:val="001A3B83"/>
    <w:rsid w:val="001A3B99"/>
    <w:rsid w:val="001A4A35"/>
    <w:rsid w:val="001A5549"/>
    <w:rsid w:val="001A6E20"/>
    <w:rsid w:val="001A740C"/>
    <w:rsid w:val="001A7461"/>
    <w:rsid w:val="001A74B6"/>
    <w:rsid w:val="001A74F3"/>
    <w:rsid w:val="001B028B"/>
    <w:rsid w:val="001B0513"/>
    <w:rsid w:val="001B0B3B"/>
    <w:rsid w:val="001B1D5E"/>
    <w:rsid w:val="001B2037"/>
    <w:rsid w:val="001B2DA3"/>
    <w:rsid w:val="001B2FC2"/>
    <w:rsid w:val="001B31FB"/>
    <w:rsid w:val="001B397B"/>
    <w:rsid w:val="001B45ED"/>
    <w:rsid w:val="001B4CDA"/>
    <w:rsid w:val="001B5088"/>
    <w:rsid w:val="001B6820"/>
    <w:rsid w:val="001B7EBF"/>
    <w:rsid w:val="001C0D93"/>
    <w:rsid w:val="001C1CDD"/>
    <w:rsid w:val="001C1EE3"/>
    <w:rsid w:val="001C2154"/>
    <w:rsid w:val="001C25F5"/>
    <w:rsid w:val="001C28FC"/>
    <w:rsid w:val="001C2949"/>
    <w:rsid w:val="001C3469"/>
    <w:rsid w:val="001C3D41"/>
    <w:rsid w:val="001C3EE6"/>
    <w:rsid w:val="001C4A82"/>
    <w:rsid w:val="001C4F98"/>
    <w:rsid w:val="001C5219"/>
    <w:rsid w:val="001C60FA"/>
    <w:rsid w:val="001C65ED"/>
    <w:rsid w:val="001C7016"/>
    <w:rsid w:val="001D0DCC"/>
    <w:rsid w:val="001D1217"/>
    <w:rsid w:val="001D13EF"/>
    <w:rsid w:val="001D16F7"/>
    <w:rsid w:val="001D1FC6"/>
    <w:rsid w:val="001D261C"/>
    <w:rsid w:val="001D29B3"/>
    <w:rsid w:val="001D2A9E"/>
    <w:rsid w:val="001D3C92"/>
    <w:rsid w:val="001D4A62"/>
    <w:rsid w:val="001D52E2"/>
    <w:rsid w:val="001D59B7"/>
    <w:rsid w:val="001D6A61"/>
    <w:rsid w:val="001D6C9F"/>
    <w:rsid w:val="001D7C4D"/>
    <w:rsid w:val="001E012A"/>
    <w:rsid w:val="001E1054"/>
    <w:rsid w:val="001E11F0"/>
    <w:rsid w:val="001E139D"/>
    <w:rsid w:val="001E171B"/>
    <w:rsid w:val="001E225C"/>
    <w:rsid w:val="001E26F0"/>
    <w:rsid w:val="001E2A6E"/>
    <w:rsid w:val="001E2EE9"/>
    <w:rsid w:val="001E32DC"/>
    <w:rsid w:val="001E339B"/>
    <w:rsid w:val="001E34CC"/>
    <w:rsid w:val="001E39C7"/>
    <w:rsid w:val="001E3C15"/>
    <w:rsid w:val="001E3C3C"/>
    <w:rsid w:val="001E408B"/>
    <w:rsid w:val="001E50CF"/>
    <w:rsid w:val="001E68D2"/>
    <w:rsid w:val="001E6F16"/>
    <w:rsid w:val="001E7401"/>
    <w:rsid w:val="001E7689"/>
    <w:rsid w:val="001E7EB9"/>
    <w:rsid w:val="001F1380"/>
    <w:rsid w:val="001F1387"/>
    <w:rsid w:val="001F25D7"/>
    <w:rsid w:val="001F2880"/>
    <w:rsid w:val="001F2A7D"/>
    <w:rsid w:val="001F2C6B"/>
    <w:rsid w:val="001F30D3"/>
    <w:rsid w:val="001F633F"/>
    <w:rsid w:val="001F71E8"/>
    <w:rsid w:val="00200229"/>
    <w:rsid w:val="002002BF"/>
    <w:rsid w:val="00200563"/>
    <w:rsid w:val="00200E51"/>
    <w:rsid w:val="002013F4"/>
    <w:rsid w:val="002014FA"/>
    <w:rsid w:val="002015DA"/>
    <w:rsid w:val="00201A5C"/>
    <w:rsid w:val="0020231E"/>
    <w:rsid w:val="002023A6"/>
    <w:rsid w:val="00202506"/>
    <w:rsid w:val="00202BDD"/>
    <w:rsid w:val="00202CF1"/>
    <w:rsid w:val="00202EA4"/>
    <w:rsid w:val="00203399"/>
    <w:rsid w:val="002035D7"/>
    <w:rsid w:val="00204073"/>
    <w:rsid w:val="002046E3"/>
    <w:rsid w:val="00205195"/>
    <w:rsid w:val="00205D76"/>
    <w:rsid w:val="00205FCF"/>
    <w:rsid w:val="00206B97"/>
    <w:rsid w:val="002071BB"/>
    <w:rsid w:val="00207E66"/>
    <w:rsid w:val="002102D1"/>
    <w:rsid w:val="002104FE"/>
    <w:rsid w:val="00210DDC"/>
    <w:rsid w:val="00211883"/>
    <w:rsid w:val="00211BCC"/>
    <w:rsid w:val="00211CA0"/>
    <w:rsid w:val="00212347"/>
    <w:rsid w:val="0021290A"/>
    <w:rsid w:val="00212B6F"/>
    <w:rsid w:val="00214029"/>
    <w:rsid w:val="0021411D"/>
    <w:rsid w:val="00214B5B"/>
    <w:rsid w:val="00214EBA"/>
    <w:rsid w:val="002152FE"/>
    <w:rsid w:val="002154D4"/>
    <w:rsid w:val="0021586F"/>
    <w:rsid w:val="00215B71"/>
    <w:rsid w:val="0021608D"/>
    <w:rsid w:val="00216619"/>
    <w:rsid w:val="0021694A"/>
    <w:rsid w:val="00217FE9"/>
    <w:rsid w:val="00222A33"/>
    <w:rsid w:val="00222F8F"/>
    <w:rsid w:val="00223550"/>
    <w:rsid w:val="0022381E"/>
    <w:rsid w:val="002257D9"/>
    <w:rsid w:val="00225C66"/>
    <w:rsid w:val="0022619A"/>
    <w:rsid w:val="002262FB"/>
    <w:rsid w:val="00227354"/>
    <w:rsid w:val="002274EF"/>
    <w:rsid w:val="00227C70"/>
    <w:rsid w:val="00227F11"/>
    <w:rsid w:val="0023106A"/>
    <w:rsid w:val="002317F4"/>
    <w:rsid w:val="002320EA"/>
    <w:rsid w:val="00232BF2"/>
    <w:rsid w:val="002332CA"/>
    <w:rsid w:val="002332EB"/>
    <w:rsid w:val="002335CB"/>
    <w:rsid w:val="002339E1"/>
    <w:rsid w:val="00234128"/>
    <w:rsid w:val="00234580"/>
    <w:rsid w:val="002346A6"/>
    <w:rsid w:val="00234A00"/>
    <w:rsid w:val="00234A88"/>
    <w:rsid w:val="00234BF6"/>
    <w:rsid w:val="00235297"/>
    <w:rsid w:val="0023552A"/>
    <w:rsid w:val="0023585D"/>
    <w:rsid w:val="00235EA7"/>
    <w:rsid w:val="002362D2"/>
    <w:rsid w:val="00236E94"/>
    <w:rsid w:val="002372E4"/>
    <w:rsid w:val="0023733C"/>
    <w:rsid w:val="002406C5"/>
    <w:rsid w:val="00241295"/>
    <w:rsid w:val="002419BD"/>
    <w:rsid w:val="002421E6"/>
    <w:rsid w:val="00242501"/>
    <w:rsid w:val="002429FF"/>
    <w:rsid w:val="00242B7D"/>
    <w:rsid w:val="00242BCA"/>
    <w:rsid w:val="00242E6C"/>
    <w:rsid w:val="0024322D"/>
    <w:rsid w:val="00243A4C"/>
    <w:rsid w:val="002440B5"/>
    <w:rsid w:val="002454DB"/>
    <w:rsid w:val="0024556B"/>
    <w:rsid w:val="002456BC"/>
    <w:rsid w:val="002458FF"/>
    <w:rsid w:val="0024617B"/>
    <w:rsid w:val="0024663E"/>
    <w:rsid w:val="002470CE"/>
    <w:rsid w:val="00247818"/>
    <w:rsid w:val="002479F6"/>
    <w:rsid w:val="00247CD9"/>
    <w:rsid w:val="00247D21"/>
    <w:rsid w:val="00250175"/>
    <w:rsid w:val="002506C3"/>
    <w:rsid w:val="0025077F"/>
    <w:rsid w:val="00251250"/>
    <w:rsid w:val="00251580"/>
    <w:rsid w:val="002516E8"/>
    <w:rsid w:val="00251A1E"/>
    <w:rsid w:val="00252037"/>
    <w:rsid w:val="00252895"/>
    <w:rsid w:val="002528C8"/>
    <w:rsid w:val="00252AC2"/>
    <w:rsid w:val="00252F45"/>
    <w:rsid w:val="00253AB5"/>
    <w:rsid w:val="00254370"/>
    <w:rsid w:val="00254A31"/>
    <w:rsid w:val="002560ED"/>
    <w:rsid w:val="00256F23"/>
    <w:rsid w:val="00257A12"/>
    <w:rsid w:val="00257B53"/>
    <w:rsid w:val="00257C42"/>
    <w:rsid w:val="002607EC"/>
    <w:rsid w:val="00260F0B"/>
    <w:rsid w:val="00261041"/>
    <w:rsid w:val="002610F1"/>
    <w:rsid w:val="00261522"/>
    <w:rsid w:val="0026152D"/>
    <w:rsid w:val="00261D69"/>
    <w:rsid w:val="002624D2"/>
    <w:rsid w:val="00262A8B"/>
    <w:rsid w:val="00262C4E"/>
    <w:rsid w:val="0026358F"/>
    <w:rsid w:val="00263E7F"/>
    <w:rsid w:val="00263F5F"/>
    <w:rsid w:val="0026402A"/>
    <w:rsid w:val="00264221"/>
    <w:rsid w:val="002652CC"/>
    <w:rsid w:val="00265B12"/>
    <w:rsid w:val="00266366"/>
    <w:rsid w:val="0026679A"/>
    <w:rsid w:val="002669E5"/>
    <w:rsid w:val="00267779"/>
    <w:rsid w:val="00267F47"/>
    <w:rsid w:val="002707BD"/>
    <w:rsid w:val="002714F7"/>
    <w:rsid w:val="00271649"/>
    <w:rsid w:val="00271712"/>
    <w:rsid w:val="00271B49"/>
    <w:rsid w:val="00272436"/>
    <w:rsid w:val="002731CF"/>
    <w:rsid w:val="002741C1"/>
    <w:rsid w:val="00274995"/>
    <w:rsid w:val="00274C4D"/>
    <w:rsid w:val="00275667"/>
    <w:rsid w:val="0027628B"/>
    <w:rsid w:val="0027675A"/>
    <w:rsid w:val="00277B64"/>
    <w:rsid w:val="00281B3E"/>
    <w:rsid w:val="00281CB7"/>
    <w:rsid w:val="00282113"/>
    <w:rsid w:val="00282478"/>
    <w:rsid w:val="00282B38"/>
    <w:rsid w:val="0028475A"/>
    <w:rsid w:val="00284BA7"/>
    <w:rsid w:val="00284E11"/>
    <w:rsid w:val="00284E89"/>
    <w:rsid w:val="00285B02"/>
    <w:rsid w:val="00285C82"/>
    <w:rsid w:val="00286732"/>
    <w:rsid w:val="00286C22"/>
    <w:rsid w:val="002906B7"/>
    <w:rsid w:val="00292346"/>
    <w:rsid w:val="0029237C"/>
    <w:rsid w:val="00292628"/>
    <w:rsid w:val="00292811"/>
    <w:rsid w:val="00292FE7"/>
    <w:rsid w:val="0029302B"/>
    <w:rsid w:val="00293A49"/>
    <w:rsid w:val="00293DDB"/>
    <w:rsid w:val="00293EF5"/>
    <w:rsid w:val="00294A86"/>
    <w:rsid w:val="00294C3B"/>
    <w:rsid w:val="00294FAE"/>
    <w:rsid w:val="00295A40"/>
    <w:rsid w:val="00295E13"/>
    <w:rsid w:val="00296096"/>
    <w:rsid w:val="0029612F"/>
    <w:rsid w:val="00296D47"/>
    <w:rsid w:val="00297184"/>
    <w:rsid w:val="00297556"/>
    <w:rsid w:val="002A03F1"/>
    <w:rsid w:val="002A12EC"/>
    <w:rsid w:val="002A2385"/>
    <w:rsid w:val="002A23BD"/>
    <w:rsid w:val="002A32DC"/>
    <w:rsid w:val="002A3B61"/>
    <w:rsid w:val="002A44A5"/>
    <w:rsid w:val="002A46D2"/>
    <w:rsid w:val="002A4846"/>
    <w:rsid w:val="002A4F67"/>
    <w:rsid w:val="002A5172"/>
    <w:rsid w:val="002A6045"/>
    <w:rsid w:val="002A629C"/>
    <w:rsid w:val="002A63C6"/>
    <w:rsid w:val="002A64C4"/>
    <w:rsid w:val="002A6FC8"/>
    <w:rsid w:val="002A79D3"/>
    <w:rsid w:val="002A7F78"/>
    <w:rsid w:val="002A7F8B"/>
    <w:rsid w:val="002B052C"/>
    <w:rsid w:val="002B0FA2"/>
    <w:rsid w:val="002B1D9F"/>
    <w:rsid w:val="002B20BB"/>
    <w:rsid w:val="002B373C"/>
    <w:rsid w:val="002B4D26"/>
    <w:rsid w:val="002B5237"/>
    <w:rsid w:val="002B6858"/>
    <w:rsid w:val="002C0845"/>
    <w:rsid w:val="002C0970"/>
    <w:rsid w:val="002C1683"/>
    <w:rsid w:val="002C1BA8"/>
    <w:rsid w:val="002C3322"/>
    <w:rsid w:val="002C3B52"/>
    <w:rsid w:val="002C4724"/>
    <w:rsid w:val="002C4911"/>
    <w:rsid w:val="002C4A3B"/>
    <w:rsid w:val="002C5C5A"/>
    <w:rsid w:val="002C5FCA"/>
    <w:rsid w:val="002C615D"/>
    <w:rsid w:val="002C7420"/>
    <w:rsid w:val="002D03DB"/>
    <w:rsid w:val="002D0CBB"/>
    <w:rsid w:val="002D1B2F"/>
    <w:rsid w:val="002D1FC6"/>
    <w:rsid w:val="002D2DAB"/>
    <w:rsid w:val="002D2DB9"/>
    <w:rsid w:val="002D2ED8"/>
    <w:rsid w:val="002D34F5"/>
    <w:rsid w:val="002D3562"/>
    <w:rsid w:val="002D3FDB"/>
    <w:rsid w:val="002D5C1D"/>
    <w:rsid w:val="002D6BC2"/>
    <w:rsid w:val="002D6D15"/>
    <w:rsid w:val="002D7268"/>
    <w:rsid w:val="002D7836"/>
    <w:rsid w:val="002D7D18"/>
    <w:rsid w:val="002D7F1E"/>
    <w:rsid w:val="002E02F2"/>
    <w:rsid w:val="002E081B"/>
    <w:rsid w:val="002E141C"/>
    <w:rsid w:val="002E2D02"/>
    <w:rsid w:val="002E30EA"/>
    <w:rsid w:val="002E42D6"/>
    <w:rsid w:val="002E559E"/>
    <w:rsid w:val="002E5BDE"/>
    <w:rsid w:val="002E63FA"/>
    <w:rsid w:val="002E63FF"/>
    <w:rsid w:val="002E6F75"/>
    <w:rsid w:val="002E7213"/>
    <w:rsid w:val="002E7BCC"/>
    <w:rsid w:val="002E7ECF"/>
    <w:rsid w:val="002E7F45"/>
    <w:rsid w:val="002F0101"/>
    <w:rsid w:val="002F07C5"/>
    <w:rsid w:val="002F116F"/>
    <w:rsid w:val="002F15FB"/>
    <w:rsid w:val="002F1A03"/>
    <w:rsid w:val="002F240F"/>
    <w:rsid w:val="002F25D0"/>
    <w:rsid w:val="002F2C18"/>
    <w:rsid w:val="002F3002"/>
    <w:rsid w:val="002F3DA6"/>
    <w:rsid w:val="002F41C5"/>
    <w:rsid w:val="002F4727"/>
    <w:rsid w:val="002F4A04"/>
    <w:rsid w:val="002F4D70"/>
    <w:rsid w:val="002F4FB5"/>
    <w:rsid w:val="002F5B84"/>
    <w:rsid w:val="002F5F89"/>
    <w:rsid w:val="002F65D6"/>
    <w:rsid w:val="003004B2"/>
    <w:rsid w:val="00300D2E"/>
    <w:rsid w:val="0030128C"/>
    <w:rsid w:val="00301B76"/>
    <w:rsid w:val="003020C7"/>
    <w:rsid w:val="0030356C"/>
    <w:rsid w:val="00303612"/>
    <w:rsid w:val="0030398D"/>
    <w:rsid w:val="00303F43"/>
    <w:rsid w:val="00304254"/>
    <w:rsid w:val="00304E92"/>
    <w:rsid w:val="0030518B"/>
    <w:rsid w:val="00305A0B"/>
    <w:rsid w:val="00305D0A"/>
    <w:rsid w:val="003067AE"/>
    <w:rsid w:val="00306D55"/>
    <w:rsid w:val="003078CC"/>
    <w:rsid w:val="00307B74"/>
    <w:rsid w:val="0031087C"/>
    <w:rsid w:val="003109F5"/>
    <w:rsid w:val="00310D44"/>
    <w:rsid w:val="00311664"/>
    <w:rsid w:val="00311CB0"/>
    <w:rsid w:val="0031264B"/>
    <w:rsid w:val="00312A61"/>
    <w:rsid w:val="00312B1D"/>
    <w:rsid w:val="0031396C"/>
    <w:rsid w:val="00313D2F"/>
    <w:rsid w:val="00314119"/>
    <w:rsid w:val="003142DB"/>
    <w:rsid w:val="00314578"/>
    <w:rsid w:val="00317396"/>
    <w:rsid w:val="00317616"/>
    <w:rsid w:val="003178F7"/>
    <w:rsid w:val="00317BA1"/>
    <w:rsid w:val="00317E6A"/>
    <w:rsid w:val="00317EDC"/>
    <w:rsid w:val="003201C7"/>
    <w:rsid w:val="00321A2B"/>
    <w:rsid w:val="0032215E"/>
    <w:rsid w:val="00322723"/>
    <w:rsid w:val="00323256"/>
    <w:rsid w:val="0032353E"/>
    <w:rsid w:val="00323632"/>
    <w:rsid w:val="0032415A"/>
    <w:rsid w:val="003245B8"/>
    <w:rsid w:val="00324BA2"/>
    <w:rsid w:val="003262A5"/>
    <w:rsid w:val="0032661C"/>
    <w:rsid w:val="003269AA"/>
    <w:rsid w:val="00326CA3"/>
    <w:rsid w:val="0032758C"/>
    <w:rsid w:val="00327621"/>
    <w:rsid w:val="00327DB6"/>
    <w:rsid w:val="00331508"/>
    <w:rsid w:val="00331E42"/>
    <w:rsid w:val="00331F21"/>
    <w:rsid w:val="00332609"/>
    <w:rsid w:val="00333815"/>
    <w:rsid w:val="00333854"/>
    <w:rsid w:val="00333BD4"/>
    <w:rsid w:val="00334D51"/>
    <w:rsid w:val="0033532E"/>
    <w:rsid w:val="003357FF"/>
    <w:rsid w:val="003359CE"/>
    <w:rsid w:val="00335B73"/>
    <w:rsid w:val="003366C0"/>
    <w:rsid w:val="00336A2B"/>
    <w:rsid w:val="00336C54"/>
    <w:rsid w:val="00336EA1"/>
    <w:rsid w:val="00337A9B"/>
    <w:rsid w:val="00340085"/>
    <w:rsid w:val="00340192"/>
    <w:rsid w:val="0034027B"/>
    <w:rsid w:val="0034075E"/>
    <w:rsid w:val="00341351"/>
    <w:rsid w:val="00341A6F"/>
    <w:rsid w:val="00341D31"/>
    <w:rsid w:val="00341FB8"/>
    <w:rsid w:val="003423C5"/>
    <w:rsid w:val="00342F14"/>
    <w:rsid w:val="00343C58"/>
    <w:rsid w:val="00344AEB"/>
    <w:rsid w:val="00344CAC"/>
    <w:rsid w:val="00344F0C"/>
    <w:rsid w:val="00345EBE"/>
    <w:rsid w:val="003462CA"/>
    <w:rsid w:val="00346BC7"/>
    <w:rsid w:val="00346C64"/>
    <w:rsid w:val="00347379"/>
    <w:rsid w:val="003501BE"/>
    <w:rsid w:val="00350560"/>
    <w:rsid w:val="0035137E"/>
    <w:rsid w:val="00351381"/>
    <w:rsid w:val="00351533"/>
    <w:rsid w:val="00351B6D"/>
    <w:rsid w:val="003531F8"/>
    <w:rsid w:val="00353205"/>
    <w:rsid w:val="00353623"/>
    <w:rsid w:val="003549D6"/>
    <w:rsid w:val="00355250"/>
    <w:rsid w:val="00355506"/>
    <w:rsid w:val="0035583D"/>
    <w:rsid w:val="00355985"/>
    <w:rsid w:val="003559CF"/>
    <w:rsid w:val="00355A64"/>
    <w:rsid w:val="00356F07"/>
    <w:rsid w:val="003577CB"/>
    <w:rsid w:val="00357F63"/>
    <w:rsid w:val="00361563"/>
    <w:rsid w:val="00362510"/>
    <w:rsid w:val="00363267"/>
    <w:rsid w:val="003638D6"/>
    <w:rsid w:val="00363B36"/>
    <w:rsid w:val="00364765"/>
    <w:rsid w:val="00364865"/>
    <w:rsid w:val="00365280"/>
    <w:rsid w:val="00367E70"/>
    <w:rsid w:val="003712BA"/>
    <w:rsid w:val="003716BD"/>
    <w:rsid w:val="00372737"/>
    <w:rsid w:val="00373BA9"/>
    <w:rsid w:val="003745CE"/>
    <w:rsid w:val="00374BC1"/>
    <w:rsid w:val="00374C26"/>
    <w:rsid w:val="0037589D"/>
    <w:rsid w:val="00375D33"/>
    <w:rsid w:val="003767BA"/>
    <w:rsid w:val="00376B9D"/>
    <w:rsid w:val="0037708B"/>
    <w:rsid w:val="00377099"/>
    <w:rsid w:val="0037724A"/>
    <w:rsid w:val="00377253"/>
    <w:rsid w:val="003808AA"/>
    <w:rsid w:val="003808E1"/>
    <w:rsid w:val="00380C1E"/>
    <w:rsid w:val="0038149C"/>
    <w:rsid w:val="00381683"/>
    <w:rsid w:val="00381E45"/>
    <w:rsid w:val="00382E82"/>
    <w:rsid w:val="00382FF3"/>
    <w:rsid w:val="00383339"/>
    <w:rsid w:val="00383447"/>
    <w:rsid w:val="003838D8"/>
    <w:rsid w:val="00383DA3"/>
    <w:rsid w:val="00384CD8"/>
    <w:rsid w:val="00385A47"/>
    <w:rsid w:val="00385EC1"/>
    <w:rsid w:val="003860C4"/>
    <w:rsid w:val="00386233"/>
    <w:rsid w:val="00387B12"/>
    <w:rsid w:val="00390160"/>
    <w:rsid w:val="00390A8C"/>
    <w:rsid w:val="00392384"/>
    <w:rsid w:val="00392515"/>
    <w:rsid w:val="00392DC2"/>
    <w:rsid w:val="00393030"/>
    <w:rsid w:val="00393B69"/>
    <w:rsid w:val="003942E6"/>
    <w:rsid w:val="0039541F"/>
    <w:rsid w:val="00395AC2"/>
    <w:rsid w:val="00396001"/>
    <w:rsid w:val="0039656E"/>
    <w:rsid w:val="003974DC"/>
    <w:rsid w:val="0039754C"/>
    <w:rsid w:val="00397CAF"/>
    <w:rsid w:val="003A02AF"/>
    <w:rsid w:val="003A050E"/>
    <w:rsid w:val="003A066C"/>
    <w:rsid w:val="003A06F2"/>
    <w:rsid w:val="003A25D5"/>
    <w:rsid w:val="003A2BC2"/>
    <w:rsid w:val="003A2CD5"/>
    <w:rsid w:val="003A334E"/>
    <w:rsid w:val="003A36A8"/>
    <w:rsid w:val="003A3BC6"/>
    <w:rsid w:val="003A42CD"/>
    <w:rsid w:val="003A4527"/>
    <w:rsid w:val="003A48B3"/>
    <w:rsid w:val="003A49E5"/>
    <w:rsid w:val="003A4C7B"/>
    <w:rsid w:val="003A4D14"/>
    <w:rsid w:val="003A4EAD"/>
    <w:rsid w:val="003A555E"/>
    <w:rsid w:val="003A5BA8"/>
    <w:rsid w:val="003A6398"/>
    <w:rsid w:val="003A691C"/>
    <w:rsid w:val="003A73DA"/>
    <w:rsid w:val="003B04AE"/>
    <w:rsid w:val="003B16F7"/>
    <w:rsid w:val="003B1F72"/>
    <w:rsid w:val="003B266B"/>
    <w:rsid w:val="003B2CCD"/>
    <w:rsid w:val="003B3045"/>
    <w:rsid w:val="003B3700"/>
    <w:rsid w:val="003B4010"/>
    <w:rsid w:val="003B4091"/>
    <w:rsid w:val="003B4A03"/>
    <w:rsid w:val="003B4B17"/>
    <w:rsid w:val="003B4C75"/>
    <w:rsid w:val="003B587C"/>
    <w:rsid w:val="003B5AEB"/>
    <w:rsid w:val="003B5DE0"/>
    <w:rsid w:val="003B6F54"/>
    <w:rsid w:val="003B75C7"/>
    <w:rsid w:val="003B7DE9"/>
    <w:rsid w:val="003C0249"/>
    <w:rsid w:val="003C04BF"/>
    <w:rsid w:val="003C0ADF"/>
    <w:rsid w:val="003C1D67"/>
    <w:rsid w:val="003C1DE6"/>
    <w:rsid w:val="003C1E76"/>
    <w:rsid w:val="003C202A"/>
    <w:rsid w:val="003C27F5"/>
    <w:rsid w:val="003C2B9E"/>
    <w:rsid w:val="003C2BEC"/>
    <w:rsid w:val="003C4A61"/>
    <w:rsid w:val="003C4CD2"/>
    <w:rsid w:val="003C4CDD"/>
    <w:rsid w:val="003C5A89"/>
    <w:rsid w:val="003C7999"/>
    <w:rsid w:val="003D0179"/>
    <w:rsid w:val="003D018C"/>
    <w:rsid w:val="003D06DB"/>
    <w:rsid w:val="003D0EAA"/>
    <w:rsid w:val="003D15F5"/>
    <w:rsid w:val="003D1750"/>
    <w:rsid w:val="003D1AA9"/>
    <w:rsid w:val="003D225A"/>
    <w:rsid w:val="003D233D"/>
    <w:rsid w:val="003D272C"/>
    <w:rsid w:val="003D289B"/>
    <w:rsid w:val="003D2C2E"/>
    <w:rsid w:val="003D2FE3"/>
    <w:rsid w:val="003D314D"/>
    <w:rsid w:val="003D3219"/>
    <w:rsid w:val="003D347D"/>
    <w:rsid w:val="003D35A6"/>
    <w:rsid w:val="003D3C42"/>
    <w:rsid w:val="003D4503"/>
    <w:rsid w:val="003D53EB"/>
    <w:rsid w:val="003D61B5"/>
    <w:rsid w:val="003D6526"/>
    <w:rsid w:val="003D6738"/>
    <w:rsid w:val="003D6F94"/>
    <w:rsid w:val="003D7592"/>
    <w:rsid w:val="003D7C96"/>
    <w:rsid w:val="003E24E9"/>
    <w:rsid w:val="003E2552"/>
    <w:rsid w:val="003E3054"/>
    <w:rsid w:val="003E3451"/>
    <w:rsid w:val="003E37ED"/>
    <w:rsid w:val="003E39D9"/>
    <w:rsid w:val="003E3A73"/>
    <w:rsid w:val="003E3FF9"/>
    <w:rsid w:val="003E4C57"/>
    <w:rsid w:val="003E551C"/>
    <w:rsid w:val="003E5DBA"/>
    <w:rsid w:val="003E639D"/>
    <w:rsid w:val="003E6850"/>
    <w:rsid w:val="003E6BD7"/>
    <w:rsid w:val="003E6D02"/>
    <w:rsid w:val="003E73EB"/>
    <w:rsid w:val="003E742A"/>
    <w:rsid w:val="003E7830"/>
    <w:rsid w:val="003F052C"/>
    <w:rsid w:val="003F119C"/>
    <w:rsid w:val="003F24A4"/>
    <w:rsid w:val="003F26BE"/>
    <w:rsid w:val="003F2850"/>
    <w:rsid w:val="003F286C"/>
    <w:rsid w:val="003F32F7"/>
    <w:rsid w:val="003F3B4F"/>
    <w:rsid w:val="003F47AA"/>
    <w:rsid w:val="003F4935"/>
    <w:rsid w:val="003F5089"/>
    <w:rsid w:val="003F5939"/>
    <w:rsid w:val="003F5E75"/>
    <w:rsid w:val="003F63D7"/>
    <w:rsid w:val="003F6409"/>
    <w:rsid w:val="003F6ACA"/>
    <w:rsid w:val="003F7A05"/>
    <w:rsid w:val="003F7A4E"/>
    <w:rsid w:val="003F7DDE"/>
    <w:rsid w:val="004001F2"/>
    <w:rsid w:val="00400A8C"/>
    <w:rsid w:val="004010F8"/>
    <w:rsid w:val="004015A2"/>
    <w:rsid w:val="00402401"/>
    <w:rsid w:val="00402861"/>
    <w:rsid w:val="00402FE7"/>
    <w:rsid w:val="00403308"/>
    <w:rsid w:val="00403763"/>
    <w:rsid w:val="004037A5"/>
    <w:rsid w:val="004040D5"/>
    <w:rsid w:val="00404709"/>
    <w:rsid w:val="00404AF2"/>
    <w:rsid w:val="00404CE1"/>
    <w:rsid w:val="00404E39"/>
    <w:rsid w:val="004057F0"/>
    <w:rsid w:val="0040597B"/>
    <w:rsid w:val="004059BC"/>
    <w:rsid w:val="00405A8D"/>
    <w:rsid w:val="00405DBA"/>
    <w:rsid w:val="00406784"/>
    <w:rsid w:val="004068FC"/>
    <w:rsid w:val="00406AF9"/>
    <w:rsid w:val="00406DD3"/>
    <w:rsid w:val="00407ABC"/>
    <w:rsid w:val="00407C57"/>
    <w:rsid w:val="0041062B"/>
    <w:rsid w:val="00410B4D"/>
    <w:rsid w:val="00410CB5"/>
    <w:rsid w:val="00410DE7"/>
    <w:rsid w:val="004112EC"/>
    <w:rsid w:val="0041171A"/>
    <w:rsid w:val="00411AAD"/>
    <w:rsid w:val="00411EC9"/>
    <w:rsid w:val="004122A3"/>
    <w:rsid w:val="00412E30"/>
    <w:rsid w:val="00413333"/>
    <w:rsid w:val="0041336D"/>
    <w:rsid w:val="00413938"/>
    <w:rsid w:val="00413E1F"/>
    <w:rsid w:val="0041452D"/>
    <w:rsid w:val="00414864"/>
    <w:rsid w:val="004162EA"/>
    <w:rsid w:val="00416FE0"/>
    <w:rsid w:val="004171A7"/>
    <w:rsid w:val="0041730C"/>
    <w:rsid w:val="00417D61"/>
    <w:rsid w:val="00417ED4"/>
    <w:rsid w:val="00420718"/>
    <w:rsid w:val="00420CB0"/>
    <w:rsid w:val="004217E7"/>
    <w:rsid w:val="0042249B"/>
    <w:rsid w:val="00422D97"/>
    <w:rsid w:val="00424EB1"/>
    <w:rsid w:val="00425176"/>
    <w:rsid w:val="00425469"/>
    <w:rsid w:val="00425A80"/>
    <w:rsid w:val="00425B40"/>
    <w:rsid w:val="00425D75"/>
    <w:rsid w:val="00426027"/>
    <w:rsid w:val="0042647A"/>
    <w:rsid w:val="0042766D"/>
    <w:rsid w:val="0042783C"/>
    <w:rsid w:val="00427BA4"/>
    <w:rsid w:val="00427CA5"/>
    <w:rsid w:val="00427F09"/>
    <w:rsid w:val="004301F3"/>
    <w:rsid w:val="0043106A"/>
    <w:rsid w:val="004312CF"/>
    <w:rsid w:val="004313D9"/>
    <w:rsid w:val="004320E3"/>
    <w:rsid w:val="004320FF"/>
    <w:rsid w:val="00432480"/>
    <w:rsid w:val="00432822"/>
    <w:rsid w:val="004333CA"/>
    <w:rsid w:val="00433EC0"/>
    <w:rsid w:val="0043483A"/>
    <w:rsid w:val="0043489C"/>
    <w:rsid w:val="004349BB"/>
    <w:rsid w:val="00434C16"/>
    <w:rsid w:val="00434E54"/>
    <w:rsid w:val="004362C5"/>
    <w:rsid w:val="0043630A"/>
    <w:rsid w:val="004363C9"/>
    <w:rsid w:val="004365AF"/>
    <w:rsid w:val="004366A1"/>
    <w:rsid w:val="004370C6"/>
    <w:rsid w:val="00437549"/>
    <w:rsid w:val="00437BA3"/>
    <w:rsid w:val="00437F4C"/>
    <w:rsid w:val="004411A1"/>
    <w:rsid w:val="004411CA"/>
    <w:rsid w:val="004427A7"/>
    <w:rsid w:val="004438E7"/>
    <w:rsid w:val="00443A75"/>
    <w:rsid w:val="00444B01"/>
    <w:rsid w:val="00444F87"/>
    <w:rsid w:val="004456B0"/>
    <w:rsid w:val="0044600F"/>
    <w:rsid w:val="004460AA"/>
    <w:rsid w:val="00446284"/>
    <w:rsid w:val="00446314"/>
    <w:rsid w:val="00447C43"/>
    <w:rsid w:val="00447E36"/>
    <w:rsid w:val="00451132"/>
    <w:rsid w:val="00451D35"/>
    <w:rsid w:val="00453C2A"/>
    <w:rsid w:val="00453E23"/>
    <w:rsid w:val="004540F9"/>
    <w:rsid w:val="004543F5"/>
    <w:rsid w:val="004549B5"/>
    <w:rsid w:val="004549E3"/>
    <w:rsid w:val="00454FE0"/>
    <w:rsid w:val="004565BC"/>
    <w:rsid w:val="0045704D"/>
    <w:rsid w:val="0045712B"/>
    <w:rsid w:val="00457696"/>
    <w:rsid w:val="00460101"/>
    <w:rsid w:val="00460C60"/>
    <w:rsid w:val="00461655"/>
    <w:rsid w:val="00461BC4"/>
    <w:rsid w:val="00461DCA"/>
    <w:rsid w:val="00463D05"/>
    <w:rsid w:val="00463E92"/>
    <w:rsid w:val="00463F1B"/>
    <w:rsid w:val="0046402E"/>
    <w:rsid w:val="00464A2F"/>
    <w:rsid w:val="00465674"/>
    <w:rsid w:val="00466276"/>
    <w:rsid w:val="0046653A"/>
    <w:rsid w:val="00467967"/>
    <w:rsid w:val="0047020B"/>
    <w:rsid w:val="00471150"/>
    <w:rsid w:val="004716C5"/>
    <w:rsid w:val="00471D40"/>
    <w:rsid w:val="00472C05"/>
    <w:rsid w:val="00472E4E"/>
    <w:rsid w:val="004732F0"/>
    <w:rsid w:val="00474B87"/>
    <w:rsid w:val="00475AA2"/>
    <w:rsid w:val="00475FDA"/>
    <w:rsid w:val="00476210"/>
    <w:rsid w:val="00476844"/>
    <w:rsid w:val="0047689C"/>
    <w:rsid w:val="004768FD"/>
    <w:rsid w:val="0047774D"/>
    <w:rsid w:val="004777D8"/>
    <w:rsid w:val="00477FAD"/>
    <w:rsid w:val="004804D2"/>
    <w:rsid w:val="0048236E"/>
    <w:rsid w:val="00482852"/>
    <w:rsid w:val="00482E13"/>
    <w:rsid w:val="00483053"/>
    <w:rsid w:val="00484029"/>
    <w:rsid w:val="00484B69"/>
    <w:rsid w:val="00485196"/>
    <w:rsid w:val="004856AC"/>
    <w:rsid w:val="00485FBA"/>
    <w:rsid w:val="00486DC1"/>
    <w:rsid w:val="00490168"/>
    <w:rsid w:val="0049026B"/>
    <w:rsid w:val="00490599"/>
    <w:rsid w:val="0049085D"/>
    <w:rsid w:val="00491801"/>
    <w:rsid w:val="00492EAE"/>
    <w:rsid w:val="00492F8E"/>
    <w:rsid w:val="00493027"/>
    <w:rsid w:val="00493C1E"/>
    <w:rsid w:val="004944A9"/>
    <w:rsid w:val="004948B2"/>
    <w:rsid w:val="00494D73"/>
    <w:rsid w:val="00494EB3"/>
    <w:rsid w:val="004952B1"/>
    <w:rsid w:val="00496594"/>
    <w:rsid w:val="00496AFD"/>
    <w:rsid w:val="00497290"/>
    <w:rsid w:val="0049731D"/>
    <w:rsid w:val="004A08C4"/>
    <w:rsid w:val="004A0921"/>
    <w:rsid w:val="004A2F99"/>
    <w:rsid w:val="004A3589"/>
    <w:rsid w:val="004A3AAC"/>
    <w:rsid w:val="004A4ED4"/>
    <w:rsid w:val="004A4F71"/>
    <w:rsid w:val="004A53D5"/>
    <w:rsid w:val="004A5411"/>
    <w:rsid w:val="004A562B"/>
    <w:rsid w:val="004A5DDD"/>
    <w:rsid w:val="004A6271"/>
    <w:rsid w:val="004A63E1"/>
    <w:rsid w:val="004A653F"/>
    <w:rsid w:val="004A7DB4"/>
    <w:rsid w:val="004B00E6"/>
    <w:rsid w:val="004B056F"/>
    <w:rsid w:val="004B12C3"/>
    <w:rsid w:val="004B184C"/>
    <w:rsid w:val="004B1CF0"/>
    <w:rsid w:val="004B202C"/>
    <w:rsid w:val="004B22E5"/>
    <w:rsid w:val="004B246C"/>
    <w:rsid w:val="004B2BD6"/>
    <w:rsid w:val="004B312F"/>
    <w:rsid w:val="004B330E"/>
    <w:rsid w:val="004B3622"/>
    <w:rsid w:val="004B3E68"/>
    <w:rsid w:val="004B40A9"/>
    <w:rsid w:val="004B4674"/>
    <w:rsid w:val="004B52DB"/>
    <w:rsid w:val="004B73C9"/>
    <w:rsid w:val="004B7D29"/>
    <w:rsid w:val="004C034D"/>
    <w:rsid w:val="004C09B4"/>
    <w:rsid w:val="004C0CAD"/>
    <w:rsid w:val="004C0ECB"/>
    <w:rsid w:val="004C1070"/>
    <w:rsid w:val="004C1148"/>
    <w:rsid w:val="004C25E5"/>
    <w:rsid w:val="004C278A"/>
    <w:rsid w:val="004C28D9"/>
    <w:rsid w:val="004C2A66"/>
    <w:rsid w:val="004C2F8C"/>
    <w:rsid w:val="004C36A9"/>
    <w:rsid w:val="004C381C"/>
    <w:rsid w:val="004C4531"/>
    <w:rsid w:val="004C46B6"/>
    <w:rsid w:val="004C4B2B"/>
    <w:rsid w:val="004C4CB5"/>
    <w:rsid w:val="004C5D0D"/>
    <w:rsid w:val="004C60F8"/>
    <w:rsid w:val="004C6259"/>
    <w:rsid w:val="004C62F5"/>
    <w:rsid w:val="004C64F9"/>
    <w:rsid w:val="004C72B7"/>
    <w:rsid w:val="004C7BEC"/>
    <w:rsid w:val="004C7D0B"/>
    <w:rsid w:val="004C7D62"/>
    <w:rsid w:val="004C7EF5"/>
    <w:rsid w:val="004C7FAA"/>
    <w:rsid w:val="004D037B"/>
    <w:rsid w:val="004D1B38"/>
    <w:rsid w:val="004D31E0"/>
    <w:rsid w:val="004D3688"/>
    <w:rsid w:val="004D386B"/>
    <w:rsid w:val="004D413C"/>
    <w:rsid w:val="004D4F04"/>
    <w:rsid w:val="004D7444"/>
    <w:rsid w:val="004D745A"/>
    <w:rsid w:val="004D78A5"/>
    <w:rsid w:val="004D7CA9"/>
    <w:rsid w:val="004D7D10"/>
    <w:rsid w:val="004E1D10"/>
    <w:rsid w:val="004E2256"/>
    <w:rsid w:val="004E3531"/>
    <w:rsid w:val="004E3776"/>
    <w:rsid w:val="004E4062"/>
    <w:rsid w:val="004E4C06"/>
    <w:rsid w:val="004E4CE6"/>
    <w:rsid w:val="004E4F52"/>
    <w:rsid w:val="004E5292"/>
    <w:rsid w:val="004E666C"/>
    <w:rsid w:val="004E7616"/>
    <w:rsid w:val="004E7933"/>
    <w:rsid w:val="004E7ABB"/>
    <w:rsid w:val="004E7DCB"/>
    <w:rsid w:val="004F1AED"/>
    <w:rsid w:val="004F1C85"/>
    <w:rsid w:val="004F2024"/>
    <w:rsid w:val="004F2110"/>
    <w:rsid w:val="004F212D"/>
    <w:rsid w:val="004F237E"/>
    <w:rsid w:val="004F2954"/>
    <w:rsid w:val="004F2D49"/>
    <w:rsid w:val="004F3045"/>
    <w:rsid w:val="004F4C2F"/>
    <w:rsid w:val="004F4F5A"/>
    <w:rsid w:val="004F56E7"/>
    <w:rsid w:val="004F59E4"/>
    <w:rsid w:val="004F666C"/>
    <w:rsid w:val="004F6F23"/>
    <w:rsid w:val="004F71BA"/>
    <w:rsid w:val="004F75EB"/>
    <w:rsid w:val="004F7A9B"/>
    <w:rsid w:val="00500972"/>
    <w:rsid w:val="00500FCB"/>
    <w:rsid w:val="0050230E"/>
    <w:rsid w:val="0050292E"/>
    <w:rsid w:val="00502AAE"/>
    <w:rsid w:val="00502BDA"/>
    <w:rsid w:val="005030ED"/>
    <w:rsid w:val="00503176"/>
    <w:rsid w:val="00503CE0"/>
    <w:rsid w:val="0050461E"/>
    <w:rsid w:val="005050E3"/>
    <w:rsid w:val="005051AA"/>
    <w:rsid w:val="00505425"/>
    <w:rsid w:val="005055B4"/>
    <w:rsid w:val="00505821"/>
    <w:rsid w:val="005058B1"/>
    <w:rsid w:val="00507223"/>
    <w:rsid w:val="005077A8"/>
    <w:rsid w:val="00507EFC"/>
    <w:rsid w:val="00507F66"/>
    <w:rsid w:val="005100E5"/>
    <w:rsid w:val="00510A26"/>
    <w:rsid w:val="00511260"/>
    <w:rsid w:val="00512C13"/>
    <w:rsid w:val="0051391C"/>
    <w:rsid w:val="00513F5A"/>
    <w:rsid w:val="00514721"/>
    <w:rsid w:val="00514E36"/>
    <w:rsid w:val="005153B0"/>
    <w:rsid w:val="00515BCA"/>
    <w:rsid w:val="0051670D"/>
    <w:rsid w:val="00516C6E"/>
    <w:rsid w:val="00517285"/>
    <w:rsid w:val="00517B66"/>
    <w:rsid w:val="00517DA0"/>
    <w:rsid w:val="00520A02"/>
    <w:rsid w:val="00520C87"/>
    <w:rsid w:val="00521DD0"/>
    <w:rsid w:val="00522405"/>
    <w:rsid w:val="00522F43"/>
    <w:rsid w:val="005242DF"/>
    <w:rsid w:val="0052461A"/>
    <w:rsid w:val="00524A37"/>
    <w:rsid w:val="00524C83"/>
    <w:rsid w:val="00524D0F"/>
    <w:rsid w:val="00524F33"/>
    <w:rsid w:val="00525570"/>
    <w:rsid w:val="005256D9"/>
    <w:rsid w:val="00525761"/>
    <w:rsid w:val="00526010"/>
    <w:rsid w:val="00526907"/>
    <w:rsid w:val="00526FAE"/>
    <w:rsid w:val="0052765C"/>
    <w:rsid w:val="00527A7D"/>
    <w:rsid w:val="00530F20"/>
    <w:rsid w:val="0053121B"/>
    <w:rsid w:val="005326AB"/>
    <w:rsid w:val="00532A32"/>
    <w:rsid w:val="00532CC8"/>
    <w:rsid w:val="00532E6B"/>
    <w:rsid w:val="00532E74"/>
    <w:rsid w:val="00533905"/>
    <w:rsid w:val="00533961"/>
    <w:rsid w:val="005344E2"/>
    <w:rsid w:val="00534E17"/>
    <w:rsid w:val="00534E50"/>
    <w:rsid w:val="00535218"/>
    <w:rsid w:val="005362B1"/>
    <w:rsid w:val="005364F1"/>
    <w:rsid w:val="00536E0C"/>
    <w:rsid w:val="00540022"/>
    <w:rsid w:val="00540CCA"/>
    <w:rsid w:val="00540DDA"/>
    <w:rsid w:val="00540DEA"/>
    <w:rsid w:val="00541612"/>
    <w:rsid w:val="005420CF"/>
    <w:rsid w:val="00542397"/>
    <w:rsid w:val="00543AA6"/>
    <w:rsid w:val="0054488E"/>
    <w:rsid w:val="00544900"/>
    <w:rsid w:val="00545003"/>
    <w:rsid w:val="00545E18"/>
    <w:rsid w:val="005462DD"/>
    <w:rsid w:val="0054725B"/>
    <w:rsid w:val="005477C3"/>
    <w:rsid w:val="005501DC"/>
    <w:rsid w:val="00550306"/>
    <w:rsid w:val="0055077C"/>
    <w:rsid w:val="00551B75"/>
    <w:rsid w:val="00552336"/>
    <w:rsid w:val="00552CB0"/>
    <w:rsid w:val="00552F48"/>
    <w:rsid w:val="0055354B"/>
    <w:rsid w:val="00553632"/>
    <w:rsid w:val="00553C0B"/>
    <w:rsid w:val="0055483F"/>
    <w:rsid w:val="00554B83"/>
    <w:rsid w:val="005555A4"/>
    <w:rsid w:val="00555D50"/>
    <w:rsid w:val="00556EE9"/>
    <w:rsid w:val="005571F3"/>
    <w:rsid w:val="005573A6"/>
    <w:rsid w:val="0055761F"/>
    <w:rsid w:val="00560CB6"/>
    <w:rsid w:val="005618E7"/>
    <w:rsid w:val="005622A0"/>
    <w:rsid w:val="00562A63"/>
    <w:rsid w:val="00562C5E"/>
    <w:rsid w:val="00562D59"/>
    <w:rsid w:val="005636B1"/>
    <w:rsid w:val="005643C1"/>
    <w:rsid w:val="005647B7"/>
    <w:rsid w:val="00564E73"/>
    <w:rsid w:val="00565398"/>
    <w:rsid w:val="005656B1"/>
    <w:rsid w:val="00565821"/>
    <w:rsid w:val="00565F2C"/>
    <w:rsid w:val="005660A5"/>
    <w:rsid w:val="005660D0"/>
    <w:rsid w:val="005670DF"/>
    <w:rsid w:val="00567B17"/>
    <w:rsid w:val="00570733"/>
    <w:rsid w:val="00570A8B"/>
    <w:rsid w:val="00571001"/>
    <w:rsid w:val="0057162F"/>
    <w:rsid w:val="005731BC"/>
    <w:rsid w:val="005732A1"/>
    <w:rsid w:val="005735CA"/>
    <w:rsid w:val="005739EC"/>
    <w:rsid w:val="00575D1C"/>
    <w:rsid w:val="0057622E"/>
    <w:rsid w:val="00576709"/>
    <w:rsid w:val="00576D71"/>
    <w:rsid w:val="00577066"/>
    <w:rsid w:val="005770C9"/>
    <w:rsid w:val="00577449"/>
    <w:rsid w:val="00577DE4"/>
    <w:rsid w:val="00577F8C"/>
    <w:rsid w:val="00580579"/>
    <w:rsid w:val="00580631"/>
    <w:rsid w:val="005812AA"/>
    <w:rsid w:val="00581FD2"/>
    <w:rsid w:val="00582063"/>
    <w:rsid w:val="005821B8"/>
    <w:rsid w:val="005827B8"/>
    <w:rsid w:val="0058281D"/>
    <w:rsid w:val="005828D5"/>
    <w:rsid w:val="0058296B"/>
    <w:rsid w:val="0058324C"/>
    <w:rsid w:val="00583531"/>
    <w:rsid w:val="00584050"/>
    <w:rsid w:val="00584996"/>
    <w:rsid w:val="00585649"/>
    <w:rsid w:val="00585739"/>
    <w:rsid w:val="0058619C"/>
    <w:rsid w:val="005869A9"/>
    <w:rsid w:val="00586E45"/>
    <w:rsid w:val="00586E52"/>
    <w:rsid w:val="005877E6"/>
    <w:rsid w:val="00587D32"/>
    <w:rsid w:val="00590870"/>
    <w:rsid w:val="0059129F"/>
    <w:rsid w:val="00592183"/>
    <w:rsid w:val="005927A9"/>
    <w:rsid w:val="00593766"/>
    <w:rsid w:val="00593961"/>
    <w:rsid w:val="005941A8"/>
    <w:rsid w:val="00594FEF"/>
    <w:rsid w:val="00596C8F"/>
    <w:rsid w:val="005970BD"/>
    <w:rsid w:val="00597A26"/>
    <w:rsid w:val="00597D22"/>
    <w:rsid w:val="00597D36"/>
    <w:rsid w:val="00597F6A"/>
    <w:rsid w:val="005A16F3"/>
    <w:rsid w:val="005A1AFB"/>
    <w:rsid w:val="005A27B9"/>
    <w:rsid w:val="005A2FB6"/>
    <w:rsid w:val="005A3260"/>
    <w:rsid w:val="005A3C63"/>
    <w:rsid w:val="005A43A1"/>
    <w:rsid w:val="005A46D7"/>
    <w:rsid w:val="005A4794"/>
    <w:rsid w:val="005A498C"/>
    <w:rsid w:val="005A4FC6"/>
    <w:rsid w:val="005A53CD"/>
    <w:rsid w:val="005A5403"/>
    <w:rsid w:val="005A5646"/>
    <w:rsid w:val="005A6589"/>
    <w:rsid w:val="005A6FEE"/>
    <w:rsid w:val="005A716B"/>
    <w:rsid w:val="005A7911"/>
    <w:rsid w:val="005A7A95"/>
    <w:rsid w:val="005A7AFD"/>
    <w:rsid w:val="005B0873"/>
    <w:rsid w:val="005B095B"/>
    <w:rsid w:val="005B13DC"/>
    <w:rsid w:val="005B1D4E"/>
    <w:rsid w:val="005B2078"/>
    <w:rsid w:val="005B2CD6"/>
    <w:rsid w:val="005B2F0F"/>
    <w:rsid w:val="005B312E"/>
    <w:rsid w:val="005B5278"/>
    <w:rsid w:val="005B647D"/>
    <w:rsid w:val="005B67ED"/>
    <w:rsid w:val="005B6912"/>
    <w:rsid w:val="005B6998"/>
    <w:rsid w:val="005B6CF4"/>
    <w:rsid w:val="005B754A"/>
    <w:rsid w:val="005B79E6"/>
    <w:rsid w:val="005C1AF6"/>
    <w:rsid w:val="005C24B4"/>
    <w:rsid w:val="005C316C"/>
    <w:rsid w:val="005C318A"/>
    <w:rsid w:val="005C4972"/>
    <w:rsid w:val="005C58ED"/>
    <w:rsid w:val="005C7212"/>
    <w:rsid w:val="005C76A1"/>
    <w:rsid w:val="005C7E01"/>
    <w:rsid w:val="005D0746"/>
    <w:rsid w:val="005D0C43"/>
    <w:rsid w:val="005D117A"/>
    <w:rsid w:val="005D1B7E"/>
    <w:rsid w:val="005D1D52"/>
    <w:rsid w:val="005D2D81"/>
    <w:rsid w:val="005D3ACB"/>
    <w:rsid w:val="005D3DC7"/>
    <w:rsid w:val="005D40EA"/>
    <w:rsid w:val="005D46BC"/>
    <w:rsid w:val="005D4DEC"/>
    <w:rsid w:val="005D501B"/>
    <w:rsid w:val="005D67A1"/>
    <w:rsid w:val="005D74DF"/>
    <w:rsid w:val="005D7894"/>
    <w:rsid w:val="005D7B2C"/>
    <w:rsid w:val="005E07AA"/>
    <w:rsid w:val="005E147C"/>
    <w:rsid w:val="005E31A7"/>
    <w:rsid w:val="005E3FD4"/>
    <w:rsid w:val="005E41CF"/>
    <w:rsid w:val="005E5864"/>
    <w:rsid w:val="005E5BAC"/>
    <w:rsid w:val="005E5C44"/>
    <w:rsid w:val="005E64D1"/>
    <w:rsid w:val="005E674A"/>
    <w:rsid w:val="005E6B9A"/>
    <w:rsid w:val="005E6E5A"/>
    <w:rsid w:val="005E730D"/>
    <w:rsid w:val="005F0038"/>
    <w:rsid w:val="005F0CE9"/>
    <w:rsid w:val="005F1B2C"/>
    <w:rsid w:val="005F1C99"/>
    <w:rsid w:val="005F1EDA"/>
    <w:rsid w:val="005F23EC"/>
    <w:rsid w:val="005F28B5"/>
    <w:rsid w:val="005F2FF1"/>
    <w:rsid w:val="005F392D"/>
    <w:rsid w:val="005F43C9"/>
    <w:rsid w:val="005F44CD"/>
    <w:rsid w:val="005F4556"/>
    <w:rsid w:val="005F48ED"/>
    <w:rsid w:val="005F499D"/>
    <w:rsid w:val="005F4A3E"/>
    <w:rsid w:val="005F5787"/>
    <w:rsid w:val="005F6010"/>
    <w:rsid w:val="005F6328"/>
    <w:rsid w:val="005F667C"/>
    <w:rsid w:val="005F67C2"/>
    <w:rsid w:val="005F7B03"/>
    <w:rsid w:val="005F7F32"/>
    <w:rsid w:val="006005AB"/>
    <w:rsid w:val="00600738"/>
    <w:rsid w:val="006008E6"/>
    <w:rsid w:val="00600CC0"/>
    <w:rsid w:val="00601E5D"/>
    <w:rsid w:val="006021E3"/>
    <w:rsid w:val="00602A46"/>
    <w:rsid w:val="00602E0E"/>
    <w:rsid w:val="00603948"/>
    <w:rsid w:val="006039E7"/>
    <w:rsid w:val="006039FB"/>
    <w:rsid w:val="00605177"/>
    <w:rsid w:val="0060575F"/>
    <w:rsid w:val="0060603D"/>
    <w:rsid w:val="00606D06"/>
    <w:rsid w:val="006103B5"/>
    <w:rsid w:val="006107F8"/>
    <w:rsid w:val="00610CFB"/>
    <w:rsid w:val="00611647"/>
    <w:rsid w:val="00612B62"/>
    <w:rsid w:val="0061315C"/>
    <w:rsid w:val="00614BFC"/>
    <w:rsid w:val="006151D4"/>
    <w:rsid w:val="00615714"/>
    <w:rsid w:val="00617114"/>
    <w:rsid w:val="00617D2B"/>
    <w:rsid w:val="0062039B"/>
    <w:rsid w:val="00620D3F"/>
    <w:rsid w:val="00621418"/>
    <w:rsid w:val="006214C6"/>
    <w:rsid w:val="0062184F"/>
    <w:rsid w:val="00622942"/>
    <w:rsid w:val="0062357A"/>
    <w:rsid w:val="00623796"/>
    <w:rsid w:val="00623FD4"/>
    <w:rsid w:val="00624521"/>
    <w:rsid w:val="00624F9C"/>
    <w:rsid w:val="00625384"/>
    <w:rsid w:val="00625E11"/>
    <w:rsid w:val="00626FF2"/>
    <w:rsid w:val="00631091"/>
    <w:rsid w:val="00632161"/>
    <w:rsid w:val="006332AC"/>
    <w:rsid w:val="0063349A"/>
    <w:rsid w:val="006335DF"/>
    <w:rsid w:val="0063377E"/>
    <w:rsid w:val="00633B8B"/>
    <w:rsid w:val="00633D8A"/>
    <w:rsid w:val="00633E27"/>
    <w:rsid w:val="006342F4"/>
    <w:rsid w:val="0063438F"/>
    <w:rsid w:val="00634CF8"/>
    <w:rsid w:val="00635712"/>
    <w:rsid w:val="00636220"/>
    <w:rsid w:val="0063631B"/>
    <w:rsid w:val="006364A8"/>
    <w:rsid w:val="006367F6"/>
    <w:rsid w:val="00636AE0"/>
    <w:rsid w:val="00636B9C"/>
    <w:rsid w:val="0063750F"/>
    <w:rsid w:val="006377B6"/>
    <w:rsid w:val="00640AA9"/>
    <w:rsid w:val="00640ECB"/>
    <w:rsid w:val="00641241"/>
    <w:rsid w:val="0064171B"/>
    <w:rsid w:val="00641A05"/>
    <w:rsid w:val="00641C2F"/>
    <w:rsid w:val="006421B4"/>
    <w:rsid w:val="00642364"/>
    <w:rsid w:val="00642760"/>
    <w:rsid w:val="006433F8"/>
    <w:rsid w:val="006435B8"/>
    <w:rsid w:val="00643BE8"/>
    <w:rsid w:val="006441F9"/>
    <w:rsid w:val="006444E1"/>
    <w:rsid w:val="0064560D"/>
    <w:rsid w:val="00645919"/>
    <w:rsid w:val="00645BE0"/>
    <w:rsid w:val="006469A1"/>
    <w:rsid w:val="00646F2F"/>
    <w:rsid w:val="00647F40"/>
    <w:rsid w:val="00647FD3"/>
    <w:rsid w:val="0065022A"/>
    <w:rsid w:val="00650412"/>
    <w:rsid w:val="0065041E"/>
    <w:rsid w:val="00650E80"/>
    <w:rsid w:val="0065109C"/>
    <w:rsid w:val="00651F0F"/>
    <w:rsid w:val="0065306E"/>
    <w:rsid w:val="00653271"/>
    <w:rsid w:val="00653C42"/>
    <w:rsid w:val="00653FB3"/>
    <w:rsid w:val="0065490D"/>
    <w:rsid w:val="0065604D"/>
    <w:rsid w:val="00656420"/>
    <w:rsid w:val="006575A8"/>
    <w:rsid w:val="00657D9B"/>
    <w:rsid w:val="00657E95"/>
    <w:rsid w:val="00660373"/>
    <w:rsid w:val="00660475"/>
    <w:rsid w:val="0066072D"/>
    <w:rsid w:val="00661353"/>
    <w:rsid w:val="00661E23"/>
    <w:rsid w:val="00662245"/>
    <w:rsid w:val="00663B4A"/>
    <w:rsid w:val="00664455"/>
    <w:rsid w:val="0066485B"/>
    <w:rsid w:val="006648F0"/>
    <w:rsid w:val="00664B0B"/>
    <w:rsid w:val="00664C73"/>
    <w:rsid w:val="006659B4"/>
    <w:rsid w:val="0066648F"/>
    <w:rsid w:val="0066656E"/>
    <w:rsid w:val="006666D5"/>
    <w:rsid w:val="00666CD7"/>
    <w:rsid w:val="00666DAA"/>
    <w:rsid w:val="0066700E"/>
    <w:rsid w:val="00667282"/>
    <w:rsid w:val="00670544"/>
    <w:rsid w:val="00670851"/>
    <w:rsid w:val="00670C85"/>
    <w:rsid w:val="00671AA2"/>
    <w:rsid w:val="00671AB0"/>
    <w:rsid w:val="00671AF1"/>
    <w:rsid w:val="00671D42"/>
    <w:rsid w:val="00672340"/>
    <w:rsid w:val="00673902"/>
    <w:rsid w:val="00674612"/>
    <w:rsid w:val="00674865"/>
    <w:rsid w:val="0067498F"/>
    <w:rsid w:val="00674D76"/>
    <w:rsid w:val="006753E0"/>
    <w:rsid w:val="00676C59"/>
    <w:rsid w:val="00677201"/>
    <w:rsid w:val="006802A4"/>
    <w:rsid w:val="00680B82"/>
    <w:rsid w:val="00681023"/>
    <w:rsid w:val="00681514"/>
    <w:rsid w:val="00681733"/>
    <w:rsid w:val="006819DD"/>
    <w:rsid w:val="00682B8C"/>
    <w:rsid w:val="00683B88"/>
    <w:rsid w:val="00683C4A"/>
    <w:rsid w:val="00684934"/>
    <w:rsid w:val="00684A8A"/>
    <w:rsid w:val="006851E4"/>
    <w:rsid w:val="0068541F"/>
    <w:rsid w:val="0068591C"/>
    <w:rsid w:val="0068600F"/>
    <w:rsid w:val="006873DE"/>
    <w:rsid w:val="00690626"/>
    <w:rsid w:val="00690A3A"/>
    <w:rsid w:val="00690C57"/>
    <w:rsid w:val="00690E99"/>
    <w:rsid w:val="0069151D"/>
    <w:rsid w:val="006915AD"/>
    <w:rsid w:val="0069221C"/>
    <w:rsid w:val="00692A01"/>
    <w:rsid w:val="00692D3A"/>
    <w:rsid w:val="006931EE"/>
    <w:rsid w:val="00695095"/>
    <w:rsid w:val="006950C0"/>
    <w:rsid w:val="00695242"/>
    <w:rsid w:val="006953A9"/>
    <w:rsid w:val="006953D9"/>
    <w:rsid w:val="00695B08"/>
    <w:rsid w:val="0069627D"/>
    <w:rsid w:val="0069647F"/>
    <w:rsid w:val="00696741"/>
    <w:rsid w:val="0069693B"/>
    <w:rsid w:val="00697A79"/>
    <w:rsid w:val="006A179E"/>
    <w:rsid w:val="006A1B92"/>
    <w:rsid w:val="006A1D2E"/>
    <w:rsid w:val="006A24C3"/>
    <w:rsid w:val="006A2A26"/>
    <w:rsid w:val="006A302A"/>
    <w:rsid w:val="006A3885"/>
    <w:rsid w:val="006A3899"/>
    <w:rsid w:val="006A38FC"/>
    <w:rsid w:val="006A39EE"/>
    <w:rsid w:val="006A3B1A"/>
    <w:rsid w:val="006A3BFA"/>
    <w:rsid w:val="006A3E57"/>
    <w:rsid w:val="006A42CE"/>
    <w:rsid w:val="006A4AF2"/>
    <w:rsid w:val="006A52F7"/>
    <w:rsid w:val="006A54A1"/>
    <w:rsid w:val="006A5945"/>
    <w:rsid w:val="006A6173"/>
    <w:rsid w:val="006A650B"/>
    <w:rsid w:val="006A69FD"/>
    <w:rsid w:val="006A6B59"/>
    <w:rsid w:val="006A776C"/>
    <w:rsid w:val="006A7D24"/>
    <w:rsid w:val="006A7DE4"/>
    <w:rsid w:val="006B0450"/>
    <w:rsid w:val="006B0565"/>
    <w:rsid w:val="006B0B22"/>
    <w:rsid w:val="006B0CCF"/>
    <w:rsid w:val="006B1864"/>
    <w:rsid w:val="006B19CF"/>
    <w:rsid w:val="006B1D66"/>
    <w:rsid w:val="006B2BC6"/>
    <w:rsid w:val="006B2CB0"/>
    <w:rsid w:val="006B30E3"/>
    <w:rsid w:val="006B335E"/>
    <w:rsid w:val="006B37D1"/>
    <w:rsid w:val="006B3869"/>
    <w:rsid w:val="006B3F6F"/>
    <w:rsid w:val="006B4676"/>
    <w:rsid w:val="006B50DF"/>
    <w:rsid w:val="006B52FB"/>
    <w:rsid w:val="006B629D"/>
    <w:rsid w:val="006B6D79"/>
    <w:rsid w:val="006B6ECE"/>
    <w:rsid w:val="006B6F90"/>
    <w:rsid w:val="006B7E67"/>
    <w:rsid w:val="006B7F28"/>
    <w:rsid w:val="006C0030"/>
    <w:rsid w:val="006C121F"/>
    <w:rsid w:val="006C13FD"/>
    <w:rsid w:val="006C1A8B"/>
    <w:rsid w:val="006C1CF6"/>
    <w:rsid w:val="006C1D6C"/>
    <w:rsid w:val="006C1DCA"/>
    <w:rsid w:val="006C1E5A"/>
    <w:rsid w:val="006C2CC9"/>
    <w:rsid w:val="006C30BE"/>
    <w:rsid w:val="006C3720"/>
    <w:rsid w:val="006C3D76"/>
    <w:rsid w:val="006C4253"/>
    <w:rsid w:val="006C4688"/>
    <w:rsid w:val="006C4928"/>
    <w:rsid w:val="006C4A33"/>
    <w:rsid w:val="006C5B8E"/>
    <w:rsid w:val="006C6E3C"/>
    <w:rsid w:val="006C6FF2"/>
    <w:rsid w:val="006C751B"/>
    <w:rsid w:val="006D148D"/>
    <w:rsid w:val="006D17D1"/>
    <w:rsid w:val="006D2582"/>
    <w:rsid w:val="006D2752"/>
    <w:rsid w:val="006D27B9"/>
    <w:rsid w:val="006D28C6"/>
    <w:rsid w:val="006D2B8C"/>
    <w:rsid w:val="006D2CB3"/>
    <w:rsid w:val="006D2F00"/>
    <w:rsid w:val="006D3216"/>
    <w:rsid w:val="006D3504"/>
    <w:rsid w:val="006D3EA1"/>
    <w:rsid w:val="006D3F00"/>
    <w:rsid w:val="006D4CA6"/>
    <w:rsid w:val="006D5675"/>
    <w:rsid w:val="006D5A6B"/>
    <w:rsid w:val="006D5C63"/>
    <w:rsid w:val="006D5D84"/>
    <w:rsid w:val="006D6306"/>
    <w:rsid w:val="006D6B08"/>
    <w:rsid w:val="006D6BA2"/>
    <w:rsid w:val="006D70D2"/>
    <w:rsid w:val="006D7921"/>
    <w:rsid w:val="006D7F59"/>
    <w:rsid w:val="006E0347"/>
    <w:rsid w:val="006E07A8"/>
    <w:rsid w:val="006E26FD"/>
    <w:rsid w:val="006E270D"/>
    <w:rsid w:val="006E2F1D"/>
    <w:rsid w:val="006E3338"/>
    <w:rsid w:val="006E38CF"/>
    <w:rsid w:val="006E3AC1"/>
    <w:rsid w:val="006E3BC5"/>
    <w:rsid w:val="006E40E9"/>
    <w:rsid w:val="006E4F2E"/>
    <w:rsid w:val="006E54EF"/>
    <w:rsid w:val="006E59B5"/>
    <w:rsid w:val="006E5A68"/>
    <w:rsid w:val="006E7689"/>
    <w:rsid w:val="006E77BF"/>
    <w:rsid w:val="006E7D0E"/>
    <w:rsid w:val="006F177C"/>
    <w:rsid w:val="006F1CB9"/>
    <w:rsid w:val="006F2E05"/>
    <w:rsid w:val="006F31BB"/>
    <w:rsid w:val="006F453B"/>
    <w:rsid w:val="006F4638"/>
    <w:rsid w:val="006F4C42"/>
    <w:rsid w:val="006F4E88"/>
    <w:rsid w:val="006F5CD0"/>
    <w:rsid w:val="006F6207"/>
    <w:rsid w:val="006F6904"/>
    <w:rsid w:val="006F6B6B"/>
    <w:rsid w:val="007001AC"/>
    <w:rsid w:val="007003EE"/>
    <w:rsid w:val="00700CD8"/>
    <w:rsid w:val="00700DFA"/>
    <w:rsid w:val="00701103"/>
    <w:rsid w:val="007017BC"/>
    <w:rsid w:val="00703203"/>
    <w:rsid w:val="00703EA3"/>
    <w:rsid w:val="00704089"/>
    <w:rsid w:val="00704E4B"/>
    <w:rsid w:val="007052D7"/>
    <w:rsid w:val="00705954"/>
    <w:rsid w:val="00707133"/>
    <w:rsid w:val="00707173"/>
    <w:rsid w:val="007073A7"/>
    <w:rsid w:val="00707467"/>
    <w:rsid w:val="007075D8"/>
    <w:rsid w:val="0071030C"/>
    <w:rsid w:val="007113D6"/>
    <w:rsid w:val="007118E9"/>
    <w:rsid w:val="00711D75"/>
    <w:rsid w:val="00711DC9"/>
    <w:rsid w:val="00712B47"/>
    <w:rsid w:val="0071300C"/>
    <w:rsid w:val="007130D1"/>
    <w:rsid w:val="0071389E"/>
    <w:rsid w:val="0071475D"/>
    <w:rsid w:val="00714CB7"/>
    <w:rsid w:val="00714F1B"/>
    <w:rsid w:val="0071547F"/>
    <w:rsid w:val="00716388"/>
    <w:rsid w:val="00716588"/>
    <w:rsid w:val="0071691A"/>
    <w:rsid w:val="00717286"/>
    <w:rsid w:val="007174B5"/>
    <w:rsid w:val="0071768E"/>
    <w:rsid w:val="00717BB7"/>
    <w:rsid w:val="0072174A"/>
    <w:rsid w:val="00721A3E"/>
    <w:rsid w:val="007220BB"/>
    <w:rsid w:val="00722315"/>
    <w:rsid w:val="007223B2"/>
    <w:rsid w:val="00723703"/>
    <w:rsid w:val="00723F44"/>
    <w:rsid w:val="0072427F"/>
    <w:rsid w:val="00724311"/>
    <w:rsid w:val="00724431"/>
    <w:rsid w:val="00724604"/>
    <w:rsid w:val="007247A0"/>
    <w:rsid w:val="00724891"/>
    <w:rsid w:val="00724CF0"/>
    <w:rsid w:val="007255E4"/>
    <w:rsid w:val="007256D9"/>
    <w:rsid w:val="00725B07"/>
    <w:rsid w:val="0072631A"/>
    <w:rsid w:val="00726550"/>
    <w:rsid w:val="00727742"/>
    <w:rsid w:val="00727BA5"/>
    <w:rsid w:val="00727F69"/>
    <w:rsid w:val="00730324"/>
    <w:rsid w:val="00730329"/>
    <w:rsid w:val="0073040B"/>
    <w:rsid w:val="00730465"/>
    <w:rsid w:val="00731482"/>
    <w:rsid w:val="0073187B"/>
    <w:rsid w:val="00731EB3"/>
    <w:rsid w:val="0073203D"/>
    <w:rsid w:val="007325DC"/>
    <w:rsid w:val="00733536"/>
    <w:rsid w:val="00733666"/>
    <w:rsid w:val="007337C9"/>
    <w:rsid w:val="00733C40"/>
    <w:rsid w:val="0073448F"/>
    <w:rsid w:val="00734980"/>
    <w:rsid w:val="0073542E"/>
    <w:rsid w:val="0073623F"/>
    <w:rsid w:val="00736483"/>
    <w:rsid w:val="007366DB"/>
    <w:rsid w:val="007367A9"/>
    <w:rsid w:val="00736CB2"/>
    <w:rsid w:val="0073750D"/>
    <w:rsid w:val="0073768A"/>
    <w:rsid w:val="0074022C"/>
    <w:rsid w:val="00740D3A"/>
    <w:rsid w:val="007411A5"/>
    <w:rsid w:val="0074277C"/>
    <w:rsid w:val="00742B9B"/>
    <w:rsid w:val="0074361A"/>
    <w:rsid w:val="007436C5"/>
    <w:rsid w:val="00743928"/>
    <w:rsid w:val="00744033"/>
    <w:rsid w:val="00744A3D"/>
    <w:rsid w:val="00744D88"/>
    <w:rsid w:val="00744F18"/>
    <w:rsid w:val="00744F9A"/>
    <w:rsid w:val="007457F9"/>
    <w:rsid w:val="00745960"/>
    <w:rsid w:val="00745A49"/>
    <w:rsid w:val="00745D40"/>
    <w:rsid w:val="00745DBE"/>
    <w:rsid w:val="00746901"/>
    <w:rsid w:val="00746B33"/>
    <w:rsid w:val="00747478"/>
    <w:rsid w:val="007478D9"/>
    <w:rsid w:val="0075005B"/>
    <w:rsid w:val="0075038F"/>
    <w:rsid w:val="00750A11"/>
    <w:rsid w:val="00750E52"/>
    <w:rsid w:val="00750F44"/>
    <w:rsid w:val="007510D0"/>
    <w:rsid w:val="0075120D"/>
    <w:rsid w:val="007517BD"/>
    <w:rsid w:val="00751BA0"/>
    <w:rsid w:val="00751C87"/>
    <w:rsid w:val="00751CF0"/>
    <w:rsid w:val="00752260"/>
    <w:rsid w:val="007524A5"/>
    <w:rsid w:val="00752511"/>
    <w:rsid w:val="00752C13"/>
    <w:rsid w:val="00752EDE"/>
    <w:rsid w:val="00754A81"/>
    <w:rsid w:val="00754DB1"/>
    <w:rsid w:val="00755E28"/>
    <w:rsid w:val="007560BF"/>
    <w:rsid w:val="00756103"/>
    <w:rsid w:val="0075646C"/>
    <w:rsid w:val="00756E00"/>
    <w:rsid w:val="00756E9C"/>
    <w:rsid w:val="00756ECF"/>
    <w:rsid w:val="00757D8D"/>
    <w:rsid w:val="007603B6"/>
    <w:rsid w:val="00760D56"/>
    <w:rsid w:val="00760DCB"/>
    <w:rsid w:val="00760EB9"/>
    <w:rsid w:val="00760F17"/>
    <w:rsid w:val="007610B7"/>
    <w:rsid w:val="007615D3"/>
    <w:rsid w:val="00762164"/>
    <w:rsid w:val="007621FA"/>
    <w:rsid w:val="00763877"/>
    <w:rsid w:val="00763962"/>
    <w:rsid w:val="00764188"/>
    <w:rsid w:val="00764238"/>
    <w:rsid w:val="00764381"/>
    <w:rsid w:val="007643CB"/>
    <w:rsid w:val="00764722"/>
    <w:rsid w:val="00765B8B"/>
    <w:rsid w:val="00766D9F"/>
    <w:rsid w:val="0076702A"/>
    <w:rsid w:val="00767156"/>
    <w:rsid w:val="007672BD"/>
    <w:rsid w:val="00770810"/>
    <w:rsid w:val="00770E46"/>
    <w:rsid w:val="00770F9A"/>
    <w:rsid w:val="00771944"/>
    <w:rsid w:val="00771B53"/>
    <w:rsid w:val="0077203D"/>
    <w:rsid w:val="00772542"/>
    <w:rsid w:val="00772BB5"/>
    <w:rsid w:val="00772E8B"/>
    <w:rsid w:val="0077382F"/>
    <w:rsid w:val="00773846"/>
    <w:rsid w:val="0077422E"/>
    <w:rsid w:val="007743D6"/>
    <w:rsid w:val="00774BCA"/>
    <w:rsid w:val="007768CD"/>
    <w:rsid w:val="00776C28"/>
    <w:rsid w:val="00776C35"/>
    <w:rsid w:val="00776E80"/>
    <w:rsid w:val="007822FD"/>
    <w:rsid w:val="007834AC"/>
    <w:rsid w:val="0078353C"/>
    <w:rsid w:val="007837F3"/>
    <w:rsid w:val="007840FF"/>
    <w:rsid w:val="007843AE"/>
    <w:rsid w:val="00784530"/>
    <w:rsid w:val="007853B1"/>
    <w:rsid w:val="00785698"/>
    <w:rsid w:val="007868CD"/>
    <w:rsid w:val="00786FEA"/>
    <w:rsid w:val="007874FD"/>
    <w:rsid w:val="00787CFB"/>
    <w:rsid w:val="007909CD"/>
    <w:rsid w:val="00790C13"/>
    <w:rsid w:val="007910F5"/>
    <w:rsid w:val="00791CB2"/>
    <w:rsid w:val="00791FB2"/>
    <w:rsid w:val="00792220"/>
    <w:rsid w:val="0079232E"/>
    <w:rsid w:val="007926E3"/>
    <w:rsid w:val="0079304F"/>
    <w:rsid w:val="00793321"/>
    <w:rsid w:val="00793784"/>
    <w:rsid w:val="00794D98"/>
    <w:rsid w:val="00796E6D"/>
    <w:rsid w:val="00797F2A"/>
    <w:rsid w:val="007A09D9"/>
    <w:rsid w:val="007A0F9D"/>
    <w:rsid w:val="007A1583"/>
    <w:rsid w:val="007A1C04"/>
    <w:rsid w:val="007A1FAC"/>
    <w:rsid w:val="007A2061"/>
    <w:rsid w:val="007A2976"/>
    <w:rsid w:val="007A43BB"/>
    <w:rsid w:val="007A5CA0"/>
    <w:rsid w:val="007A65DB"/>
    <w:rsid w:val="007A714A"/>
    <w:rsid w:val="007A7C22"/>
    <w:rsid w:val="007A7E34"/>
    <w:rsid w:val="007B186C"/>
    <w:rsid w:val="007B192A"/>
    <w:rsid w:val="007B2D8F"/>
    <w:rsid w:val="007B3446"/>
    <w:rsid w:val="007B3541"/>
    <w:rsid w:val="007B3A8B"/>
    <w:rsid w:val="007B3C22"/>
    <w:rsid w:val="007B502A"/>
    <w:rsid w:val="007B51A4"/>
    <w:rsid w:val="007B580E"/>
    <w:rsid w:val="007B619E"/>
    <w:rsid w:val="007B6624"/>
    <w:rsid w:val="007B6C18"/>
    <w:rsid w:val="007B6FF7"/>
    <w:rsid w:val="007B727C"/>
    <w:rsid w:val="007B7CDB"/>
    <w:rsid w:val="007C027D"/>
    <w:rsid w:val="007C115C"/>
    <w:rsid w:val="007C2172"/>
    <w:rsid w:val="007C2D9F"/>
    <w:rsid w:val="007C34C8"/>
    <w:rsid w:val="007C4FB7"/>
    <w:rsid w:val="007C545E"/>
    <w:rsid w:val="007C5C3C"/>
    <w:rsid w:val="007C6BDD"/>
    <w:rsid w:val="007C6CDE"/>
    <w:rsid w:val="007C6F82"/>
    <w:rsid w:val="007C6F9C"/>
    <w:rsid w:val="007C7295"/>
    <w:rsid w:val="007C75D4"/>
    <w:rsid w:val="007C789A"/>
    <w:rsid w:val="007C78DB"/>
    <w:rsid w:val="007C7D10"/>
    <w:rsid w:val="007D03E6"/>
    <w:rsid w:val="007D05E8"/>
    <w:rsid w:val="007D19E1"/>
    <w:rsid w:val="007D1AA4"/>
    <w:rsid w:val="007D2440"/>
    <w:rsid w:val="007D25AF"/>
    <w:rsid w:val="007D2B4D"/>
    <w:rsid w:val="007D308C"/>
    <w:rsid w:val="007D423E"/>
    <w:rsid w:val="007D490E"/>
    <w:rsid w:val="007D4CE6"/>
    <w:rsid w:val="007D549C"/>
    <w:rsid w:val="007D57CD"/>
    <w:rsid w:val="007D5948"/>
    <w:rsid w:val="007D6526"/>
    <w:rsid w:val="007D68F9"/>
    <w:rsid w:val="007D788A"/>
    <w:rsid w:val="007D797A"/>
    <w:rsid w:val="007D7A5F"/>
    <w:rsid w:val="007D7CB7"/>
    <w:rsid w:val="007D7CC1"/>
    <w:rsid w:val="007D7F14"/>
    <w:rsid w:val="007E035F"/>
    <w:rsid w:val="007E046D"/>
    <w:rsid w:val="007E0D07"/>
    <w:rsid w:val="007E0D96"/>
    <w:rsid w:val="007E0F22"/>
    <w:rsid w:val="007E22BB"/>
    <w:rsid w:val="007E25CF"/>
    <w:rsid w:val="007E25D5"/>
    <w:rsid w:val="007E2B17"/>
    <w:rsid w:val="007E3460"/>
    <w:rsid w:val="007E35ED"/>
    <w:rsid w:val="007E3758"/>
    <w:rsid w:val="007E39DF"/>
    <w:rsid w:val="007E3A2F"/>
    <w:rsid w:val="007E421F"/>
    <w:rsid w:val="007E4639"/>
    <w:rsid w:val="007E4AB2"/>
    <w:rsid w:val="007E4C2F"/>
    <w:rsid w:val="007E4FB9"/>
    <w:rsid w:val="007E5E9D"/>
    <w:rsid w:val="007E61E6"/>
    <w:rsid w:val="007E6B13"/>
    <w:rsid w:val="007E6C79"/>
    <w:rsid w:val="007E7312"/>
    <w:rsid w:val="007E769A"/>
    <w:rsid w:val="007F0ACC"/>
    <w:rsid w:val="007F267C"/>
    <w:rsid w:val="007F29BE"/>
    <w:rsid w:val="007F2C55"/>
    <w:rsid w:val="007F2DBF"/>
    <w:rsid w:val="007F3118"/>
    <w:rsid w:val="007F320C"/>
    <w:rsid w:val="007F37DA"/>
    <w:rsid w:val="007F3A86"/>
    <w:rsid w:val="007F3C0F"/>
    <w:rsid w:val="007F5E6C"/>
    <w:rsid w:val="007F6369"/>
    <w:rsid w:val="007F6CD0"/>
    <w:rsid w:val="007F725A"/>
    <w:rsid w:val="007F7530"/>
    <w:rsid w:val="00801034"/>
    <w:rsid w:val="008016CD"/>
    <w:rsid w:val="00802692"/>
    <w:rsid w:val="0080286F"/>
    <w:rsid w:val="00802C7B"/>
    <w:rsid w:val="008031B4"/>
    <w:rsid w:val="00803CDC"/>
    <w:rsid w:val="00804124"/>
    <w:rsid w:val="00804634"/>
    <w:rsid w:val="008048C2"/>
    <w:rsid w:val="008050A4"/>
    <w:rsid w:val="00807020"/>
    <w:rsid w:val="00807249"/>
    <w:rsid w:val="00807571"/>
    <w:rsid w:val="008077FC"/>
    <w:rsid w:val="00807A0C"/>
    <w:rsid w:val="00807FD8"/>
    <w:rsid w:val="00810FD1"/>
    <w:rsid w:val="0081290F"/>
    <w:rsid w:val="00812DD4"/>
    <w:rsid w:val="00812E1E"/>
    <w:rsid w:val="00812EF8"/>
    <w:rsid w:val="0081351B"/>
    <w:rsid w:val="00813F5D"/>
    <w:rsid w:val="00813F8C"/>
    <w:rsid w:val="008154EF"/>
    <w:rsid w:val="00815E8C"/>
    <w:rsid w:val="0081668D"/>
    <w:rsid w:val="00816A39"/>
    <w:rsid w:val="00816B44"/>
    <w:rsid w:val="00817BAE"/>
    <w:rsid w:val="00820488"/>
    <w:rsid w:val="008205B7"/>
    <w:rsid w:val="00820CEB"/>
    <w:rsid w:val="00823589"/>
    <w:rsid w:val="00823881"/>
    <w:rsid w:val="008243B6"/>
    <w:rsid w:val="00824BAE"/>
    <w:rsid w:val="0082505D"/>
    <w:rsid w:val="008252BB"/>
    <w:rsid w:val="00825F13"/>
    <w:rsid w:val="008261F0"/>
    <w:rsid w:val="00826569"/>
    <w:rsid w:val="00826738"/>
    <w:rsid w:val="0082680E"/>
    <w:rsid w:val="008270F0"/>
    <w:rsid w:val="008309BC"/>
    <w:rsid w:val="00831385"/>
    <w:rsid w:val="008316A8"/>
    <w:rsid w:val="00832688"/>
    <w:rsid w:val="00832C32"/>
    <w:rsid w:val="00832D29"/>
    <w:rsid w:val="00833360"/>
    <w:rsid w:val="00833B15"/>
    <w:rsid w:val="00833EF2"/>
    <w:rsid w:val="00835210"/>
    <w:rsid w:val="008356CA"/>
    <w:rsid w:val="0083592E"/>
    <w:rsid w:val="00835CC5"/>
    <w:rsid w:val="00836042"/>
    <w:rsid w:val="0083634B"/>
    <w:rsid w:val="00837319"/>
    <w:rsid w:val="00837942"/>
    <w:rsid w:val="0083798E"/>
    <w:rsid w:val="00837BD9"/>
    <w:rsid w:val="00840052"/>
    <w:rsid w:val="00840342"/>
    <w:rsid w:val="0084228E"/>
    <w:rsid w:val="008429FE"/>
    <w:rsid w:val="00842C66"/>
    <w:rsid w:val="00843274"/>
    <w:rsid w:val="00843C88"/>
    <w:rsid w:val="0084437C"/>
    <w:rsid w:val="00844E44"/>
    <w:rsid w:val="00845EEA"/>
    <w:rsid w:val="00846863"/>
    <w:rsid w:val="00846FB7"/>
    <w:rsid w:val="00847897"/>
    <w:rsid w:val="00850004"/>
    <w:rsid w:val="00850456"/>
    <w:rsid w:val="00850E0B"/>
    <w:rsid w:val="008512D4"/>
    <w:rsid w:val="008514B0"/>
    <w:rsid w:val="00852323"/>
    <w:rsid w:val="0085276C"/>
    <w:rsid w:val="00853115"/>
    <w:rsid w:val="00853CC3"/>
    <w:rsid w:val="00853E7B"/>
    <w:rsid w:val="00853FA4"/>
    <w:rsid w:val="008542D8"/>
    <w:rsid w:val="00854A68"/>
    <w:rsid w:val="00854A6F"/>
    <w:rsid w:val="00854C30"/>
    <w:rsid w:val="00855384"/>
    <w:rsid w:val="00855C93"/>
    <w:rsid w:val="008564D0"/>
    <w:rsid w:val="008569C0"/>
    <w:rsid w:val="00856A23"/>
    <w:rsid w:val="00857FCF"/>
    <w:rsid w:val="0086015E"/>
    <w:rsid w:val="008612EF"/>
    <w:rsid w:val="0086139E"/>
    <w:rsid w:val="008616BF"/>
    <w:rsid w:val="00861F72"/>
    <w:rsid w:val="00862220"/>
    <w:rsid w:val="00862BF3"/>
    <w:rsid w:val="00863894"/>
    <w:rsid w:val="00863B12"/>
    <w:rsid w:val="00863C2E"/>
    <w:rsid w:val="00864028"/>
    <w:rsid w:val="00864029"/>
    <w:rsid w:val="008648D8"/>
    <w:rsid w:val="00864EC6"/>
    <w:rsid w:val="0086606D"/>
    <w:rsid w:val="0086674E"/>
    <w:rsid w:val="0086693B"/>
    <w:rsid w:val="00867318"/>
    <w:rsid w:val="00867FC2"/>
    <w:rsid w:val="00870861"/>
    <w:rsid w:val="008708DD"/>
    <w:rsid w:val="0087121B"/>
    <w:rsid w:val="00871335"/>
    <w:rsid w:val="008716F6"/>
    <w:rsid w:val="008717F6"/>
    <w:rsid w:val="00871B02"/>
    <w:rsid w:val="008721B7"/>
    <w:rsid w:val="00872441"/>
    <w:rsid w:val="008729DF"/>
    <w:rsid w:val="00872AAB"/>
    <w:rsid w:val="00872B8C"/>
    <w:rsid w:val="008730D1"/>
    <w:rsid w:val="00873AEF"/>
    <w:rsid w:val="008755AC"/>
    <w:rsid w:val="008757FC"/>
    <w:rsid w:val="00875BFB"/>
    <w:rsid w:val="00875F1F"/>
    <w:rsid w:val="00875FA6"/>
    <w:rsid w:val="00876874"/>
    <w:rsid w:val="00876A45"/>
    <w:rsid w:val="0087774A"/>
    <w:rsid w:val="00877B53"/>
    <w:rsid w:val="00877BA8"/>
    <w:rsid w:val="00877C3A"/>
    <w:rsid w:val="00877C3E"/>
    <w:rsid w:val="0088030A"/>
    <w:rsid w:val="008807EB"/>
    <w:rsid w:val="00880C59"/>
    <w:rsid w:val="00881765"/>
    <w:rsid w:val="00881E5B"/>
    <w:rsid w:val="0088220F"/>
    <w:rsid w:val="00882F5C"/>
    <w:rsid w:val="008835D3"/>
    <w:rsid w:val="008842C7"/>
    <w:rsid w:val="00884555"/>
    <w:rsid w:val="00884613"/>
    <w:rsid w:val="008848DD"/>
    <w:rsid w:val="008854DC"/>
    <w:rsid w:val="008859C4"/>
    <w:rsid w:val="00885B5A"/>
    <w:rsid w:val="00886EC4"/>
    <w:rsid w:val="008872B0"/>
    <w:rsid w:val="00887C57"/>
    <w:rsid w:val="00887E2D"/>
    <w:rsid w:val="00890653"/>
    <w:rsid w:val="008916DB"/>
    <w:rsid w:val="00891A00"/>
    <w:rsid w:val="0089210F"/>
    <w:rsid w:val="008927BB"/>
    <w:rsid w:val="0089305E"/>
    <w:rsid w:val="0089319C"/>
    <w:rsid w:val="0089379B"/>
    <w:rsid w:val="008937E3"/>
    <w:rsid w:val="00893E9B"/>
    <w:rsid w:val="00893F40"/>
    <w:rsid w:val="008950E1"/>
    <w:rsid w:val="008951FF"/>
    <w:rsid w:val="00895218"/>
    <w:rsid w:val="008957F1"/>
    <w:rsid w:val="00895A59"/>
    <w:rsid w:val="008960A6"/>
    <w:rsid w:val="00896243"/>
    <w:rsid w:val="008A0100"/>
    <w:rsid w:val="008A06E5"/>
    <w:rsid w:val="008A0C7A"/>
    <w:rsid w:val="008A0E93"/>
    <w:rsid w:val="008A109D"/>
    <w:rsid w:val="008A12BA"/>
    <w:rsid w:val="008A148C"/>
    <w:rsid w:val="008A18EC"/>
    <w:rsid w:val="008A1BD8"/>
    <w:rsid w:val="008A1FE7"/>
    <w:rsid w:val="008A2771"/>
    <w:rsid w:val="008A2C41"/>
    <w:rsid w:val="008A2F3A"/>
    <w:rsid w:val="008A3682"/>
    <w:rsid w:val="008A491C"/>
    <w:rsid w:val="008A57B9"/>
    <w:rsid w:val="008A5AE8"/>
    <w:rsid w:val="008A62F1"/>
    <w:rsid w:val="008A697A"/>
    <w:rsid w:val="008A6E49"/>
    <w:rsid w:val="008A7102"/>
    <w:rsid w:val="008A7A4D"/>
    <w:rsid w:val="008B08ED"/>
    <w:rsid w:val="008B18E0"/>
    <w:rsid w:val="008B1D2E"/>
    <w:rsid w:val="008B1FF4"/>
    <w:rsid w:val="008B236D"/>
    <w:rsid w:val="008B26A2"/>
    <w:rsid w:val="008B2F51"/>
    <w:rsid w:val="008B2F83"/>
    <w:rsid w:val="008B319A"/>
    <w:rsid w:val="008B362C"/>
    <w:rsid w:val="008B3BEE"/>
    <w:rsid w:val="008B445B"/>
    <w:rsid w:val="008B4A65"/>
    <w:rsid w:val="008B4BB4"/>
    <w:rsid w:val="008B4D68"/>
    <w:rsid w:val="008B4DFD"/>
    <w:rsid w:val="008B50E8"/>
    <w:rsid w:val="008B53F3"/>
    <w:rsid w:val="008B56A5"/>
    <w:rsid w:val="008B5BFF"/>
    <w:rsid w:val="008B63B5"/>
    <w:rsid w:val="008B68A5"/>
    <w:rsid w:val="008B6E8F"/>
    <w:rsid w:val="008B7685"/>
    <w:rsid w:val="008B7C92"/>
    <w:rsid w:val="008C01B4"/>
    <w:rsid w:val="008C0DD6"/>
    <w:rsid w:val="008C0FF7"/>
    <w:rsid w:val="008C18DA"/>
    <w:rsid w:val="008C1AD5"/>
    <w:rsid w:val="008C2030"/>
    <w:rsid w:val="008C2457"/>
    <w:rsid w:val="008C2F0A"/>
    <w:rsid w:val="008C355C"/>
    <w:rsid w:val="008C3827"/>
    <w:rsid w:val="008C3A90"/>
    <w:rsid w:val="008C41EA"/>
    <w:rsid w:val="008C62EB"/>
    <w:rsid w:val="008C6636"/>
    <w:rsid w:val="008C6928"/>
    <w:rsid w:val="008C6D68"/>
    <w:rsid w:val="008C6DB0"/>
    <w:rsid w:val="008C7772"/>
    <w:rsid w:val="008D07AD"/>
    <w:rsid w:val="008D0B5D"/>
    <w:rsid w:val="008D1BC7"/>
    <w:rsid w:val="008D2343"/>
    <w:rsid w:val="008D2D5B"/>
    <w:rsid w:val="008D30A6"/>
    <w:rsid w:val="008D3E56"/>
    <w:rsid w:val="008D443F"/>
    <w:rsid w:val="008D49F6"/>
    <w:rsid w:val="008D4AA0"/>
    <w:rsid w:val="008D5720"/>
    <w:rsid w:val="008D57D1"/>
    <w:rsid w:val="008D58D5"/>
    <w:rsid w:val="008D5BA1"/>
    <w:rsid w:val="008D5CDA"/>
    <w:rsid w:val="008D5FF3"/>
    <w:rsid w:val="008D6B16"/>
    <w:rsid w:val="008D7042"/>
    <w:rsid w:val="008D70CC"/>
    <w:rsid w:val="008D7630"/>
    <w:rsid w:val="008D7DDE"/>
    <w:rsid w:val="008E000B"/>
    <w:rsid w:val="008E047B"/>
    <w:rsid w:val="008E0B9F"/>
    <w:rsid w:val="008E0CF7"/>
    <w:rsid w:val="008E175F"/>
    <w:rsid w:val="008E18A7"/>
    <w:rsid w:val="008E1E1A"/>
    <w:rsid w:val="008E20FE"/>
    <w:rsid w:val="008E29EF"/>
    <w:rsid w:val="008E3C61"/>
    <w:rsid w:val="008E3E8F"/>
    <w:rsid w:val="008E4CB5"/>
    <w:rsid w:val="008E57AE"/>
    <w:rsid w:val="008E6728"/>
    <w:rsid w:val="008E6966"/>
    <w:rsid w:val="008E6998"/>
    <w:rsid w:val="008E6F25"/>
    <w:rsid w:val="008E72E5"/>
    <w:rsid w:val="008F0304"/>
    <w:rsid w:val="008F0616"/>
    <w:rsid w:val="008F073D"/>
    <w:rsid w:val="008F0F29"/>
    <w:rsid w:val="008F1031"/>
    <w:rsid w:val="008F1BE7"/>
    <w:rsid w:val="008F1F78"/>
    <w:rsid w:val="008F1FD8"/>
    <w:rsid w:val="008F2265"/>
    <w:rsid w:val="008F24F4"/>
    <w:rsid w:val="008F32C4"/>
    <w:rsid w:val="008F3592"/>
    <w:rsid w:val="008F3801"/>
    <w:rsid w:val="008F57C4"/>
    <w:rsid w:val="008F5905"/>
    <w:rsid w:val="008F5DCE"/>
    <w:rsid w:val="008F69AD"/>
    <w:rsid w:val="008F6B20"/>
    <w:rsid w:val="008F72F8"/>
    <w:rsid w:val="008F7AD4"/>
    <w:rsid w:val="008F7B53"/>
    <w:rsid w:val="008F7C84"/>
    <w:rsid w:val="009011B3"/>
    <w:rsid w:val="009023B8"/>
    <w:rsid w:val="009026D4"/>
    <w:rsid w:val="00903565"/>
    <w:rsid w:val="00903905"/>
    <w:rsid w:val="009039FE"/>
    <w:rsid w:val="00903FF5"/>
    <w:rsid w:val="00904213"/>
    <w:rsid w:val="0090425C"/>
    <w:rsid w:val="0090589A"/>
    <w:rsid w:val="00905AB2"/>
    <w:rsid w:val="00905B3F"/>
    <w:rsid w:val="00905C61"/>
    <w:rsid w:val="00905EBA"/>
    <w:rsid w:val="00906D52"/>
    <w:rsid w:val="00906E4D"/>
    <w:rsid w:val="00907FC3"/>
    <w:rsid w:val="00910498"/>
    <w:rsid w:val="0091081D"/>
    <w:rsid w:val="00910ABF"/>
    <w:rsid w:val="00910B3B"/>
    <w:rsid w:val="00910F79"/>
    <w:rsid w:val="009110DF"/>
    <w:rsid w:val="00911496"/>
    <w:rsid w:val="00912B5B"/>
    <w:rsid w:val="00912C26"/>
    <w:rsid w:val="00913265"/>
    <w:rsid w:val="0091327E"/>
    <w:rsid w:val="00913674"/>
    <w:rsid w:val="00913743"/>
    <w:rsid w:val="0091374B"/>
    <w:rsid w:val="00913E9F"/>
    <w:rsid w:val="0091406B"/>
    <w:rsid w:val="00914C74"/>
    <w:rsid w:val="00914DDA"/>
    <w:rsid w:val="00915926"/>
    <w:rsid w:val="00915942"/>
    <w:rsid w:val="0091603E"/>
    <w:rsid w:val="00916276"/>
    <w:rsid w:val="009163C1"/>
    <w:rsid w:val="00916669"/>
    <w:rsid w:val="00916A2B"/>
    <w:rsid w:val="0091773D"/>
    <w:rsid w:val="00917CF9"/>
    <w:rsid w:val="00920219"/>
    <w:rsid w:val="009204A9"/>
    <w:rsid w:val="00920663"/>
    <w:rsid w:val="00921238"/>
    <w:rsid w:val="0092168B"/>
    <w:rsid w:val="0092182C"/>
    <w:rsid w:val="009219C9"/>
    <w:rsid w:val="009222B4"/>
    <w:rsid w:val="00922D9B"/>
    <w:rsid w:val="0092315E"/>
    <w:rsid w:val="009232A9"/>
    <w:rsid w:val="00923659"/>
    <w:rsid w:val="00923B3B"/>
    <w:rsid w:val="00923BB4"/>
    <w:rsid w:val="00923C56"/>
    <w:rsid w:val="00924983"/>
    <w:rsid w:val="009258D5"/>
    <w:rsid w:val="00925A8A"/>
    <w:rsid w:val="009265AA"/>
    <w:rsid w:val="00926759"/>
    <w:rsid w:val="00926D0C"/>
    <w:rsid w:val="009279E0"/>
    <w:rsid w:val="00930E2B"/>
    <w:rsid w:val="009314CF"/>
    <w:rsid w:val="00931A6B"/>
    <w:rsid w:val="009324FD"/>
    <w:rsid w:val="00932707"/>
    <w:rsid w:val="00932849"/>
    <w:rsid w:val="009336CC"/>
    <w:rsid w:val="0093395F"/>
    <w:rsid w:val="00934495"/>
    <w:rsid w:val="009345F1"/>
    <w:rsid w:val="009347D2"/>
    <w:rsid w:val="009363BB"/>
    <w:rsid w:val="00936529"/>
    <w:rsid w:val="009366CB"/>
    <w:rsid w:val="009368A9"/>
    <w:rsid w:val="00936D29"/>
    <w:rsid w:val="00937153"/>
    <w:rsid w:val="00937E27"/>
    <w:rsid w:val="00940153"/>
    <w:rsid w:val="009401E0"/>
    <w:rsid w:val="00940BD3"/>
    <w:rsid w:val="00940C96"/>
    <w:rsid w:val="00940F33"/>
    <w:rsid w:val="0094117C"/>
    <w:rsid w:val="00941597"/>
    <w:rsid w:val="00942425"/>
    <w:rsid w:val="00942673"/>
    <w:rsid w:val="00942BA3"/>
    <w:rsid w:val="009434B6"/>
    <w:rsid w:val="00943AAC"/>
    <w:rsid w:val="0094507D"/>
    <w:rsid w:val="00945325"/>
    <w:rsid w:val="009454C1"/>
    <w:rsid w:val="00945FAE"/>
    <w:rsid w:val="009474DD"/>
    <w:rsid w:val="00947B99"/>
    <w:rsid w:val="00947EE6"/>
    <w:rsid w:val="00950D53"/>
    <w:rsid w:val="00951CAE"/>
    <w:rsid w:val="00951CD8"/>
    <w:rsid w:val="0095213E"/>
    <w:rsid w:val="00952485"/>
    <w:rsid w:val="00952840"/>
    <w:rsid w:val="00952E70"/>
    <w:rsid w:val="00952E7A"/>
    <w:rsid w:val="009538A5"/>
    <w:rsid w:val="00953B9B"/>
    <w:rsid w:val="00954DFF"/>
    <w:rsid w:val="00954FAC"/>
    <w:rsid w:val="00955179"/>
    <w:rsid w:val="0095559D"/>
    <w:rsid w:val="00955987"/>
    <w:rsid w:val="00955BE5"/>
    <w:rsid w:val="00955C24"/>
    <w:rsid w:val="00955E24"/>
    <w:rsid w:val="009562D1"/>
    <w:rsid w:val="00956A93"/>
    <w:rsid w:val="00956CD7"/>
    <w:rsid w:val="00956D12"/>
    <w:rsid w:val="00956D8D"/>
    <w:rsid w:val="00956E34"/>
    <w:rsid w:val="00957458"/>
    <w:rsid w:val="0096044E"/>
    <w:rsid w:val="009604D9"/>
    <w:rsid w:val="00960694"/>
    <w:rsid w:val="0096076A"/>
    <w:rsid w:val="009608B4"/>
    <w:rsid w:val="009608E5"/>
    <w:rsid w:val="00960EC2"/>
    <w:rsid w:val="00961078"/>
    <w:rsid w:val="00962856"/>
    <w:rsid w:val="009632A1"/>
    <w:rsid w:val="00963314"/>
    <w:rsid w:val="00963717"/>
    <w:rsid w:val="0096375A"/>
    <w:rsid w:val="009637B7"/>
    <w:rsid w:val="00963F39"/>
    <w:rsid w:val="00964BC4"/>
    <w:rsid w:val="00964C68"/>
    <w:rsid w:val="00965399"/>
    <w:rsid w:val="009653E3"/>
    <w:rsid w:val="00965517"/>
    <w:rsid w:val="00965B8A"/>
    <w:rsid w:val="00965BEF"/>
    <w:rsid w:val="00965D1B"/>
    <w:rsid w:val="00966281"/>
    <w:rsid w:val="00966990"/>
    <w:rsid w:val="00966B7D"/>
    <w:rsid w:val="009673D8"/>
    <w:rsid w:val="0096754F"/>
    <w:rsid w:val="009700A2"/>
    <w:rsid w:val="0097051F"/>
    <w:rsid w:val="009709FE"/>
    <w:rsid w:val="00970BC7"/>
    <w:rsid w:val="00970DAC"/>
    <w:rsid w:val="009713F9"/>
    <w:rsid w:val="0097268D"/>
    <w:rsid w:val="00972E1F"/>
    <w:rsid w:val="00972E85"/>
    <w:rsid w:val="00973CA5"/>
    <w:rsid w:val="00973DBE"/>
    <w:rsid w:val="0097528C"/>
    <w:rsid w:val="0097561E"/>
    <w:rsid w:val="0097601E"/>
    <w:rsid w:val="009761CA"/>
    <w:rsid w:val="009772C6"/>
    <w:rsid w:val="009775DD"/>
    <w:rsid w:val="00980633"/>
    <w:rsid w:val="00980769"/>
    <w:rsid w:val="00980E41"/>
    <w:rsid w:val="00981378"/>
    <w:rsid w:val="00981639"/>
    <w:rsid w:val="009820EB"/>
    <w:rsid w:val="00982C73"/>
    <w:rsid w:val="009831E6"/>
    <w:rsid w:val="0098356A"/>
    <w:rsid w:val="00984CC0"/>
    <w:rsid w:val="009858DB"/>
    <w:rsid w:val="009861A0"/>
    <w:rsid w:val="00986480"/>
    <w:rsid w:val="00986B22"/>
    <w:rsid w:val="0099051B"/>
    <w:rsid w:val="009906D1"/>
    <w:rsid w:val="0099128A"/>
    <w:rsid w:val="0099146E"/>
    <w:rsid w:val="00991866"/>
    <w:rsid w:val="00991A66"/>
    <w:rsid w:val="00991B38"/>
    <w:rsid w:val="00993B20"/>
    <w:rsid w:val="00993C58"/>
    <w:rsid w:val="00993DB1"/>
    <w:rsid w:val="0099435F"/>
    <w:rsid w:val="0099439D"/>
    <w:rsid w:val="0099473B"/>
    <w:rsid w:val="009957FB"/>
    <w:rsid w:val="009964F7"/>
    <w:rsid w:val="0099658E"/>
    <w:rsid w:val="00997835"/>
    <w:rsid w:val="00997AAA"/>
    <w:rsid w:val="00997AE8"/>
    <w:rsid w:val="00997F84"/>
    <w:rsid w:val="009A02FF"/>
    <w:rsid w:val="009A03CF"/>
    <w:rsid w:val="009A0CAC"/>
    <w:rsid w:val="009A110A"/>
    <w:rsid w:val="009A110E"/>
    <w:rsid w:val="009A1305"/>
    <w:rsid w:val="009A1E05"/>
    <w:rsid w:val="009A1FE7"/>
    <w:rsid w:val="009A2B6F"/>
    <w:rsid w:val="009A3039"/>
    <w:rsid w:val="009A33A7"/>
    <w:rsid w:val="009A3A5C"/>
    <w:rsid w:val="009A43D1"/>
    <w:rsid w:val="009A4AAD"/>
    <w:rsid w:val="009A50F7"/>
    <w:rsid w:val="009A5D7C"/>
    <w:rsid w:val="009A6300"/>
    <w:rsid w:val="009A77CF"/>
    <w:rsid w:val="009A78BC"/>
    <w:rsid w:val="009B0668"/>
    <w:rsid w:val="009B06F3"/>
    <w:rsid w:val="009B20EC"/>
    <w:rsid w:val="009B2482"/>
    <w:rsid w:val="009B2913"/>
    <w:rsid w:val="009B2DF3"/>
    <w:rsid w:val="009B3204"/>
    <w:rsid w:val="009B3D40"/>
    <w:rsid w:val="009B4196"/>
    <w:rsid w:val="009B4484"/>
    <w:rsid w:val="009B45D4"/>
    <w:rsid w:val="009B481C"/>
    <w:rsid w:val="009B4BF2"/>
    <w:rsid w:val="009B4FE0"/>
    <w:rsid w:val="009B51E7"/>
    <w:rsid w:val="009B548A"/>
    <w:rsid w:val="009B5BBA"/>
    <w:rsid w:val="009B689C"/>
    <w:rsid w:val="009B719F"/>
    <w:rsid w:val="009B72FD"/>
    <w:rsid w:val="009B76B3"/>
    <w:rsid w:val="009B7CA9"/>
    <w:rsid w:val="009C03D3"/>
    <w:rsid w:val="009C0DBC"/>
    <w:rsid w:val="009C0FAF"/>
    <w:rsid w:val="009C191F"/>
    <w:rsid w:val="009C328B"/>
    <w:rsid w:val="009C3764"/>
    <w:rsid w:val="009C3EEF"/>
    <w:rsid w:val="009C4487"/>
    <w:rsid w:val="009C4F46"/>
    <w:rsid w:val="009C5397"/>
    <w:rsid w:val="009C5844"/>
    <w:rsid w:val="009C5B9A"/>
    <w:rsid w:val="009C6A14"/>
    <w:rsid w:val="009C6ACD"/>
    <w:rsid w:val="009C709C"/>
    <w:rsid w:val="009C74A7"/>
    <w:rsid w:val="009D0AA4"/>
    <w:rsid w:val="009D0E9D"/>
    <w:rsid w:val="009D10A8"/>
    <w:rsid w:val="009D257B"/>
    <w:rsid w:val="009D2C26"/>
    <w:rsid w:val="009D2C8F"/>
    <w:rsid w:val="009D2FF4"/>
    <w:rsid w:val="009D337A"/>
    <w:rsid w:val="009D39A1"/>
    <w:rsid w:val="009D3A32"/>
    <w:rsid w:val="009D3AFF"/>
    <w:rsid w:val="009D4349"/>
    <w:rsid w:val="009D4AB8"/>
    <w:rsid w:val="009D4EC9"/>
    <w:rsid w:val="009D526E"/>
    <w:rsid w:val="009D55BA"/>
    <w:rsid w:val="009D59ED"/>
    <w:rsid w:val="009D63E2"/>
    <w:rsid w:val="009D6885"/>
    <w:rsid w:val="009D7530"/>
    <w:rsid w:val="009D77B9"/>
    <w:rsid w:val="009D7B67"/>
    <w:rsid w:val="009D7C2F"/>
    <w:rsid w:val="009D7D2E"/>
    <w:rsid w:val="009D7D96"/>
    <w:rsid w:val="009E0701"/>
    <w:rsid w:val="009E0B29"/>
    <w:rsid w:val="009E0BA8"/>
    <w:rsid w:val="009E0C87"/>
    <w:rsid w:val="009E0DB1"/>
    <w:rsid w:val="009E0E6A"/>
    <w:rsid w:val="009E0FBD"/>
    <w:rsid w:val="009E175D"/>
    <w:rsid w:val="009E2133"/>
    <w:rsid w:val="009E2745"/>
    <w:rsid w:val="009E2BEF"/>
    <w:rsid w:val="009E370D"/>
    <w:rsid w:val="009E4295"/>
    <w:rsid w:val="009E50AA"/>
    <w:rsid w:val="009E5352"/>
    <w:rsid w:val="009E54AB"/>
    <w:rsid w:val="009E5F10"/>
    <w:rsid w:val="009E625C"/>
    <w:rsid w:val="009E6719"/>
    <w:rsid w:val="009E678B"/>
    <w:rsid w:val="009E6F24"/>
    <w:rsid w:val="009E7417"/>
    <w:rsid w:val="009F0E8E"/>
    <w:rsid w:val="009F10DC"/>
    <w:rsid w:val="009F11F0"/>
    <w:rsid w:val="009F1394"/>
    <w:rsid w:val="009F13D2"/>
    <w:rsid w:val="009F13F3"/>
    <w:rsid w:val="009F1F8D"/>
    <w:rsid w:val="009F22C4"/>
    <w:rsid w:val="009F27F6"/>
    <w:rsid w:val="009F2D71"/>
    <w:rsid w:val="009F3605"/>
    <w:rsid w:val="009F3B37"/>
    <w:rsid w:val="009F437A"/>
    <w:rsid w:val="009F4F5D"/>
    <w:rsid w:val="009F6A0D"/>
    <w:rsid w:val="009F6C19"/>
    <w:rsid w:val="009F6CC3"/>
    <w:rsid w:val="009F6FBB"/>
    <w:rsid w:val="009F7946"/>
    <w:rsid w:val="009F7CA7"/>
    <w:rsid w:val="00A0084A"/>
    <w:rsid w:val="00A01564"/>
    <w:rsid w:val="00A0213A"/>
    <w:rsid w:val="00A02FC0"/>
    <w:rsid w:val="00A0378B"/>
    <w:rsid w:val="00A03FFA"/>
    <w:rsid w:val="00A04197"/>
    <w:rsid w:val="00A04761"/>
    <w:rsid w:val="00A0519F"/>
    <w:rsid w:val="00A058BD"/>
    <w:rsid w:val="00A05D97"/>
    <w:rsid w:val="00A05FED"/>
    <w:rsid w:val="00A06A42"/>
    <w:rsid w:val="00A06D1C"/>
    <w:rsid w:val="00A0724F"/>
    <w:rsid w:val="00A10176"/>
    <w:rsid w:val="00A10A50"/>
    <w:rsid w:val="00A10CE0"/>
    <w:rsid w:val="00A10D42"/>
    <w:rsid w:val="00A1123A"/>
    <w:rsid w:val="00A115FF"/>
    <w:rsid w:val="00A119AB"/>
    <w:rsid w:val="00A11A58"/>
    <w:rsid w:val="00A11C0F"/>
    <w:rsid w:val="00A122F0"/>
    <w:rsid w:val="00A128C3"/>
    <w:rsid w:val="00A1295C"/>
    <w:rsid w:val="00A12C42"/>
    <w:rsid w:val="00A12CD9"/>
    <w:rsid w:val="00A14DFA"/>
    <w:rsid w:val="00A156B4"/>
    <w:rsid w:val="00A15B1A"/>
    <w:rsid w:val="00A1623C"/>
    <w:rsid w:val="00A16AB4"/>
    <w:rsid w:val="00A16D5F"/>
    <w:rsid w:val="00A17752"/>
    <w:rsid w:val="00A20B95"/>
    <w:rsid w:val="00A2162B"/>
    <w:rsid w:val="00A23014"/>
    <w:rsid w:val="00A235C2"/>
    <w:rsid w:val="00A24046"/>
    <w:rsid w:val="00A24071"/>
    <w:rsid w:val="00A242B7"/>
    <w:rsid w:val="00A25360"/>
    <w:rsid w:val="00A25A98"/>
    <w:rsid w:val="00A25ADD"/>
    <w:rsid w:val="00A26461"/>
    <w:rsid w:val="00A27320"/>
    <w:rsid w:val="00A27C7C"/>
    <w:rsid w:val="00A27FC4"/>
    <w:rsid w:val="00A30E77"/>
    <w:rsid w:val="00A31F7A"/>
    <w:rsid w:val="00A32873"/>
    <w:rsid w:val="00A32ADC"/>
    <w:rsid w:val="00A3315F"/>
    <w:rsid w:val="00A33C87"/>
    <w:rsid w:val="00A33ED1"/>
    <w:rsid w:val="00A34B45"/>
    <w:rsid w:val="00A3601D"/>
    <w:rsid w:val="00A366FC"/>
    <w:rsid w:val="00A37182"/>
    <w:rsid w:val="00A37370"/>
    <w:rsid w:val="00A37EAD"/>
    <w:rsid w:val="00A40558"/>
    <w:rsid w:val="00A405C4"/>
    <w:rsid w:val="00A40C3D"/>
    <w:rsid w:val="00A40C72"/>
    <w:rsid w:val="00A41781"/>
    <w:rsid w:val="00A436A3"/>
    <w:rsid w:val="00A445D0"/>
    <w:rsid w:val="00A44651"/>
    <w:rsid w:val="00A4557D"/>
    <w:rsid w:val="00A45DC1"/>
    <w:rsid w:val="00A46336"/>
    <w:rsid w:val="00A46A82"/>
    <w:rsid w:val="00A46D8E"/>
    <w:rsid w:val="00A50C21"/>
    <w:rsid w:val="00A51520"/>
    <w:rsid w:val="00A519A4"/>
    <w:rsid w:val="00A52A30"/>
    <w:rsid w:val="00A531D9"/>
    <w:rsid w:val="00A5373C"/>
    <w:rsid w:val="00A53740"/>
    <w:rsid w:val="00A547B4"/>
    <w:rsid w:val="00A54DB5"/>
    <w:rsid w:val="00A55000"/>
    <w:rsid w:val="00A5555E"/>
    <w:rsid w:val="00A557CE"/>
    <w:rsid w:val="00A55F7C"/>
    <w:rsid w:val="00A562E9"/>
    <w:rsid w:val="00A56657"/>
    <w:rsid w:val="00A56B69"/>
    <w:rsid w:val="00A56E0E"/>
    <w:rsid w:val="00A57040"/>
    <w:rsid w:val="00A60017"/>
    <w:rsid w:val="00A609B3"/>
    <w:rsid w:val="00A60B21"/>
    <w:rsid w:val="00A60BCA"/>
    <w:rsid w:val="00A60E52"/>
    <w:rsid w:val="00A60EE1"/>
    <w:rsid w:val="00A60F44"/>
    <w:rsid w:val="00A62106"/>
    <w:rsid w:val="00A626E8"/>
    <w:rsid w:val="00A62AC3"/>
    <w:rsid w:val="00A633DB"/>
    <w:rsid w:val="00A63548"/>
    <w:rsid w:val="00A64EB2"/>
    <w:rsid w:val="00A65001"/>
    <w:rsid w:val="00A67B0C"/>
    <w:rsid w:val="00A70350"/>
    <w:rsid w:val="00A70411"/>
    <w:rsid w:val="00A709EB"/>
    <w:rsid w:val="00A71064"/>
    <w:rsid w:val="00A71197"/>
    <w:rsid w:val="00A71968"/>
    <w:rsid w:val="00A71E93"/>
    <w:rsid w:val="00A71F31"/>
    <w:rsid w:val="00A72010"/>
    <w:rsid w:val="00A72DBA"/>
    <w:rsid w:val="00A732A5"/>
    <w:rsid w:val="00A73723"/>
    <w:rsid w:val="00A737DC"/>
    <w:rsid w:val="00A73856"/>
    <w:rsid w:val="00A74259"/>
    <w:rsid w:val="00A748FD"/>
    <w:rsid w:val="00A74B80"/>
    <w:rsid w:val="00A75C04"/>
    <w:rsid w:val="00A767FB"/>
    <w:rsid w:val="00A76F0F"/>
    <w:rsid w:val="00A77223"/>
    <w:rsid w:val="00A77AA8"/>
    <w:rsid w:val="00A77C53"/>
    <w:rsid w:val="00A77D1A"/>
    <w:rsid w:val="00A8186C"/>
    <w:rsid w:val="00A820EC"/>
    <w:rsid w:val="00A8239B"/>
    <w:rsid w:val="00A82A78"/>
    <w:rsid w:val="00A831DF"/>
    <w:rsid w:val="00A83A33"/>
    <w:rsid w:val="00A84A12"/>
    <w:rsid w:val="00A85073"/>
    <w:rsid w:val="00A850D2"/>
    <w:rsid w:val="00A8543E"/>
    <w:rsid w:val="00A85D50"/>
    <w:rsid w:val="00A866F7"/>
    <w:rsid w:val="00A8683F"/>
    <w:rsid w:val="00A868CA"/>
    <w:rsid w:val="00A86F74"/>
    <w:rsid w:val="00A87B82"/>
    <w:rsid w:val="00A90BAD"/>
    <w:rsid w:val="00A90BF4"/>
    <w:rsid w:val="00A90DD1"/>
    <w:rsid w:val="00A90FB5"/>
    <w:rsid w:val="00A91137"/>
    <w:rsid w:val="00A92338"/>
    <w:rsid w:val="00A92396"/>
    <w:rsid w:val="00A92B6D"/>
    <w:rsid w:val="00A93922"/>
    <w:rsid w:val="00A939E3"/>
    <w:rsid w:val="00A944EE"/>
    <w:rsid w:val="00A9462D"/>
    <w:rsid w:val="00A951A9"/>
    <w:rsid w:val="00A95493"/>
    <w:rsid w:val="00A96199"/>
    <w:rsid w:val="00A965A8"/>
    <w:rsid w:val="00A96872"/>
    <w:rsid w:val="00A969D1"/>
    <w:rsid w:val="00A96A00"/>
    <w:rsid w:val="00A96A43"/>
    <w:rsid w:val="00A96C40"/>
    <w:rsid w:val="00AA06F1"/>
    <w:rsid w:val="00AA083C"/>
    <w:rsid w:val="00AA0A04"/>
    <w:rsid w:val="00AA0CC0"/>
    <w:rsid w:val="00AA1AC3"/>
    <w:rsid w:val="00AA28D0"/>
    <w:rsid w:val="00AA392F"/>
    <w:rsid w:val="00AA4469"/>
    <w:rsid w:val="00AA48C7"/>
    <w:rsid w:val="00AA4B31"/>
    <w:rsid w:val="00AA55CC"/>
    <w:rsid w:val="00AA5B75"/>
    <w:rsid w:val="00AA64F8"/>
    <w:rsid w:val="00AA697D"/>
    <w:rsid w:val="00AA6FDD"/>
    <w:rsid w:val="00AB0F8A"/>
    <w:rsid w:val="00AB2720"/>
    <w:rsid w:val="00AB282A"/>
    <w:rsid w:val="00AB2CA1"/>
    <w:rsid w:val="00AB30BF"/>
    <w:rsid w:val="00AB3254"/>
    <w:rsid w:val="00AB3491"/>
    <w:rsid w:val="00AB3D68"/>
    <w:rsid w:val="00AB41CB"/>
    <w:rsid w:val="00AB4836"/>
    <w:rsid w:val="00AB4A6D"/>
    <w:rsid w:val="00AB4EAA"/>
    <w:rsid w:val="00AB5A5D"/>
    <w:rsid w:val="00AB5B9C"/>
    <w:rsid w:val="00AB6E29"/>
    <w:rsid w:val="00AB714A"/>
    <w:rsid w:val="00AB7A58"/>
    <w:rsid w:val="00AC10BA"/>
    <w:rsid w:val="00AC13C7"/>
    <w:rsid w:val="00AC14F6"/>
    <w:rsid w:val="00AC15C8"/>
    <w:rsid w:val="00AC2265"/>
    <w:rsid w:val="00AC247B"/>
    <w:rsid w:val="00AC2BE2"/>
    <w:rsid w:val="00AC3054"/>
    <w:rsid w:val="00AC364F"/>
    <w:rsid w:val="00AC402B"/>
    <w:rsid w:val="00AC44F9"/>
    <w:rsid w:val="00AC451C"/>
    <w:rsid w:val="00AC4F73"/>
    <w:rsid w:val="00AC56F4"/>
    <w:rsid w:val="00AC5A09"/>
    <w:rsid w:val="00AC6641"/>
    <w:rsid w:val="00AC7ACB"/>
    <w:rsid w:val="00AD008F"/>
    <w:rsid w:val="00AD0169"/>
    <w:rsid w:val="00AD0223"/>
    <w:rsid w:val="00AD1029"/>
    <w:rsid w:val="00AD22F3"/>
    <w:rsid w:val="00AD2413"/>
    <w:rsid w:val="00AD3416"/>
    <w:rsid w:val="00AD48A6"/>
    <w:rsid w:val="00AD4D41"/>
    <w:rsid w:val="00AD5284"/>
    <w:rsid w:val="00AD52CC"/>
    <w:rsid w:val="00AD5DAC"/>
    <w:rsid w:val="00AD61A6"/>
    <w:rsid w:val="00AD68F1"/>
    <w:rsid w:val="00AD6F31"/>
    <w:rsid w:val="00AD7F71"/>
    <w:rsid w:val="00AE0B7E"/>
    <w:rsid w:val="00AE1440"/>
    <w:rsid w:val="00AE1681"/>
    <w:rsid w:val="00AE195A"/>
    <w:rsid w:val="00AE1BD2"/>
    <w:rsid w:val="00AE1D79"/>
    <w:rsid w:val="00AE1E37"/>
    <w:rsid w:val="00AE22A1"/>
    <w:rsid w:val="00AE2AA6"/>
    <w:rsid w:val="00AE3A14"/>
    <w:rsid w:val="00AE4131"/>
    <w:rsid w:val="00AE4711"/>
    <w:rsid w:val="00AE4FEA"/>
    <w:rsid w:val="00AE545A"/>
    <w:rsid w:val="00AE5FA2"/>
    <w:rsid w:val="00AE613F"/>
    <w:rsid w:val="00AE6FDA"/>
    <w:rsid w:val="00AE72A7"/>
    <w:rsid w:val="00AE72F2"/>
    <w:rsid w:val="00AE7314"/>
    <w:rsid w:val="00AF059E"/>
    <w:rsid w:val="00AF0DD4"/>
    <w:rsid w:val="00AF167D"/>
    <w:rsid w:val="00AF18E2"/>
    <w:rsid w:val="00AF2388"/>
    <w:rsid w:val="00AF2946"/>
    <w:rsid w:val="00AF3061"/>
    <w:rsid w:val="00AF312D"/>
    <w:rsid w:val="00AF33F2"/>
    <w:rsid w:val="00AF3924"/>
    <w:rsid w:val="00AF3999"/>
    <w:rsid w:val="00AF3BE4"/>
    <w:rsid w:val="00AF3CA5"/>
    <w:rsid w:val="00AF3F4E"/>
    <w:rsid w:val="00AF4187"/>
    <w:rsid w:val="00AF44D9"/>
    <w:rsid w:val="00AF472F"/>
    <w:rsid w:val="00AF4AA9"/>
    <w:rsid w:val="00AF4AC7"/>
    <w:rsid w:val="00AF5166"/>
    <w:rsid w:val="00AF5747"/>
    <w:rsid w:val="00AF5770"/>
    <w:rsid w:val="00AF5F3D"/>
    <w:rsid w:val="00AF6069"/>
    <w:rsid w:val="00AF68A1"/>
    <w:rsid w:val="00AF68B8"/>
    <w:rsid w:val="00AF6CC6"/>
    <w:rsid w:val="00AF71F6"/>
    <w:rsid w:val="00AF7690"/>
    <w:rsid w:val="00AF78DC"/>
    <w:rsid w:val="00AF7FDC"/>
    <w:rsid w:val="00B00032"/>
    <w:rsid w:val="00B004F1"/>
    <w:rsid w:val="00B0052D"/>
    <w:rsid w:val="00B00CE6"/>
    <w:rsid w:val="00B02E53"/>
    <w:rsid w:val="00B03219"/>
    <w:rsid w:val="00B03987"/>
    <w:rsid w:val="00B04343"/>
    <w:rsid w:val="00B05E83"/>
    <w:rsid w:val="00B05F19"/>
    <w:rsid w:val="00B06418"/>
    <w:rsid w:val="00B064E6"/>
    <w:rsid w:val="00B06784"/>
    <w:rsid w:val="00B07429"/>
    <w:rsid w:val="00B07EC2"/>
    <w:rsid w:val="00B104CC"/>
    <w:rsid w:val="00B128C2"/>
    <w:rsid w:val="00B141E2"/>
    <w:rsid w:val="00B144CF"/>
    <w:rsid w:val="00B14A9B"/>
    <w:rsid w:val="00B14DC1"/>
    <w:rsid w:val="00B14F18"/>
    <w:rsid w:val="00B16092"/>
    <w:rsid w:val="00B1624D"/>
    <w:rsid w:val="00B16EE7"/>
    <w:rsid w:val="00B17268"/>
    <w:rsid w:val="00B179DE"/>
    <w:rsid w:val="00B20120"/>
    <w:rsid w:val="00B21706"/>
    <w:rsid w:val="00B21871"/>
    <w:rsid w:val="00B218C5"/>
    <w:rsid w:val="00B225DE"/>
    <w:rsid w:val="00B23E6B"/>
    <w:rsid w:val="00B24638"/>
    <w:rsid w:val="00B248C3"/>
    <w:rsid w:val="00B2497E"/>
    <w:rsid w:val="00B25040"/>
    <w:rsid w:val="00B25263"/>
    <w:rsid w:val="00B25678"/>
    <w:rsid w:val="00B25DCE"/>
    <w:rsid w:val="00B2638C"/>
    <w:rsid w:val="00B26671"/>
    <w:rsid w:val="00B27D88"/>
    <w:rsid w:val="00B304B6"/>
    <w:rsid w:val="00B309F7"/>
    <w:rsid w:val="00B31418"/>
    <w:rsid w:val="00B31824"/>
    <w:rsid w:val="00B3182B"/>
    <w:rsid w:val="00B31B6A"/>
    <w:rsid w:val="00B32857"/>
    <w:rsid w:val="00B32B27"/>
    <w:rsid w:val="00B32D8A"/>
    <w:rsid w:val="00B33527"/>
    <w:rsid w:val="00B33933"/>
    <w:rsid w:val="00B347D7"/>
    <w:rsid w:val="00B34881"/>
    <w:rsid w:val="00B34C16"/>
    <w:rsid w:val="00B367C5"/>
    <w:rsid w:val="00B36CAF"/>
    <w:rsid w:val="00B36EED"/>
    <w:rsid w:val="00B373D3"/>
    <w:rsid w:val="00B3767D"/>
    <w:rsid w:val="00B37B96"/>
    <w:rsid w:val="00B37D98"/>
    <w:rsid w:val="00B402CC"/>
    <w:rsid w:val="00B4067E"/>
    <w:rsid w:val="00B40830"/>
    <w:rsid w:val="00B418B3"/>
    <w:rsid w:val="00B41F3B"/>
    <w:rsid w:val="00B422B4"/>
    <w:rsid w:val="00B429D6"/>
    <w:rsid w:val="00B43463"/>
    <w:rsid w:val="00B4387C"/>
    <w:rsid w:val="00B43BC2"/>
    <w:rsid w:val="00B44638"/>
    <w:rsid w:val="00B446AE"/>
    <w:rsid w:val="00B44DEA"/>
    <w:rsid w:val="00B452E1"/>
    <w:rsid w:val="00B465E5"/>
    <w:rsid w:val="00B47BF9"/>
    <w:rsid w:val="00B47D29"/>
    <w:rsid w:val="00B506C0"/>
    <w:rsid w:val="00B50A66"/>
    <w:rsid w:val="00B50C3A"/>
    <w:rsid w:val="00B50DA7"/>
    <w:rsid w:val="00B52A56"/>
    <w:rsid w:val="00B52E04"/>
    <w:rsid w:val="00B53402"/>
    <w:rsid w:val="00B5358F"/>
    <w:rsid w:val="00B53922"/>
    <w:rsid w:val="00B53C2D"/>
    <w:rsid w:val="00B53F39"/>
    <w:rsid w:val="00B543B9"/>
    <w:rsid w:val="00B5584C"/>
    <w:rsid w:val="00B566A6"/>
    <w:rsid w:val="00B56861"/>
    <w:rsid w:val="00B5697D"/>
    <w:rsid w:val="00B56F87"/>
    <w:rsid w:val="00B574B5"/>
    <w:rsid w:val="00B60E80"/>
    <w:rsid w:val="00B61AAF"/>
    <w:rsid w:val="00B61EFE"/>
    <w:rsid w:val="00B6308F"/>
    <w:rsid w:val="00B630F6"/>
    <w:rsid w:val="00B640B7"/>
    <w:rsid w:val="00B65100"/>
    <w:rsid w:val="00B654BA"/>
    <w:rsid w:val="00B6567B"/>
    <w:rsid w:val="00B6583F"/>
    <w:rsid w:val="00B65D54"/>
    <w:rsid w:val="00B668BA"/>
    <w:rsid w:val="00B66BF8"/>
    <w:rsid w:val="00B66CF0"/>
    <w:rsid w:val="00B67385"/>
    <w:rsid w:val="00B6760C"/>
    <w:rsid w:val="00B67B5F"/>
    <w:rsid w:val="00B700FC"/>
    <w:rsid w:val="00B70AF3"/>
    <w:rsid w:val="00B70D52"/>
    <w:rsid w:val="00B71295"/>
    <w:rsid w:val="00B71BE0"/>
    <w:rsid w:val="00B72E18"/>
    <w:rsid w:val="00B731FA"/>
    <w:rsid w:val="00B73568"/>
    <w:rsid w:val="00B73CD7"/>
    <w:rsid w:val="00B7418B"/>
    <w:rsid w:val="00B7463B"/>
    <w:rsid w:val="00B74E0F"/>
    <w:rsid w:val="00B74F89"/>
    <w:rsid w:val="00B757A7"/>
    <w:rsid w:val="00B76FAB"/>
    <w:rsid w:val="00B77188"/>
    <w:rsid w:val="00B7790D"/>
    <w:rsid w:val="00B809BF"/>
    <w:rsid w:val="00B80B6A"/>
    <w:rsid w:val="00B80FEB"/>
    <w:rsid w:val="00B81103"/>
    <w:rsid w:val="00B81210"/>
    <w:rsid w:val="00B81316"/>
    <w:rsid w:val="00B8263B"/>
    <w:rsid w:val="00B835B0"/>
    <w:rsid w:val="00B83A8E"/>
    <w:rsid w:val="00B83EA8"/>
    <w:rsid w:val="00B83F87"/>
    <w:rsid w:val="00B842F2"/>
    <w:rsid w:val="00B846AB"/>
    <w:rsid w:val="00B846F8"/>
    <w:rsid w:val="00B84ACA"/>
    <w:rsid w:val="00B84CDF"/>
    <w:rsid w:val="00B857A3"/>
    <w:rsid w:val="00B86354"/>
    <w:rsid w:val="00B86451"/>
    <w:rsid w:val="00B86DDB"/>
    <w:rsid w:val="00B8765B"/>
    <w:rsid w:val="00B87DF4"/>
    <w:rsid w:val="00B903BF"/>
    <w:rsid w:val="00B90AC4"/>
    <w:rsid w:val="00B90AE6"/>
    <w:rsid w:val="00B91E06"/>
    <w:rsid w:val="00B9213D"/>
    <w:rsid w:val="00B92EB4"/>
    <w:rsid w:val="00B93619"/>
    <w:rsid w:val="00B93670"/>
    <w:rsid w:val="00B94506"/>
    <w:rsid w:val="00B949B0"/>
    <w:rsid w:val="00B95E92"/>
    <w:rsid w:val="00B96154"/>
    <w:rsid w:val="00B962ED"/>
    <w:rsid w:val="00B965BB"/>
    <w:rsid w:val="00B975AC"/>
    <w:rsid w:val="00B97726"/>
    <w:rsid w:val="00BA035F"/>
    <w:rsid w:val="00BA057E"/>
    <w:rsid w:val="00BA209E"/>
    <w:rsid w:val="00BA2DC4"/>
    <w:rsid w:val="00BA2F05"/>
    <w:rsid w:val="00BA3331"/>
    <w:rsid w:val="00BA3BC1"/>
    <w:rsid w:val="00BA426D"/>
    <w:rsid w:val="00BA446C"/>
    <w:rsid w:val="00BA452E"/>
    <w:rsid w:val="00BA4633"/>
    <w:rsid w:val="00BA4834"/>
    <w:rsid w:val="00BA4F75"/>
    <w:rsid w:val="00BA5657"/>
    <w:rsid w:val="00BA58EF"/>
    <w:rsid w:val="00BA6509"/>
    <w:rsid w:val="00BA7047"/>
    <w:rsid w:val="00BB108D"/>
    <w:rsid w:val="00BB129F"/>
    <w:rsid w:val="00BB153C"/>
    <w:rsid w:val="00BB162C"/>
    <w:rsid w:val="00BB2063"/>
    <w:rsid w:val="00BB212B"/>
    <w:rsid w:val="00BB300A"/>
    <w:rsid w:val="00BB35C8"/>
    <w:rsid w:val="00BB35FE"/>
    <w:rsid w:val="00BB3E90"/>
    <w:rsid w:val="00BB47EB"/>
    <w:rsid w:val="00BB539C"/>
    <w:rsid w:val="00BB5993"/>
    <w:rsid w:val="00BB5C11"/>
    <w:rsid w:val="00BB5F1B"/>
    <w:rsid w:val="00BB6CAA"/>
    <w:rsid w:val="00BB7690"/>
    <w:rsid w:val="00BC008D"/>
    <w:rsid w:val="00BC08CF"/>
    <w:rsid w:val="00BC0B8A"/>
    <w:rsid w:val="00BC0BDE"/>
    <w:rsid w:val="00BC1411"/>
    <w:rsid w:val="00BC1578"/>
    <w:rsid w:val="00BC1883"/>
    <w:rsid w:val="00BC1A44"/>
    <w:rsid w:val="00BC1EEC"/>
    <w:rsid w:val="00BC2319"/>
    <w:rsid w:val="00BC2956"/>
    <w:rsid w:val="00BC425E"/>
    <w:rsid w:val="00BC47B5"/>
    <w:rsid w:val="00BC4ECA"/>
    <w:rsid w:val="00BC50AF"/>
    <w:rsid w:val="00BC6CBE"/>
    <w:rsid w:val="00BC7129"/>
    <w:rsid w:val="00BC7A12"/>
    <w:rsid w:val="00BC7F5D"/>
    <w:rsid w:val="00BD059E"/>
    <w:rsid w:val="00BD0B22"/>
    <w:rsid w:val="00BD1370"/>
    <w:rsid w:val="00BD1805"/>
    <w:rsid w:val="00BD1BC0"/>
    <w:rsid w:val="00BD1EA5"/>
    <w:rsid w:val="00BD1FCF"/>
    <w:rsid w:val="00BD230A"/>
    <w:rsid w:val="00BD2452"/>
    <w:rsid w:val="00BD2711"/>
    <w:rsid w:val="00BD2CA2"/>
    <w:rsid w:val="00BD3CF1"/>
    <w:rsid w:val="00BD3F01"/>
    <w:rsid w:val="00BD51FD"/>
    <w:rsid w:val="00BD5743"/>
    <w:rsid w:val="00BD625E"/>
    <w:rsid w:val="00BD6412"/>
    <w:rsid w:val="00BD7064"/>
    <w:rsid w:val="00BD7195"/>
    <w:rsid w:val="00BE06DE"/>
    <w:rsid w:val="00BE1574"/>
    <w:rsid w:val="00BE1BF6"/>
    <w:rsid w:val="00BE21E3"/>
    <w:rsid w:val="00BE2BA3"/>
    <w:rsid w:val="00BE2BC0"/>
    <w:rsid w:val="00BE2EB2"/>
    <w:rsid w:val="00BE35C7"/>
    <w:rsid w:val="00BE4318"/>
    <w:rsid w:val="00BE437B"/>
    <w:rsid w:val="00BE43DE"/>
    <w:rsid w:val="00BE46A5"/>
    <w:rsid w:val="00BE5E61"/>
    <w:rsid w:val="00BE6981"/>
    <w:rsid w:val="00BE6AB1"/>
    <w:rsid w:val="00BE77DF"/>
    <w:rsid w:val="00BE7EA9"/>
    <w:rsid w:val="00BE7F34"/>
    <w:rsid w:val="00BE7FAD"/>
    <w:rsid w:val="00BF0538"/>
    <w:rsid w:val="00BF088D"/>
    <w:rsid w:val="00BF110D"/>
    <w:rsid w:val="00BF14C8"/>
    <w:rsid w:val="00BF1EC5"/>
    <w:rsid w:val="00BF2537"/>
    <w:rsid w:val="00BF38BA"/>
    <w:rsid w:val="00BF3A19"/>
    <w:rsid w:val="00BF3A66"/>
    <w:rsid w:val="00BF4D54"/>
    <w:rsid w:val="00BF4E1C"/>
    <w:rsid w:val="00BF557E"/>
    <w:rsid w:val="00BF57D8"/>
    <w:rsid w:val="00BF6388"/>
    <w:rsid w:val="00BF66FB"/>
    <w:rsid w:val="00BF722E"/>
    <w:rsid w:val="00BF7722"/>
    <w:rsid w:val="00BF780A"/>
    <w:rsid w:val="00C00AB0"/>
    <w:rsid w:val="00C0204B"/>
    <w:rsid w:val="00C0304C"/>
    <w:rsid w:val="00C04AD1"/>
    <w:rsid w:val="00C054BB"/>
    <w:rsid w:val="00C06CA6"/>
    <w:rsid w:val="00C0728A"/>
    <w:rsid w:val="00C07B62"/>
    <w:rsid w:val="00C102EC"/>
    <w:rsid w:val="00C107BD"/>
    <w:rsid w:val="00C10925"/>
    <w:rsid w:val="00C10FB0"/>
    <w:rsid w:val="00C10FF6"/>
    <w:rsid w:val="00C11646"/>
    <w:rsid w:val="00C116B1"/>
    <w:rsid w:val="00C11764"/>
    <w:rsid w:val="00C12411"/>
    <w:rsid w:val="00C1265B"/>
    <w:rsid w:val="00C12CCA"/>
    <w:rsid w:val="00C12EF2"/>
    <w:rsid w:val="00C13D00"/>
    <w:rsid w:val="00C13E33"/>
    <w:rsid w:val="00C148B0"/>
    <w:rsid w:val="00C14ADA"/>
    <w:rsid w:val="00C14BB4"/>
    <w:rsid w:val="00C15BEA"/>
    <w:rsid w:val="00C16451"/>
    <w:rsid w:val="00C16720"/>
    <w:rsid w:val="00C16C84"/>
    <w:rsid w:val="00C16DA4"/>
    <w:rsid w:val="00C17305"/>
    <w:rsid w:val="00C17480"/>
    <w:rsid w:val="00C17498"/>
    <w:rsid w:val="00C20222"/>
    <w:rsid w:val="00C20408"/>
    <w:rsid w:val="00C205C2"/>
    <w:rsid w:val="00C20BC3"/>
    <w:rsid w:val="00C20DA1"/>
    <w:rsid w:val="00C20FA5"/>
    <w:rsid w:val="00C213BC"/>
    <w:rsid w:val="00C2186E"/>
    <w:rsid w:val="00C22EDA"/>
    <w:rsid w:val="00C23563"/>
    <w:rsid w:val="00C237FA"/>
    <w:rsid w:val="00C248DA"/>
    <w:rsid w:val="00C2574C"/>
    <w:rsid w:val="00C26224"/>
    <w:rsid w:val="00C266ED"/>
    <w:rsid w:val="00C269A2"/>
    <w:rsid w:val="00C27153"/>
    <w:rsid w:val="00C27691"/>
    <w:rsid w:val="00C27997"/>
    <w:rsid w:val="00C308E2"/>
    <w:rsid w:val="00C30919"/>
    <w:rsid w:val="00C30A96"/>
    <w:rsid w:val="00C30C7F"/>
    <w:rsid w:val="00C310D8"/>
    <w:rsid w:val="00C3164D"/>
    <w:rsid w:val="00C319A9"/>
    <w:rsid w:val="00C31FBC"/>
    <w:rsid w:val="00C321A1"/>
    <w:rsid w:val="00C32689"/>
    <w:rsid w:val="00C331F5"/>
    <w:rsid w:val="00C3323F"/>
    <w:rsid w:val="00C333CE"/>
    <w:rsid w:val="00C334B6"/>
    <w:rsid w:val="00C33550"/>
    <w:rsid w:val="00C33C28"/>
    <w:rsid w:val="00C3485B"/>
    <w:rsid w:val="00C34CE8"/>
    <w:rsid w:val="00C352D4"/>
    <w:rsid w:val="00C3556F"/>
    <w:rsid w:val="00C3591C"/>
    <w:rsid w:val="00C35C96"/>
    <w:rsid w:val="00C36891"/>
    <w:rsid w:val="00C36962"/>
    <w:rsid w:val="00C37754"/>
    <w:rsid w:val="00C4021D"/>
    <w:rsid w:val="00C403E8"/>
    <w:rsid w:val="00C40C13"/>
    <w:rsid w:val="00C4168D"/>
    <w:rsid w:val="00C41878"/>
    <w:rsid w:val="00C4240A"/>
    <w:rsid w:val="00C429C1"/>
    <w:rsid w:val="00C4389D"/>
    <w:rsid w:val="00C445A1"/>
    <w:rsid w:val="00C46046"/>
    <w:rsid w:val="00C460F0"/>
    <w:rsid w:val="00C4638D"/>
    <w:rsid w:val="00C466B8"/>
    <w:rsid w:val="00C46707"/>
    <w:rsid w:val="00C4739D"/>
    <w:rsid w:val="00C4743B"/>
    <w:rsid w:val="00C47B62"/>
    <w:rsid w:val="00C47E60"/>
    <w:rsid w:val="00C50C62"/>
    <w:rsid w:val="00C52379"/>
    <w:rsid w:val="00C5278B"/>
    <w:rsid w:val="00C52B50"/>
    <w:rsid w:val="00C52FFC"/>
    <w:rsid w:val="00C534B9"/>
    <w:rsid w:val="00C53B1B"/>
    <w:rsid w:val="00C53DB5"/>
    <w:rsid w:val="00C53ECE"/>
    <w:rsid w:val="00C54207"/>
    <w:rsid w:val="00C56879"/>
    <w:rsid w:val="00C569E4"/>
    <w:rsid w:val="00C56A05"/>
    <w:rsid w:val="00C56A8B"/>
    <w:rsid w:val="00C574D6"/>
    <w:rsid w:val="00C578F0"/>
    <w:rsid w:val="00C57AE9"/>
    <w:rsid w:val="00C57C5B"/>
    <w:rsid w:val="00C6078F"/>
    <w:rsid w:val="00C609D1"/>
    <w:rsid w:val="00C60B5A"/>
    <w:rsid w:val="00C60BF6"/>
    <w:rsid w:val="00C614BB"/>
    <w:rsid w:val="00C619CF"/>
    <w:rsid w:val="00C61BEE"/>
    <w:rsid w:val="00C6276A"/>
    <w:rsid w:val="00C62F4D"/>
    <w:rsid w:val="00C6398E"/>
    <w:rsid w:val="00C63B23"/>
    <w:rsid w:val="00C643F0"/>
    <w:rsid w:val="00C6465B"/>
    <w:rsid w:val="00C646BB"/>
    <w:rsid w:val="00C6487A"/>
    <w:rsid w:val="00C654AE"/>
    <w:rsid w:val="00C65F02"/>
    <w:rsid w:val="00C666A0"/>
    <w:rsid w:val="00C67E06"/>
    <w:rsid w:val="00C67E5D"/>
    <w:rsid w:val="00C70782"/>
    <w:rsid w:val="00C70AA2"/>
    <w:rsid w:val="00C70C4E"/>
    <w:rsid w:val="00C70D35"/>
    <w:rsid w:val="00C71581"/>
    <w:rsid w:val="00C7159F"/>
    <w:rsid w:val="00C71B79"/>
    <w:rsid w:val="00C732F4"/>
    <w:rsid w:val="00C74120"/>
    <w:rsid w:val="00C7425E"/>
    <w:rsid w:val="00C753EE"/>
    <w:rsid w:val="00C759E7"/>
    <w:rsid w:val="00C75CEB"/>
    <w:rsid w:val="00C761A5"/>
    <w:rsid w:val="00C7670A"/>
    <w:rsid w:val="00C76C18"/>
    <w:rsid w:val="00C76F9A"/>
    <w:rsid w:val="00C773EA"/>
    <w:rsid w:val="00C7774D"/>
    <w:rsid w:val="00C7786F"/>
    <w:rsid w:val="00C77F7C"/>
    <w:rsid w:val="00C80AD4"/>
    <w:rsid w:val="00C80D00"/>
    <w:rsid w:val="00C80F90"/>
    <w:rsid w:val="00C810D7"/>
    <w:rsid w:val="00C819DE"/>
    <w:rsid w:val="00C81B17"/>
    <w:rsid w:val="00C81E8D"/>
    <w:rsid w:val="00C8222F"/>
    <w:rsid w:val="00C828D4"/>
    <w:rsid w:val="00C829FC"/>
    <w:rsid w:val="00C82B65"/>
    <w:rsid w:val="00C82FF8"/>
    <w:rsid w:val="00C83235"/>
    <w:rsid w:val="00C8518C"/>
    <w:rsid w:val="00C856C9"/>
    <w:rsid w:val="00C85A31"/>
    <w:rsid w:val="00C86148"/>
    <w:rsid w:val="00C86226"/>
    <w:rsid w:val="00C86AF2"/>
    <w:rsid w:val="00C8784D"/>
    <w:rsid w:val="00C91292"/>
    <w:rsid w:val="00C9201D"/>
    <w:rsid w:val="00C9293D"/>
    <w:rsid w:val="00C92A50"/>
    <w:rsid w:val="00C92A5B"/>
    <w:rsid w:val="00C92AC1"/>
    <w:rsid w:val="00C92DE9"/>
    <w:rsid w:val="00C94DFE"/>
    <w:rsid w:val="00C96473"/>
    <w:rsid w:val="00C96B2E"/>
    <w:rsid w:val="00C96D0E"/>
    <w:rsid w:val="00C9758B"/>
    <w:rsid w:val="00CA0E0A"/>
    <w:rsid w:val="00CA0FB7"/>
    <w:rsid w:val="00CA160A"/>
    <w:rsid w:val="00CA166C"/>
    <w:rsid w:val="00CA2090"/>
    <w:rsid w:val="00CA34FA"/>
    <w:rsid w:val="00CA364A"/>
    <w:rsid w:val="00CA427E"/>
    <w:rsid w:val="00CA4BD3"/>
    <w:rsid w:val="00CA4DE0"/>
    <w:rsid w:val="00CA52BA"/>
    <w:rsid w:val="00CA568F"/>
    <w:rsid w:val="00CA5F45"/>
    <w:rsid w:val="00CA6074"/>
    <w:rsid w:val="00CA60A5"/>
    <w:rsid w:val="00CA615C"/>
    <w:rsid w:val="00CA7681"/>
    <w:rsid w:val="00CB0647"/>
    <w:rsid w:val="00CB118C"/>
    <w:rsid w:val="00CB156E"/>
    <w:rsid w:val="00CB2519"/>
    <w:rsid w:val="00CB296D"/>
    <w:rsid w:val="00CB3823"/>
    <w:rsid w:val="00CB4066"/>
    <w:rsid w:val="00CB46E0"/>
    <w:rsid w:val="00CB49DF"/>
    <w:rsid w:val="00CB4C12"/>
    <w:rsid w:val="00CB4F92"/>
    <w:rsid w:val="00CB5AC8"/>
    <w:rsid w:val="00CB617B"/>
    <w:rsid w:val="00CB7660"/>
    <w:rsid w:val="00CC00B5"/>
    <w:rsid w:val="00CC023F"/>
    <w:rsid w:val="00CC08A1"/>
    <w:rsid w:val="00CC0B57"/>
    <w:rsid w:val="00CC0E0F"/>
    <w:rsid w:val="00CC1060"/>
    <w:rsid w:val="00CC10C2"/>
    <w:rsid w:val="00CC1270"/>
    <w:rsid w:val="00CC1816"/>
    <w:rsid w:val="00CC185E"/>
    <w:rsid w:val="00CC1C7F"/>
    <w:rsid w:val="00CC261E"/>
    <w:rsid w:val="00CC3296"/>
    <w:rsid w:val="00CC3B4C"/>
    <w:rsid w:val="00CC41D6"/>
    <w:rsid w:val="00CC430D"/>
    <w:rsid w:val="00CC4880"/>
    <w:rsid w:val="00CC4B1E"/>
    <w:rsid w:val="00CC502C"/>
    <w:rsid w:val="00CC533D"/>
    <w:rsid w:val="00CC58BE"/>
    <w:rsid w:val="00CC5B92"/>
    <w:rsid w:val="00CC7613"/>
    <w:rsid w:val="00CC7EF1"/>
    <w:rsid w:val="00CD0621"/>
    <w:rsid w:val="00CD08E7"/>
    <w:rsid w:val="00CD2284"/>
    <w:rsid w:val="00CD2373"/>
    <w:rsid w:val="00CD2B85"/>
    <w:rsid w:val="00CD3BB6"/>
    <w:rsid w:val="00CD4015"/>
    <w:rsid w:val="00CD423B"/>
    <w:rsid w:val="00CD4BF0"/>
    <w:rsid w:val="00CD4C2C"/>
    <w:rsid w:val="00CD4D80"/>
    <w:rsid w:val="00CD5138"/>
    <w:rsid w:val="00CD527E"/>
    <w:rsid w:val="00CD554D"/>
    <w:rsid w:val="00CD58F5"/>
    <w:rsid w:val="00CD5ED1"/>
    <w:rsid w:val="00CD650C"/>
    <w:rsid w:val="00CD6928"/>
    <w:rsid w:val="00CD69AC"/>
    <w:rsid w:val="00CD6B13"/>
    <w:rsid w:val="00CD713A"/>
    <w:rsid w:val="00CD74A5"/>
    <w:rsid w:val="00CD7D27"/>
    <w:rsid w:val="00CE27CB"/>
    <w:rsid w:val="00CE2A5C"/>
    <w:rsid w:val="00CE2B1E"/>
    <w:rsid w:val="00CE2DB7"/>
    <w:rsid w:val="00CE30AC"/>
    <w:rsid w:val="00CE3569"/>
    <w:rsid w:val="00CE359B"/>
    <w:rsid w:val="00CE3767"/>
    <w:rsid w:val="00CE54A4"/>
    <w:rsid w:val="00CE54CD"/>
    <w:rsid w:val="00CE5887"/>
    <w:rsid w:val="00CE6736"/>
    <w:rsid w:val="00CE72F4"/>
    <w:rsid w:val="00CE783A"/>
    <w:rsid w:val="00CE7D01"/>
    <w:rsid w:val="00CF02A2"/>
    <w:rsid w:val="00CF09FA"/>
    <w:rsid w:val="00CF0F08"/>
    <w:rsid w:val="00CF16BE"/>
    <w:rsid w:val="00CF17CB"/>
    <w:rsid w:val="00CF44DF"/>
    <w:rsid w:val="00CF5FB1"/>
    <w:rsid w:val="00CF6B56"/>
    <w:rsid w:val="00CF743A"/>
    <w:rsid w:val="00D004E1"/>
    <w:rsid w:val="00D006A0"/>
    <w:rsid w:val="00D025BD"/>
    <w:rsid w:val="00D02899"/>
    <w:rsid w:val="00D02AA3"/>
    <w:rsid w:val="00D02C69"/>
    <w:rsid w:val="00D03984"/>
    <w:rsid w:val="00D04EA8"/>
    <w:rsid w:val="00D052FF"/>
    <w:rsid w:val="00D05DD8"/>
    <w:rsid w:val="00D062B6"/>
    <w:rsid w:val="00D070D8"/>
    <w:rsid w:val="00D07353"/>
    <w:rsid w:val="00D07BC0"/>
    <w:rsid w:val="00D10E57"/>
    <w:rsid w:val="00D12A15"/>
    <w:rsid w:val="00D12BA0"/>
    <w:rsid w:val="00D12E13"/>
    <w:rsid w:val="00D133B5"/>
    <w:rsid w:val="00D13480"/>
    <w:rsid w:val="00D136C4"/>
    <w:rsid w:val="00D14215"/>
    <w:rsid w:val="00D1492F"/>
    <w:rsid w:val="00D15782"/>
    <w:rsid w:val="00D15D62"/>
    <w:rsid w:val="00D16E5D"/>
    <w:rsid w:val="00D17CB0"/>
    <w:rsid w:val="00D206DE"/>
    <w:rsid w:val="00D20882"/>
    <w:rsid w:val="00D21213"/>
    <w:rsid w:val="00D21CEC"/>
    <w:rsid w:val="00D21E8B"/>
    <w:rsid w:val="00D21ECA"/>
    <w:rsid w:val="00D220CB"/>
    <w:rsid w:val="00D239A5"/>
    <w:rsid w:val="00D23BA6"/>
    <w:rsid w:val="00D23E64"/>
    <w:rsid w:val="00D24283"/>
    <w:rsid w:val="00D2466B"/>
    <w:rsid w:val="00D25048"/>
    <w:rsid w:val="00D2546F"/>
    <w:rsid w:val="00D256F1"/>
    <w:rsid w:val="00D26159"/>
    <w:rsid w:val="00D2672E"/>
    <w:rsid w:val="00D303DC"/>
    <w:rsid w:val="00D312F5"/>
    <w:rsid w:val="00D31880"/>
    <w:rsid w:val="00D32FB7"/>
    <w:rsid w:val="00D330EB"/>
    <w:rsid w:val="00D33397"/>
    <w:rsid w:val="00D33600"/>
    <w:rsid w:val="00D341B3"/>
    <w:rsid w:val="00D352EA"/>
    <w:rsid w:val="00D35863"/>
    <w:rsid w:val="00D35CA4"/>
    <w:rsid w:val="00D36549"/>
    <w:rsid w:val="00D368C3"/>
    <w:rsid w:val="00D36AB5"/>
    <w:rsid w:val="00D36E8F"/>
    <w:rsid w:val="00D37952"/>
    <w:rsid w:val="00D409D0"/>
    <w:rsid w:val="00D41F14"/>
    <w:rsid w:val="00D41FCD"/>
    <w:rsid w:val="00D42812"/>
    <w:rsid w:val="00D4319D"/>
    <w:rsid w:val="00D4357F"/>
    <w:rsid w:val="00D4381A"/>
    <w:rsid w:val="00D43AEC"/>
    <w:rsid w:val="00D446FB"/>
    <w:rsid w:val="00D44F2E"/>
    <w:rsid w:val="00D45001"/>
    <w:rsid w:val="00D4573D"/>
    <w:rsid w:val="00D46353"/>
    <w:rsid w:val="00D46799"/>
    <w:rsid w:val="00D46CAA"/>
    <w:rsid w:val="00D46E14"/>
    <w:rsid w:val="00D47B55"/>
    <w:rsid w:val="00D51CF9"/>
    <w:rsid w:val="00D521D9"/>
    <w:rsid w:val="00D523A8"/>
    <w:rsid w:val="00D524B7"/>
    <w:rsid w:val="00D530F3"/>
    <w:rsid w:val="00D5396E"/>
    <w:rsid w:val="00D53C5B"/>
    <w:rsid w:val="00D54142"/>
    <w:rsid w:val="00D54881"/>
    <w:rsid w:val="00D563CC"/>
    <w:rsid w:val="00D572C4"/>
    <w:rsid w:val="00D57DD8"/>
    <w:rsid w:val="00D608AF"/>
    <w:rsid w:val="00D60B4D"/>
    <w:rsid w:val="00D619AF"/>
    <w:rsid w:val="00D625D8"/>
    <w:rsid w:val="00D6374B"/>
    <w:rsid w:val="00D63A3A"/>
    <w:rsid w:val="00D63B51"/>
    <w:rsid w:val="00D649A2"/>
    <w:rsid w:val="00D6554E"/>
    <w:rsid w:val="00D65DEF"/>
    <w:rsid w:val="00D6626E"/>
    <w:rsid w:val="00D6680E"/>
    <w:rsid w:val="00D66C59"/>
    <w:rsid w:val="00D671FF"/>
    <w:rsid w:val="00D676EE"/>
    <w:rsid w:val="00D67889"/>
    <w:rsid w:val="00D700B7"/>
    <w:rsid w:val="00D70F38"/>
    <w:rsid w:val="00D7235E"/>
    <w:rsid w:val="00D731F3"/>
    <w:rsid w:val="00D73DBB"/>
    <w:rsid w:val="00D74267"/>
    <w:rsid w:val="00D74749"/>
    <w:rsid w:val="00D748F9"/>
    <w:rsid w:val="00D75416"/>
    <w:rsid w:val="00D7565C"/>
    <w:rsid w:val="00D76350"/>
    <w:rsid w:val="00D773C9"/>
    <w:rsid w:val="00D77A70"/>
    <w:rsid w:val="00D80A1B"/>
    <w:rsid w:val="00D80EFB"/>
    <w:rsid w:val="00D82545"/>
    <w:rsid w:val="00D8262B"/>
    <w:rsid w:val="00D827A4"/>
    <w:rsid w:val="00D83363"/>
    <w:rsid w:val="00D83783"/>
    <w:rsid w:val="00D84D33"/>
    <w:rsid w:val="00D84E9B"/>
    <w:rsid w:val="00D85477"/>
    <w:rsid w:val="00D8682A"/>
    <w:rsid w:val="00D874E0"/>
    <w:rsid w:val="00D87774"/>
    <w:rsid w:val="00D90797"/>
    <w:rsid w:val="00D90913"/>
    <w:rsid w:val="00D9349C"/>
    <w:rsid w:val="00D94F3E"/>
    <w:rsid w:val="00D95790"/>
    <w:rsid w:val="00D95C73"/>
    <w:rsid w:val="00D968E8"/>
    <w:rsid w:val="00D97320"/>
    <w:rsid w:val="00D977C2"/>
    <w:rsid w:val="00D97842"/>
    <w:rsid w:val="00DA0878"/>
    <w:rsid w:val="00DA0A8E"/>
    <w:rsid w:val="00DA0D28"/>
    <w:rsid w:val="00DA12A0"/>
    <w:rsid w:val="00DA279C"/>
    <w:rsid w:val="00DA2C03"/>
    <w:rsid w:val="00DA3F36"/>
    <w:rsid w:val="00DA3FA0"/>
    <w:rsid w:val="00DA46EA"/>
    <w:rsid w:val="00DA4EC9"/>
    <w:rsid w:val="00DA5C35"/>
    <w:rsid w:val="00DA6584"/>
    <w:rsid w:val="00DA65F5"/>
    <w:rsid w:val="00DA6BA3"/>
    <w:rsid w:val="00DA736D"/>
    <w:rsid w:val="00DA73BC"/>
    <w:rsid w:val="00DA7430"/>
    <w:rsid w:val="00DB02DA"/>
    <w:rsid w:val="00DB093F"/>
    <w:rsid w:val="00DB0B31"/>
    <w:rsid w:val="00DB126A"/>
    <w:rsid w:val="00DB1EB5"/>
    <w:rsid w:val="00DB2298"/>
    <w:rsid w:val="00DB2CF7"/>
    <w:rsid w:val="00DB38AD"/>
    <w:rsid w:val="00DB3D18"/>
    <w:rsid w:val="00DB3EB4"/>
    <w:rsid w:val="00DB4172"/>
    <w:rsid w:val="00DB463D"/>
    <w:rsid w:val="00DB48C6"/>
    <w:rsid w:val="00DB571F"/>
    <w:rsid w:val="00DB5CA2"/>
    <w:rsid w:val="00DB5E9C"/>
    <w:rsid w:val="00DB5F6A"/>
    <w:rsid w:val="00DB6132"/>
    <w:rsid w:val="00DB61CB"/>
    <w:rsid w:val="00DB6C94"/>
    <w:rsid w:val="00DB6FCB"/>
    <w:rsid w:val="00DB76ED"/>
    <w:rsid w:val="00DB7D2F"/>
    <w:rsid w:val="00DC00C2"/>
    <w:rsid w:val="00DC0331"/>
    <w:rsid w:val="00DC071D"/>
    <w:rsid w:val="00DC1CC8"/>
    <w:rsid w:val="00DC1E9C"/>
    <w:rsid w:val="00DC21A3"/>
    <w:rsid w:val="00DC22FA"/>
    <w:rsid w:val="00DC380B"/>
    <w:rsid w:val="00DC3A66"/>
    <w:rsid w:val="00DC414B"/>
    <w:rsid w:val="00DC4A58"/>
    <w:rsid w:val="00DC4B01"/>
    <w:rsid w:val="00DC50F3"/>
    <w:rsid w:val="00DC788B"/>
    <w:rsid w:val="00DD0889"/>
    <w:rsid w:val="00DD0DD9"/>
    <w:rsid w:val="00DD1041"/>
    <w:rsid w:val="00DD1225"/>
    <w:rsid w:val="00DD1E43"/>
    <w:rsid w:val="00DD1E6F"/>
    <w:rsid w:val="00DD2746"/>
    <w:rsid w:val="00DD296B"/>
    <w:rsid w:val="00DD297B"/>
    <w:rsid w:val="00DD2A04"/>
    <w:rsid w:val="00DD2A3E"/>
    <w:rsid w:val="00DD2DF2"/>
    <w:rsid w:val="00DD3097"/>
    <w:rsid w:val="00DD3136"/>
    <w:rsid w:val="00DD3B1D"/>
    <w:rsid w:val="00DD3C0F"/>
    <w:rsid w:val="00DD3D6C"/>
    <w:rsid w:val="00DD3E30"/>
    <w:rsid w:val="00DD3EE0"/>
    <w:rsid w:val="00DD4B69"/>
    <w:rsid w:val="00DD706C"/>
    <w:rsid w:val="00DD75D4"/>
    <w:rsid w:val="00DD77E6"/>
    <w:rsid w:val="00DE01DE"/>
    <w:rsid w:val="00DE0B14"/>
    <w:rsid w:val="00DE14CF"/>
    <w:rsid w:val="00DE183D"/>
    <w:rsid w:val="00DE19D2"/>
    <w:rsid w:val="00DE1DAD"/>
    <w:rsid w:val="00DE2F91"/>
    <w:rsid w:val="00DE31E8"/>
    <w:rsid w:val="00DE3255"/>
    <w:rsid w:val="00DE33CB"/>
    <w:rsid w:val="00DE357D"/>
    <w:rsid w:val="00DE468D"/>
    <w:rsid w:val="00DE509C"/>
    <w:rsid w:val="00DE522E"/>
    <w:rsid w:val="00DE5678"/>
    <w:rsid w:val="00DE5D48"/>
    <w:rsid w:val="00DE61E3"/>
    <w:rsid w:val="00DE6AC6"/>
    <w:rsid w:val="00DE780F"/>
    <w:rsid w:val="00DE7B7C"/>
    <w:rsid w:val="00DE7DDC"/>
    <w:rsid w:val="00DF0002"/>
    <w:rsid w:val="00DF05B2"/>
    <w:rsid w:val="00DF0880"/>
    <w:rsid w:val="00DF0B57"/>
    <w:rsid w:val="00DF10D6"/>
    <w:rsid w:val="00DF2702"/>
    <w:rsid w:val="00DF33A6"/>
    <w:rsid w:val="00DF3961"/>
    <w:rsid w:val="00DF3CC5"/>
    <w:rsid w:val="00DF483C"/>
    <w:rsid w:val="00DF4AE4"/>
    <w:rsid w:val="00DF6F95"/>
    <w:rsid w:val="00DF7319"/>
    <w:rsid w:val="00E00B74"/>
    <w:rsid w:val="00E017A2"/>
    <w:rsid w:val="00E02712"/>
    <w:rsid w:val="00E03F1E"/>
    <w:rsid w:val="00E04A6A"/>
    <w:rsid w:val="00E0555C"/>
    <w:rsid w:val="00E06051"/>
    <w:rsid w:val="00E06272"/>
    <w:rsid w:val="00E068AF"/>
    <w:rsid w:val="00E07170"/>
    <w:rsid w:val="00E0760C"/>
    <w:rsid w:val="00E07639"/>
    <w:rsid w:val="00E07B51"/>
    <w:rsid w:val="00E111A4"/>
    <w:rsid w:val="00E1147C"/>
    <w:rsid w:val="00E12250"/>
    <w:rsid w:val="00E12752"/>
    <w:rsid w:val="00E14ADB"/>
    <w:rsid w:val="00E15147"/>
    <w:rsid w:val="00E1548A"/>
    <w:rsid w:val="00E157DA"/>
    <w:rsid w:val="00E16984"/>
    <w:rsid w:val="00E16F75"/>
    <w:rsid w:val="00E17595"/>
    <w:rsid w:val="00E176EF"/>
    <w:rsid w:val="00E17DB8"/>
    <w:rsid w:val="00E17E9C"/>
    <w:rsid w:val="00E2012C"/>
    <w:rsid w:val="00E20DFB"/>
    <w:rsid w:val="00E21510"/>
    <w:rsid w:val="00E219C5"/>
    <w:rsid w:val="00E2243B"/>
    <w:rsid w:val="00E235EE"/>
    <w:rsid w:val="00E2388F"/>
    <w:rsid w:val="00E240FE"/>
    <w:rsid w:val="00E24CF8"/>
    <w:rsid w:val="00E254A2"/>
    <w:rsid w:val="00E255F1"/>
    <w:rsid w:val="00E259FA"/>
    <w:rsid w:val="00E265A6"/>
    <w:rsid w:val="00E2672B"/>
    <w:rsid w:val="00E26FC6"/>
    <w:rsid w:val="00E27EE3"/>
    <w:rsid w:val="00E300F7"/>
    <w:rsid w:val="00E30E23"/>
    <w:rsid w:val="00E314A0"/>
    <w:rsid w:val="00E316E4"/>
    <w:rsid w:val="00E337A9"/>
    <w:rsid w:val="00E33E3F"/>
    <w:rsid w:val="00E33EB7"/>
    <w:rsid w:val="00E33EE6"/>
    <w:rsid w:val="00E34415"/>
    <w:rsid w:val="00E349C4"/>
    <w:rsid w:val="00E34B85"/>
    <w:rsid w:val="00E35B9D"/>
    <w:rsid w:val="00E361B1"/>
    <w:rsid w:val="00E366E4"/>
    <w:rsid w:val="00E36FEF"/>
    <w:rsid w:val="00E3782D"/>
    <w:rsid w:val="00E4031E"/>
    <w:rsid w:val="00E408E2"/>
    <w:rsid w:val="00E40A11"/>
    <w:rsid w:val="00E41B83"/>
    <w:rsid w:val="00E41CB7"/>
    <w:rsid w:val="00E41F02"/>
    <w:rsid w:val="00E42823"/>
    <w:rsid w:val="00E42A6E"/>
    <w:rsid w:val="00E42AF4"/>
    <w:rsid w:val="00E43220"/>
    <w:rsid w:val="00E43566"/>
    <w:rsid w:val="00E43A64"/>
    <w:rsid w:val="00E43F47"/>
    <w:rsid w:val="00E44035"/>
    <w:rsid w:val="00E44345"/>
    <w:rsid w:val="00E4436A"/>
    <w:rsid w:val="00E44EB6"/>
    <w:rsid w:val="00E450F5"/>
    <w:rsid w:val="00E455C0"/>
    <w:rsid w:val="00E45952"/>
    <w:rsid w:val="00E45D80"/>
    <w:rsid w:val="00E45EA7"/>
    <w:rsid w:val="00E460D8"/>
    <w:rsid w:val="00E469FA"/>
    <w:rsid w:val="00E47856"/>
    <w:rsid w:val="00E47E81"/>
    <w:rsid w:val="00E47F5A"/>
    <w:rsid w:val="00E506C7"/>
    <w:rsid w:val="00E506E6"/>
    <w:rsid w:val="00E50829"/>
    <w:rsid w:val="00E50E23"/>
    <w:rsid w:val="00E5217C"/>
    <w:rsid w:val="00E5223D"/>
    <w:rsid w:val="00E5349B"/>
    <w:rsid w:val="00E54282"/>
    <w:rsid w:val="00E54BAA"/>
    <w:rsid w:val="00E5559C"/>
    <w:rsid w:val="00E55CF7"/>
    <w:rsid w:val="00E5618F"/>
    <w:rsid w:val="00E56ADC"/>
    <w:rsid w:val="00E56FFC"/>
    <w:rsid w:val="00E57694"/>
    <w:rsid w:val="00E601E9"/>
    <w:rsid w:val="00E607A7"/>
    <w:rsid w:val="00E6095B"/>
    <w:rsid w:val="00E61350"/>
    <w:rsid w:val="00E61795"/>
    <w:rsid w:val="00E61892"/>
    <w:rsid w:val="00E619B4"/>
    <w:rsid w:val="00E62733"/>
    <w:rsid w:val="00E64266"/>
    <w:rsid w:val="00E64633"/>
    <w:rsid w:val="00E6464C"/>
    <w:rsid w:val="00E64E37"/>
    <w:rsid w:val="00E64FEA"/>
    <w:rsid w:val="00E65030"/>
    <w:rsid w:val="00E65179"/>
    <w:rsid w:val="00E65611"/>
    <w:rsid w:val="00E65A9D"/>
    <w:rsid w:val="00E668B7"/>
    <w:rsid w:val="00E70120"/>
    <w:rsid w:val="00E7016B"/>
    <w:rsid w:val="00E71C19"/>
    <w:rsid w:val="00E71F04"/>
    <w:rsid w:val="00E72006"/>
    <w:rsid w:val="00E727FE"/>
    <w:rsid w:val="00E72D75"/>
    <w:rsid w:val="00E734A7"/>
    <w:rsid w:val="00E73781"/>
    <w:rsid w:val="00E737A9"/>
    <w:rsid w:val="00E739FB"/>
    <w:rsid w:val="00E755FD"/>
    <w:rsid w:val="00E765F4"/>
    <w:rsid w:val="00E80937"/>
    <w:rsid w:val="00E80D21"/>
    <w:rsid w:val="00E80FA6"/>
    <w:rsid w:val="00E81E64"/>
    <w:rsid w:val="00E824EF"/>
    <w:rsid w:val="00E84558"/>
    <w:rsid w:val="00E859A9"/>
    <w:rsid w:val="00E864B2"/>
    <w:rsid w:val="00E86F67"/>
    <w:rsid w:val="00E870A2"/>
    <w:rsid w:val="00E8711A"/>
    <w:rsid w:val="00E906D3"/>
    <w:rsid w:val="00E90809"/>
    <w:rsid w:val="00E90AE3"/>
    <w:rsid w:val="00E90F5B"/>
    <w:rsid w:val="00E917CB"/>
    <w:rsid w:val="00E923D6"/>
    <w:rsid w:val="00E93694"/>
    <w:rsid w:val="00E93C20"/>
    <w:rsid w:val="00E93EB5"/>
    <w:rsid w:val="00E93FE1"/>
    <w:rsid w:val="00E94946"/>
    <w:rsid w:val="00E94C51"/>
    <w:rsid w:val="00E94EE6"/>
    <w:rsid w:val="00E95213"/>
    <w:rsid w:val="00E96755"/>
    <w:rsid w:val="00E975F2"/>
    <w:rsid w:val="00EA0569"/>
    <w:rsid w:val="00EA06F0"/>
    <w:rsid w:val="00EA142B"/>
    <w:rsid w:val="00EA1E9B"/>
    <w:rsid w:val="00EA2472"/>
    <w:rsid w:val="00EA2838"/>
    <w:rsid w:val="00EA29F7"/>
    <w:rsid w:val="00EA319D"/>
    <w:rsid w:val="00EA36E5"/>
    <w:rsid w:val="00EA39F5"/>
    <w:rsid w:val="00EA4855"/>
    <w:rsid w:val="00EA50E7"/>
    <w:rsid w:val="00EA5AC0"/>
    <w:rsid w:val="00EA7C07"/>
    <w:rsid w:val="00EB0994"/>
    <w:rsid w:val="00EB0D20"/>
    <w:rsid w:val="00EB20DB"/>
    <w:rsid w:val="00EB2316"/>
    <w:rsid w:val="00EB2410"/>
    <w:rsid w:val="00EB2447"/>
    <w:rsid w:val="00EB266F"/>
    <w:rsid w:val="00EB287D"/>
    <w:rsid w:val="00EB384A"/>
    <w:rsid w:val="00EB3FFB"/>
    <w:rsid w:val="00EB482B"/>
    <w:rsid w:val="00EB51C5"/>
    <w:rsid w:val="00EB5DD1"/>
    <w:rsid w:val="00EB60CD"/>
    <w:rsid w:val="00EC05BE"/>
    <w:rsid w:val="00EC11E2"/>
    <w:rsid w:val="00EC15AD"/>
    <w:rsid w:val="00EC18FC"/>
    <w:rsid w:val="00EC215B"/>
    <w:rsid w:val="00EC2175"/>
    <w:rsid w:val="00EC2518"/>
    <w:rsid w:val="00EC2975"/>
    <w:rsid w:val="00EC2BFB"/>
    <w:rsid w:val="00EC339E"/>
    <w:rsid w:val="00EC34E7"/>
    <w:rsid w:val="00EC4502"/>
    <w:rsid w:val="00EC466C"/>
    <w:rsid w:val="00EC52D7"/>
    <w:rsid w:val="00EC5C67"/>
    <w:rsid w:val="00EC60A1"/>
    <w:rsid w:val="00EC6389"/>
    <w:rsid w:val="00EC6726"/>
    <w:rsid w:val="00EC6954"/>
    <w:rsid w:val="00EC6A9C"/>
    <w:rsid w:val="00EC6CCD"/>
    <w:rsid w:val="00EC6D29"/>
    <w:rsid w:val="00EC7149"/>
    <w:rsid w:val="00EC7DC3"/>
    <w:rsid w:val="00EC7E3C"/>
    <w:rsid w:val="00ED0470"/>
    <w:rsid w:val="00ED04A5"/>
    <w:rsid w:val="00ED04CF"/>
    <w:rsid w:val="00ED04D9"/>
    <w:rsid w:val="00ED0EA2"/>
    <w:rsid w:val="00ED1157"/>
    <w:rsid w:val="00ED1566"/>
    <w:rsid w:val="00ED1B65"/>
    <w:rsid w:val="00ED1F8B"/>
    <w:rsid w:val="00ED32AA"/>
    <w:rsid w:val="00ED3748"/>
    <w:rsid w:val="00ED4611"/>
    <w:rsid w:val="00ED49A4"/>
    <w:rsid w:val="00ED4D2D"/>
    <w:rsid w:val="00ED632C"/>
    <w:rsid w:val="00ED791C"/>
    <w:rsid w:val="00ED7C33"/>
    <w:rsid w:val="00EE0346"/>
    <w:rsid w:val="00EE058E"/>
    <w:rsid w:val="00EE088C"/>
    <w:rsid w:val="00EE3113"/>
    <w:rsid w:val="00EE3200"/>
    <w:rsid w:val="00EE3469"/>
    <w:rsid w:val="00EE3479"/>
    <w:rsid w:val="00EE354C"/>
    <w:rsid w:val="00EE3573"/>
    <w:rsid w:val="00EE4731"/>
    <w:rsid w:val="00EE4764"/>
    <w:rsid w:val="00EE482C"/>
    <w:rsid w:val="00EE48B8"/>
    <w:rsid w:val="00EE4995"/>
    <w:rsid w:val="00EE5C60"/>
    <w:rsid w:val="00EE69A0"/>
    <w:rsid w:val="00EE6E02"/>
    <w:rsid w:val="00EE750D"/>
    <w:rsid w:val="00EE782B"/>
    <w:rsid w:val="00EE7ABA"/>
    <w:rsid w:val="00EF0FFF"/>
    <w:rsid w:val="00EF1D0D"/>
    <w:rsid w:val="00EF2A48"/>
    <w:rsid w:val="00EF2FB8"/>
    <w:rsid w:val="00EF37F8"/>
    <w:rsid w:val="00EF3BBB"/>
    <w:rsid w:val="00EF3C2E"/>
    <w:rsid w:val="00EF5691"/>
    <w:rsid w:val="00EF56D4"/>
    <w:rsid w:val="00EF693F"/>
    <w:rsid w:val="00EF6B47"/>
    <w:rsid w:val="00EF76DA"/>
    <w:rsid w:val="00EF7BD9"/>
    <w:rsid w:val="00F00B94"/>
    <w:rsid w:val="00F01371"/>
    <w:rsid w:val="00F02C32"/>
    <w:rsid w:val="00F02D5E"/>
    <w:rsid w:val="00F030E1"/>
    <w:rsid w:val="00F0345F"/>
    <w:rsid w:val="00F03BE4"/>
    <w:rsid w:val="00F03FB2"/>
    <w:rsid w:val="00F040AD"/>
    <w:rsid w:val="00F045B6"/>
    <w:rsid w:val="00F04D09"/>
    <w:rsid w:val="00F0602F"/>
    <w:rsid w:val="00F069A9"/>
    <w:rsid w:val="00F07725"/>
    <w:rsid w:val="00F1096A"/>
    <w:rsid w:val="00F10978"/>
    <w:rsid w:val="00F1134E"/>
    <w:rsid w:val="00F12037"/>
    <w:rsid w:val="00F121FF"/>
    <w:rsid w:val="00F12997"/>
    <w:rsid w:val="00F12C52"/>
    <w:rsid w:val="00F1463F"/>
    <w:rsid w:val="00F14A7F"/>
    <w:rsid w:val="00F14B38"/>
    <w:rsid w:val="00F16459"/>
    <w:rsid w:val="00F16AAB"/>
    <w:rsid w:val="00F16D49"/>
    <w:rsid w:val="00F176E4"/>
    <w:rsid w:val="00F17C3A"/>
    <w:rsid w:val="00F20EDD"/>
    <w:rsid w:val="00F20FF3"/>
    <w:rsid w:val="00F212BC"/>
    <w:rsid w:val="00F2194C"/>
    <w:rsid w:val="00F22470"/>
    <w:rsid w:val="00F2257D"/>
    <w:rsid w:val="00F230B1"/>
    <w:rsid w:val="00F2320C"/>
    <w:rsid w:val="00F23212"/>
    <w:rsid w:val="00F23D4C"/>
    <w:rsid w:val="00F240FE"/>
    <w:rsid w:val="00F248EE"/>
    <w:rsid w:val="00F24919"/>
    <w:rsid w:val="00F24F7C"/>
    <w:rsid w:val="00F25016"/>
    <w:rsid w:val="00F264D0"/>
    <w:rsid w:val="00F266B1"/>
    <w:rsid w:val="00F26720"/>
    <w:rsid w:val="00F26B18"/>
    <w:rsid w:val="00F26BA9"/>
    <w:rsid w:val="00F26F8B"/>
    <w:rsid w:val="00F27679"/>
    <w:rsid w:val="00F27865"/>
    <w:rsid w:val="00F302E6"/>
    <w:rsid w:val="00F306E1"/>
    <w:rsid w:val="00F308BA"/>
    <w:rsid w:val="00F31B71"/>
    <w:rsid w:val="00F3210F"/>
    <w:rsid w:val="00F32668"/>
    <w:rsid w:val="00F329BC"/>
    <w:rsid w:val="00F32D43"/>
    <w:rsid w:val="00F33277"/>
    <w:rsid w:val="00F33480"/>
    <w:rsid w:val="00F33DE4"/>
    <w:rsid w:val="00F34BE7"/>
    <w:rsid w:val="00F34F10"/>
    <w:rsid w:val="00F351AD"/>
    <w:rsid w:val="00F3552E"/>
    <w:rsid w:val="00F3562B"/>
    <w:rsid w:val="00F358DF"/>
    <w:rsid w:val="00F35A0B"/>
    <w:rsid w:val="00F3609E"/>
    <w:rsid w:val="00F36452"/>
    <w:rsid w:val="00F3675C"/>
    <w:rsid w:val="00F36C29"/>
    <w:rsid w:val="00F37CBC"/>
    <w:rsid w:val="00F37CE0"/>
    <w:rsid w:val="00F37D98"/>
    <w:rsid w:val="00F4035F"/>
    <w:rsid w:val="00F403F4"/>
    <w:rsid w:val="00F40787"/>
    <w:rsid w:val="00F422EC"/>
    <w:rsid w:val="00F423D0"/>
    <w:rsid w:val="00F423E2"/>
    <w:rsid w:val="00F42653"/>
    <w:rsid w:val="00F4269E"/>
    <w:rsid w:val="00F42BE9"/>
    <w:rsid w:val="00F42DF2"/>
    <w:rsid w:val="00F42E34"/>
    <w:rsid w:val="00F42EF2"/>
    <w:rsid w:val="00F430BE"/>
    <w:rsid w:val="00F431CC"/>
    <w:rsid w:val="00F43450"/>
    <w:rsid w:val="00F442C9"/>
    <w:rsid w:val="00F44EF2"/>
    <w:rsid w:val="00F467C3"/>
    <w:rsid w:val="00F46BFD"/>
    <w:rsid w:val="00F46C86"/>
    <w:rsid w:val="00F47374"/>
    <w:rsid w:val="00F47872"/>
    <w:rsid w:val="00F47BC9"/>
    <w:rsid w:val="00F5071E"/>
    <w:rsid w:val="00F508BE"/>
    <w:rsid w:val="00F50D62"/>
    <w:rsid w:val="00F51344"/>
    <w:rsid w:val="00F519A6"/>
    <w:rsid w:val="00F5235A"/>
    <w:rsid w:val="00F52428"/>
    <w:rsid w:val="00F52F00"/>
    <w:rsid w:val="00F53053"/>
    <w:rsid w:val="00F54178"/>
    <w:rsid w:val="00F54460"/>
    <w:rsid w:val="00F54598"/>
    <w:rsid w:val="00F54740"/>
    <w:rsid w:val="00F55251"/>
    <w:rsid w:val="00F552D3"/>
    <w:rsid w:val="00F554BC"/>
    <w:rsid w:val="00F55727"/>
    <w:rsid w:val="00F60083"/>
    <w:rsid w:val="00F603B5"/>
    <w:rsid w:val="00F60998"/>
    <w:rsid w:val="00F60D90"/>
    <w:rsid w:val="00F6271A"/>
    <w:rsid w:val="00F62CB3"/>
    <w:rsid w:val="00F62ED6"/>
    <w:rsid w:val="00F632CA"/>
    <w:rsid w:val="00F64B8C"/>
    <w:rsid w:val="00F65BA2"/>
    <w:rsid w:val="00F66106"/>
    <w:rsid w:val="00F66B95"/>
    <w:rsid w:val="00F66BBC"/>
    <w:rsid w:val="00F67555"/>
    <w:rsid w:val="00F70403"/>
    <w:rsid w:val="00F70946"/>
    <w:rsid w:val="00F70B72"/>
    <w:rsid w:val="00F70D18"/>
    <w:rsid w:val="00F715F6"/>
    <w:rsid w:val="00F719EB"/>
    <w:rsid w:val="00F71C53"/>
    <w:rsid w:val="00F71ECE"/>
    <w:rsid w:val="00F71EFC"/>
    <w:rsid w:val="00F73600"/>
    <w:rsid w:val="00F73B24"/>
    <w:rsid w:val="00F74659"/>
    <w:rsid w:val="00F7497B"/>
    <w:rsid w:val="00F75366"/>
    <w:rsid w:val="00F75B46"/>
    <w:rsid w:val="00F75C13"/>
    <w:rsid w:val="00F76F6F"/>
    <w:rsid w:val="00F776CD"/>
    <w:rsid w:val="00F77884"/>
    <w:rsid w:val="00F778D5"/>
    <w:rsid w:val="00F80500"/>
    <w:rsid w:val="00F80A39"/>
    <w:rsid w:val="00F8130F"/>
    <w:rsid w:val="00F823FC"/>
    <w:rsid w:val="00F82444"/>
    <w:rsid w:val="00F824DB"/>
    <w:rsid w:val="00F82D2C"/>
    <w:rsid w:val="00F82DBA"/>
    <w:rsid w:val="00F830F0"/>
    <w:rsid w:val="00F830F3"/>
    <w:rsid w:val="00F83238"/>
    <w:rsid w:val="00F83C39"/>
    <w:rsid w:val="00F83D6D"/>
    <w:rsid w:val="00F84576"/>
    <w:rsid w:val="00F85405"/>
    <w:rsid w:val="00F85FDF"/>
    <w:rsid w:val="00F87BDB"/>
    <w:rsid w:val="00F87C1B"/>
    <w:rsid w:val="00F87F61"/>
    <w:rsid w:val="00F90B82"/>
    <w:rsid w:val="00F90E31"/>
    <w:rsid w:val="00F92078"/>
    <w:rsid w:val="00F92E34"/>
    <w:rsid w:val="00F94B58"/>
    <w:rsid w:val="00F95366"/>
    <w:rsid w:val="00F95553"/>
    <w:rsid w:val="00F965C3"/>
    <w:rsid w:val="00F96D01"/>
    <w:rsid w:val="00F97665"/>
    <w:rsid w:val="00F97DE2"/>
    <w:rsid w:val="00F97E75"/>
    <w:rsid w:val="00FA02ED"/>
    <w:rsid w:val="00FA034C"/>
    <w:rsid w:val="00FA0378"/>
    <w:rsid w:val="00FA06F0"/>
    <w:rsid w:val="00FA096A"/>
    <w:rsid w:val="00FA0CDC"/>
    <w:rsid w:val="00FA0E92"/>
    <w:rsid w:val="00FA1326"/>
    <w:rsid w:val="00FA1561"/>
    <w:rsid w:val="00FA16AC"/>
    <w:rsid w:val="00FA1BCD"/>
    <w:rsid w:val="00FA2040"/>
    <w:rsid w:val="00FA231C"/>
    <w:rsid w:val="00FA2730"/>
    <w:rsid w:val="00FA28BC"/>
    <w:rsid w:val="00FA2B9B"/>
    <w:rsid w:val="00FA4213"/>
    <w:rsid w:val="00FA4EB2"/>
    <w:rsid w:val="00FA6278"/>
    <w:rsid w:val="00FA6E32"/>
    <w:rsid w:val="00FB0082"/>
    <w:rsid w:val="00FB05EF"/>
    <w:rsid w:val="00FB08A7"/>
    <w:rsid w:val="00FB0A97"/>
    <w:rsid w:val="00FB0D12"/>
    <w:rsid w:val="00FB1A5C"/>
    <w:rsid w:val="00FB1D7D"/>
    <w:rsid w:val="00FB2F25"/>
    <w:rsid w:val="00FB32EF"/>
    <w:rsid w:val="00FB3512"/>
    <w:rsid w:val="00FB6B2F"/>
    <w:rsid w:val="00FB7066"/>
    <w:rsid w:val="00FB71CD"/>
    <w:rsid w:val="00FB737D"/>
    <w:rsid w:val="00FB74C5"/>
    <w:rsid w:val="00FB7711"/>
    <w:rsid w:val="00FB792A"/>
    <w:rsid w:val="00FC0521"/>
    <w:rsid w:val="00FC0DDE"/>
    <w:rsid w:val="00FC1235"/>
    <w:rsid w:val="00FC1EC2"/>
    <w:rsid w:val="00FC2369"/>
    <w:rsid w:val="00FC240E"/>
    <w:rsid w:val="00FC2DD1"/>
    <w:rsid w:val="00FC36B6"/>
    <w:rsid w:val="00FC3B9E"/>
    <w:rsid w:val="00FC3D91"/>
    <w:rsid w:val="00FC3E84"/>
    <w:rsid w:val="00FC4327"/>
    <w:rsid w:val="00FC577F"/>
    <w:rsid w:val="00FC5C44"/>
    <w:rsid w:val="00FC61BB"/>
    <w:rsid w:val="00FC7B12"/>
    <w:rsid w:val="00FC7F8A"/>
    <w:rsid w:val="00FD00E7"/>
    <w:rsid w:val="00FD124D"/>
    <w:rsid w:val="00FD1485"/>
    <w:rsid w:val="00FD1D54"/>
    <w:rsid w:val="00FD1FBF"/>
    <w:rsid w:val="00FD20FA"/>
    <w:rsid w:val="00FD23E8"/>
    <w:rsid w:val="00FD2646"/>
    <w:rsid w:val="00FD27EC"/>
    <w:rsid w:val="00FD2B55"/>
    <w:rsid w:val="00FD2DA2"/>
    <w:rsid w:val="00FD343D"/>
    <w:rsid w:val="00FD3508"/>
    <w:rsid w:val="00FD3C2D"/>
    <w:rsid w:val="00FD3DFA"/>
    <w:rsid w:val="00FD4078"/>
    <w:rsid w:val="00FD54EF"/>
    <w:rsid w:val="00FD5831"/>
    <w:rsid w:val="00FD5CF7"/>
    <w:rsid w:val="00FD6225"/>
    <w:rsid w:val="00FD6B4D"/>
    <w:rsid w:val="00FD736E"/>
    <w:rsid w:val="00FD765C"/>
    <w:rsid w:val="00FD7E5A"/>
    <w:rsid w:val="00FD7F9C"/>
    <w:rsid w:val="00FE0B62"/>
    <w:rsid w:val="00FE0C60"/>
    <w:rsid w:val="00FE14C8"/>
    <w:rsid w:val="00FE2399"/>
    <w:rsid w:val="00FE2D68"/>
    <w:rsid w:val="00FE2F5B"/>
    <w:rsid w:val="00FE3FA2"/>
    <w:rsid w:val="00FE487B"/>
    <w:rsid w:val="00FE594E"/>
    <w:rsid w:val="00FE5C21"/>
    <w:rsid w:val="00FE5E49"/>
    <w:rsid w:val="00FE5FE6"/>
    <w:rsid w:val="00FE61CB"/>
    <w:rsid w:val="00FE69A0"/>
    <w:rsid w:val="00FE7487"/>
    <w:rsid w:val="00FE7591"/>
    <w:rsid w:val="00FF1C4B"/>
    <w:rsid w:val="00FF2416"/>
    <w:rsid w:val="00FF24DC"/>
    <w:rsid w:val="00FF27F1"/>
    <w:rsid w:val="00FF2D98"/>
    <w:rsid w:val="00FF2DA3"/>
    <w:rsid w:val="00FF34DB"/>
    <w:rsid w:val="00FF3E94"/>
    <w:rsid w:val="00FF42B4"/>
    <w:rsid w:val="00FF4E01"/>
    <w:rsid w:val="00FF548F"/>
    <w:rsid w:val="00FF54A4"/>
    <w:rsid w:val="00FF599F"/>
    <w:rsid w:val="00FF5A60"/>
    <w:rsid w:val="00FF5E1C"/>
    <w:rsid w:val="00FF5F5A"/>
    <w:rsid w:val="00FF621D"/>
    <w:rsid w:val="00FF6281"/>
    <w:rsid w:val="00FF62FA"/>
    <w:rsid w:val="00FF709C"/>
    <w:rsid w:val="00FF76FB"/>
    <w:rsid w:val="00FF7801"/>
    <w:rsid w:val="00FF7D15"/>
    <w:rsid w:val="0107510F"/>
    <w:rsid w:val="038D01E9"/>
    <w:rsid w:val="04AA4D45"/>
    <w:rsid w:val="070142B9"/>
    <w:rsid w:val="0779D64A"/>
    <w:rsid w:val="0BAF22D4"/>
    <w:rsid w:val="0CB9516E"/>
    <w:rsid w:val="0D730533"/>
    <w:rsid w:val="0E085DCF"/>
    <w:rsid w:val="0F8DC28E"/>
    <w:rsid w:val="125EAA52"/>
    <w:rsid w:val="13702362"/>
    <w:rsid w:val="13AC52AC"/>
    <w:rsid w:val="160EA384"/>
    <w:rsid w:val="1763CDBE"/>
    <w:rsid w:val="17BCAE1D"/>
    <w:rsid w:val="1A0BDC3C"/>
    <w:rsid w:val="1A33702D"/>
    <w:rsid w:val="1C830670"/>
    <w:rsid w:val="1E295E52"/>
    <w:rsid w:val="1EAF7D2E"/>
    <w:rsid w:val="1F6F7A31"/>
    <w:rsid w:val="201A2E7B"/>
    <w:rsid w:val="215473CF"/>
    <w:rsid w:val="24C9753A"/>
    <w:rsid w:val="25FD4290"/>
    <w:rsid w:val="2639660B"/>
    <w:rsid w:val="28D5692F"/>
    <w:rsid w:val="2BE4A122"/>
    <w:rsid w:val="2F28E924"/>
    <w:rsid w:val="2FE57B1B"/>
    <w:rsid w:val="314F7D4B"/>
    <w:rsid w:val="3289EEB1"/>
    <w:rsid w:val="335D03AD"/>
    <w:rsid w:val="34428DAA"/>
    <w:rsid w:val="34ACECB3"/>
    <w:rsid w:val="35AC760A"/>
    <w:rsid w:val="35B0EE5E"/>
    <w:rsid w:val="36A515F8"/>
    <w:rsid w:val="378A9A40"/>
    <w:rsid w:val="37E0F486"/>
    <w:rsid w:val="39498958"/>
    <w:rsid w:val="3FBBB89B"/>
    <w:rsid w:val="408622D1"/>
    <w:rsid w:val="40A77CEC"/>
    <w:rsid w:val="425F5321"/>
    <w:rsid w:val="42C4F481"/>
    <w:rsid w:val="436F2C3F"/>
    <w:rsid w:val="44489809"/>
    <w:rsid w:val="44E62F39"/>
    <w:rsid w:val="4641AFFD"/>
    <w:rsid w:val="4B4A425E"/>
    <w:rsid w:val="4D1D8840"/>
    <w:rsid w:val="4D7B2526"/>
    <w:rsid w:val="5254F624"/>
    <w:rsid w:val="54F763F5"/>
    <w:rsid w:val="569679DB"/>
    <w:rsid w:val="5790FD8A"/>
    <w:rsid w:val="57E2C21D"/>
    <w:rsid w:val="58BBE700"/>
    <w:rsid w:val="59523AEF"/>
    <w:rsid w:val="596B5D69"/>
    <w:rsid w:val="625B425F"/>
    <w:rsid w:val="640ED3C6"/>
    <w:rsid w:val="64B5D511"/>
    <w:rsid w:val="65DF67FD"/>
    <w:rsid w:val="69452FE1"/>
    <w:rsid w:val="696182BA"/>
    <w:rsid w:val="69A020B5"/>
    <w:rsid w:val="6AC0D408"/>
    <w:rsid w:val="6AD34022"/>
    <w:rsid w:val="6D17D1CF"/>
    <w:rsid w:val="7019D665"/>
    <w:rsid w:val="7554B24B"/>
    <w:rsid w:val="75C534DC"/>
    <w:rsid w:val="78D36159"/>
    <w:rsid w:val="78E7C498"/>
    <w:rsid w:val="78FDC9A2"/>
    <w:rsid w:val="7AB47B9E"/>
    <w:rsid w:val="7F82A299"/>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C66A"/>
  <w15:docId w15:val="{1D4ABA8B-4A89-476C-91FB-AC25A509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5DB"/>
    <w:rPr>
      <w:rFonts w:ascii="Verdana" w:hAnsi="Verdana"/>
    </w:rPr>
  </w:style>
  <w:style w:type="paragraph" w:styleId="Kop1">
    <w:name w:val="heading 1"/>
    <w:basedOn w:val="Standaard"/>
    <w:link w:val="Kop1Char"/>
    <w:uiPriority w:val="9"/>
    <w:qFormat/>
    <w:rsid w:val="00AB0F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AB0F8A"/>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unhideWhenUsed/>
    <w:qFormat/>
    <w:rsid w:val="004173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343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3D0"/>
    <w:rPr>
      <w:rFonts w:ascii="Tahoma" w:hAnsi="Tahoma" w:cs="Tahoma"/>
      <w:sz w:val="16"/>
      <w:szCs w:val="16"/>
    </w:rPr>
  </w:style>
  <w:style w:type="table" w:styleId="Tabelraster">
    <w:name w:val="Table Grid"/>
    <w:basedOn w:val="Standaardtabel"/>
    <w:uiPriority w:val="39"/>
    <w:rsid w:val="00134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54BB"/>
    <w:pPr>
      <w:ind w:left="720"/>
      <w:contextualSpacing/>
    </w:pPr>
  </w:style>
  <w:style w:type="character" w:styleId="Hyperlink">
    <w:name w:val="Hyperlink"/>
    <w:basedOn w:val="Standaardalinea-lettertype"/>
    <w:uiPriority w:val="99"/>
    <w:unhideWhenUsed/>
    <w:rsid w:val="00B27D88"/>
    <w:rPr>
      <w:color w:val="0000FF"/>
      <w:u w:val="single"/>
    </w:rPr>
  </w:style>
  <w:style w:type="character" w:styleId="Zwaar">
    <w:name w:val="Strong"/>
    <w:basedOn w:val="Standaardalinea-lettertype"/>
    <w:uiPriority w:val="22"/>
    <w:qFormat/>
    <w:rsid w:val="00970DAC"/>
    <w:rPr>
      <w:b/>
      <w:bCs/>
    </w:rPr>
  </w:style>
  <w:style w:type="paragraph" w:customStyle="1" w:styleId="intro">
    <w:name w:val="intro"/>
    <w:basedOn w:val="Standaard"/>
    <w:rsid w:val="0057622E"/>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Normaalweb">
    <w:name w:val="Normal (Web)"/>
    <w:basedOn w:val="Standaard"/>
    <w:uiPriority w:val="99"/>
    <w:unhideWhenUsed/>
    <w:rsid w:val="00526907"/>
    <w:pPr>
      <w:spacing w:after="0" w:line="240" w:lineRule="atLeast"/>
    </w:pPr>
    <w:rPr>
      <w:rFonts w:ascii="Times New Roman" w:eastAsia="Times New Roman" w:hAnsi="Times New Roman" w:cs="Times New Roman"/>
      <w:sz w:val="15"/>
      <w:szCs w:val="15"/>
      <w:lang w:eastAsia="nl-BE"/>
    </w:rPr>
  </w:style>
  <w:style w:type="character" w:styleId="Nadruk">
    <w:name w:val="Emphasis"/>
    <w:basedOn w:val="Standaardalinea-lettertype"/>
    <w:uiPriority w:val="20"/>
    <w:qFormat/>
    <w:rsid w:val="00F33277"/>
    <w:rPr>
      <w:i/>
      <w:iCs/>
    </w:rPr>
  </w:style>
  <w:style w:type="character" w:customStyle="1" w:styleId="Kop1Char">
    <w:name w:val="Kop 1 Char"/>
    <w:basedOn w:val="Standaardalinea-lettertype"/>
    <w:link w:val="Kop1"/>
    <w:uiPriority w:val="9"/>
    <w:rsid w:val="00AB0F8A"/>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AB0F8A"/>
    <w:rPr>
      <w:rFonts w:ascii="Times New Roman" w:eastAsia="Times New Roman" w:hAnsi="Times New Roman" w:cs="Times New Roman"/>
      <w:b/>
      <w:bCs/>
      <w:sz w:val="36"/>
      <w:szCs w:val="36"/>
      <w:lang w:eastAsia="nl-BE"/>
    </w:rPr>
  </w:style>
  <w:style w:type="character" w:customStyle="1" w:styleId="apple-converted-space">
    <w:name w:val="apple-converted-space"/>
    <w:basedOn w:val="Standaardalinea-lettertype"/>
    <w:rsid w:val="00FA2040"/>
  </w:style>
  <w:style w:type="character" w:customStyle="1" w:styleId="Kop3Char">
    <w:name w:val="Kop 3 Char"/>
    <w:basedOn w:val="Standaardalinea-lettertype"/>
    <w:link w:val="Kop3"/>
    <w:uiPriority w:val="9"/>
    <w:rsid w:val="0041730C"/>
    <w:rPr>
      <w:rFonts w:asciiTheme="majorHAnsi" w:eastAsiaTheme="majorEastAsia" w:hAnsiTheme="majorHAnsi" w:cstheme="majorBidi"/>
      <w:b/>
      <w:bCs/>
      <w:color w:val="4F81BD" w:themeColor="accent1"/>
    </w:rPr>
  </w:style>
  <w:style w:type="paragraph" w:customStyle="1" w:styleId="indentp3">
    <w:name w:val="indentp3"/>
    <w:basedOn w:val="Standaard"/>
    <w:rsid w:val="0041730C"/>
    <w:pPr>
      <w:spacing w:after="100" w:afterAutospacing="1" w:line="240" w:lineRule="auto"/>
    </w:pPr>
    <w:rPr>
      <w:rFonts w:ascii="Times New Roman" w:eastAsia="Times New Roman" w:hAnsi="Times New Roman" w:cs="Times New Roman"/>
      <w:sz w:val="24"/>
      <w:szCs w:val="24"/>
      <w:lang w:eastAsia="nl-BE"/>
    </w:rPr>
  </w:style>
  <w:style w:type="paragraph" w:styleId="Documentstructuur">
    <w:name w:val="Document Map"/>
    <w:basedOn w:val="Standaard"/>
    <w:link w:val="DocumentstructuurChar"/>
    <w:uiPriority w:val="99"/>
    <w:semiHidden/>
    <w:unhideWhenUsed/>
    <w:rsid w:val="00ED4D2D"/>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ED4D2D"/>
    <w:rPr>
      <w:rFonts w:ascii="Tahoma" w:hAnsi="Tahoma" w:cs="Tahoma"/>
      <w:sz w:val="16"/>
      <w:szCs w:val="16"/>
    </w:rPr>
  </w:style>
  <w:style w:type="paragraph" w:customStyle="1" w:styleId="Pa3">
    <w:name w:val="Pa3"/>
    <w:basedOn w:val="Standaard"/>
    <w:next w:val="Standaard"/>
    <w:uiPriority w:val="99"/>
    <w:rsid w:val="0006733B"/>
    <w:pPr>
      <w:autoSpaceDE w:val="0"/>
      <w:autoSpaceDN w:val="0"/>
      <w:adjustRightInd w:val="0"/>
      <w:spacing w:after="0" w:line="241" w:lineRule="atLeast"/>
    </w:pPr>
    <w:rPr>
      <w:rFonts w:ascii="HPHGH C+ Interstate" w:hAnsi="HPHGH C+ Interstate"/>
      <w:sz w:val="24"/>
      <w:szCs w:val="24"/>
    </w:rPr>
  </w:style>
  <w:style w:type="character" w:customStyle="1" w:styleId="A7">
    <w:name w:val="A7"/>
    <w:uiPriority w:val="99"/>
    <w:rsid w:val="0006733B"/>
    <w:rPr>
      <w:rFonts w:cs="HPHGH C+ Interstate"/>
      <w:color w:val="000000"/>
      <w:sz w:val="60"/>
      <w:szCs w:val="60"/>
    </w:rPr>
  </w:style>
  <w:style w:type="character" w:customStyle="1" w:styleId="A6">
    <w:name w:val="A6"/>
    <w:uiPriority w:val="99"/>
    <w:rsid w:val="0006733B"/>
    <w:rPr>
      <w:rFonts w:cs="HPHGH C+ Interstate"/>
      <w:color w:val="000000"/>
      <w:sz w:val="36"/>
      <w:szCs w:val="36"/>
    </w:rPr>
  </w:style>
  <w:style w:type="character" w:customStyle="1" w:styleId="A5">
    <w:name w:val="A5"/>
    <w:uiPriority w:val="99"/>
    <w:rsid w:val="0006733B"/>
    <w:rPr>
      <w:rFonts w:cs="HPHGH C+ Interstate"/>
      <w:color w:val="000000"/>
      <w:sz w:val="17"/>
      <w:szCs w:val="17"/>
    </w:rPr>
  </w:style>
  <w:style w:type="paragraph" w:styleId="Koptekst">
    <w:name w:val="header"/>
    <w:basedOn w:val="Standaard"/>
    <w:link w:val="KoptekstChar"/>
    <w:uiPriority w:val="99"/>
    <w:semiHidden/>
    <w:unhideWhenUsed/>
    <w:rsid w:val="00FE2D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E2D68"/>
    <w:rPr>
      <w:rFonts w:ascii="Verdana" w:hAnsi="Verdana"/>
    </w:rPr>
  </w:style>
  <w:style w:type="paragraph" w:styleId="Voettekst">
    <w:name w:val="footer"/>
    <w:basedOn w:val="Standaard"/>
    <w:link w:val="VoettekstChar"/>
    <w:uiPriority w:val="99"/>
    <w:semiHidden/>
    <w:unhideWhenUsed/>
    <w:rsid w:val="00FE2D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E2D68"/>
    <w:rPr>
      <w:rFonts w:ascii="Verdana" w:hAnsi="Verdana"/>
    </w:rPr>
  </w:style>
  <w:style w:type="paragraph" w:customStyle="1" w:styleId="paragraph">
    <w:name w:val="paragraph"/>
    <w:basedOn w:val="Standaard"/>
    <w:rsid w:val="00CA615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CA615C"/>
  </w:style>
  <w:style w:type="character" w:customStyle="1" w:styleId="eop">
    <w:name w:val="eop"/>
    <w:basedOn w:val="Standaardalinea-lettertype"/>
    <w:rsid w:val="00CA615C"/>
  </w:style>
  <w:style w:type="character" w:customStyle="1" w:styleId="contextualspellingandgrammarerror">
    <w:name w:val="contextualspellingandgrammarerror"/>
    <w:basedOn w:val="Standaardalinea-lettertype"/>
    <w:rsid w:val="0003650E"/>
  </w:style>
  <w:style w:type="character" w:customStyle="1" w:styleId="spellingerror">
    <w:name w:val="spellingerror"/>
    <w:basedOn w:val="Standaardalinea-lettertype"/>
    <w:rsid w:val="0003650E"/>
  </w:style>
  <w:style w:type="character" w:customStyle="1" w:styleId="scxw133160901">
    <w:name w:val="scxw133160901"/>
    <w:basedOn w:val="Standaardalinea-lettertype"/>
    <w:rsid w:val="009F1394"/>
  </w:style>
  <w:style w:type="character" w:styleId="Onopgelostemelding">
    <w:name w:val="Unresolved Mention"/>
    <w:basedOn w:val="Standaardalinea-lettertype"/>
    <w:uiPriority w:val="99"/>
    <w:semiHidden/>
    <w:unhideWhenUsed/>
    <w:rsid w:val="00B04343"/>
    <w:rPr>
      <w:color w:val="605E5C"/>
      <w:shd w:val="clear" w:color="auto" w:fill="E1DFDD"/>
    </w:rPr>
  </w:style>
  <w:style w:type="character" w:styleId="GevolgdeHyperlink">
    <w:name w:val="FollowedHyperlink"/>
    <w:basedOn w:val="Standaardalinea-lettertype"/>
    <w:uiPriority w:val="99"/>
    <w:semiHidden/>
    <w:unhideWhenUsed/>
    <w:rsid w:val="001346DD"/>
    <w:rPr>
      <w:color w:val="800080" w:themeColor="followedHyperlink"/>
      <w:u w:val="single"/>
    </w:rPr>
  </w:style>
  <w:style w:type="paragraph" w:customStyle="1" w:styleId="xxmsonormal">
    <w:name w:val="x_x_msonormal"/>
    <w:basedOn w:val="Standaard"/>
    <w:rsid w:val="00E5618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xxcontentpasted0">
    <w:name w:val="x_x_contentpasted0"/>
    <w:basedOn w:val="Standaardalinea-lettertype"/>
    <w:rsid w:val="00E5618F"/>
  </w:style>
  <w:style w:type="paragraph" w:customStyle="1" w:styleId="xmsonormal">
    <w:name w:val="x_msonormal"/>
    <w:basedOn w:val="Standaard"/>
    <w:rsid w:val="0010700F"/>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Geenafstand">
    <w:name w:val="No Spacing"/>
    <w:uiPriority w:val="1"/>
    <w:qFormat/>
    <w:rsid w:val="006B37D1"/>
    <w:pPr>
      <w:spacing w:after="0" w:line="240" w:lineRule="auto"/>
    </w:pPr>
    <w:rPr>
      <w:rFonts w:ascii="Verdana" w:hAnsi="Verdana"/>
    </w:rPr>
  </w:style>
  <w:style w:type="character" w:customStyle="1" w:styleId="xcontentpasted0">
    <w:name w:val="x_contentpasted0"/>
    <w:basedOn w:val="Standaardalinea-lettertype"/>
    <w:rsid w:val="000F5122"/>
  </w:style>
  <w:style w:type="character" w:customStyle="1" w:styleId="markmgeoagt3m">
    <w:name w:val="markmgeoagt3m"/>
    <w:basedOn w:val="Standaardalinea-lettertype"/>
    <w:rsid w:val="00C3591C"/>
  </w:style>
  <w:style w:type="character" w:customStyle="1" w:styleId="markt0m3qq382">
    <w:name w:val="markt0m3qq382"/>
    <w:basedOn w:val="Standaardalinea-lettertype"/>
    <w:rsid w:val="00C3591C"/>
  </w:style>
  <w:style w:type="character" w:customStyle="1" w:styleId="markj67kr92un">
    <w:name w:val="markj67kr92un"/>
    <w:basedOn w:val="Standaardalinea-lettertype"/>
    <w:rsid w:val="00C3591C"/>
  </w:style>
  <w:style w:type="character" w:customStyle="1" w:styleId="mark9x2a20tz2">
    <w:name w:val="mark9x2a20tz2"/>
    <w:basedOn w:val="Standaardalinea-lettertype"/>
    <w:rsid w:val="00C3591C"/>
  </w:style>
  <w:style w:type="character" w:customStyle="1" w:styleId="fontstyle01">
    <w:name w:val="fontstyle01"/>
    <w:basedOn w:val="Standaardalinea-lettertype"/>
    <w:rsid w:val="00582063"/>
    <w:rPr>
      <w:rFonts w:ascii="Verdana-Bold" w:hAnsi="Verdana-Bold" w:hint="default"/>
      <w:b/>
      <w:bCs/>
      <w:i w:val="0"/>
      <w:iCs w:val="0"/>
      <w:color w:val="000000"/>
      <w:sz w:val="22"/>
      <w:szCs w:val="22"/>
    </w:rPr>
  </w:style>
  <w:style w:type="character" w:customStyle="1" w:styleId="fontstyle21">
    <w:name w:val="fontstyle21"/>
    <w:basedOn w:val="Standaardalinea-lettertype"/>
    <w:rsid w:val="00582063"/>
    <w:rPr>
      <w:rFonts w:ascii="Verdana" w:hAnsi="Verdana" w:hint="default"/>
      <w:b w:val="0"/>
      <w:bCs w:val="0"/>
      <w:i w:val="0"/>
      <w:iCs w:val="0"/>
      <w:color w:val="000000"/>
      <w:sz w:val="22"/>
      <w:szCs w:val="22"/>
    </w:rPr>
  </w:style>
  <w:style w:type="table" w:styleId="Rastertabel1licht-Accent6">
    <w:name w:val="Grid Table 1 Light Accent 6"/>
    <w:basedOn w:val="Standaardtabel"/>
    <w:uiPriority w:val="46"/>
    <w:rsid w:val="0091773D"/>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212B6F"/>
    <w:rPr>
      <w:sz w:val="16"/>
      <w:szCs w:val="16"/>
    </w:rPr>
  </w:style>
  <w:style w:type="paragraph" w:styleId="Tekstopmerking">
    <w:name w:val="annotation text"/>
    <w:basedOn w:val="Standaard"/>
    <w:link w:val="TekstopmerkingChar"/>
    <w:uiPriority w:val="99"/>
    <w:unhideWhenUsed/>
    <w:rsid w:val="00212B6F"/>
    <w:pPr>
      <w:spacing w:line="240" w:lineRule="auto"/>
    </w:pPr>
    <w:rPr>
      <w:sz w:val="20"/>
      <w:szCs w:val="20"/>
    </w:rPr>
  </w:style>
  <w:style w:type="character" w:customStyle="1" w:styleId="TekstopmerkingChar">
    <w:name w:val="Tekst opmerking Char"/>
    <w:basedOn w:val="Standaardalinea-lettertype"/>
    <w:link w:val="Tekstopmerking"/>
    <w:uiPriority w:val="99"/>
    <w:rsid w:val="00212B6F"/>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212B6F"/>
    <w:rPr>
      <w:b/>
      <w:bCs/>
    </w:rPr>
  </w:style>
  <w:style w:type="character" w:customStyle="1" w:styleId="OnderwerpvanopmerkingChar">
    <w:name w:val="Onderwerp van opmerking Char"/>
    <w:basedOn w:val="TekstopmerkingChar"/>
    <w:link w:val="Onderwerpvanopmerking"/>
    <w:uiPriority w:val="99"/>
    <w:semiHidden/>
    <w:rsid w:val="00212B6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7107">
      <w:bodyDiv w:val="1"/>
      <w:marLeft w:val="0"/>
      <w:marRight w:val="0"/>
      <w:marTop w:val="0"/>
      <w:marBottom w:val="0"/>
      <w:divBdr>
        <w:top w:val="none" w:sz="0" w:space="0" w:color="auto"/>
        <w:left w:val="none" w:sz="0" w:space="0" w:color="auto"/>
        <w:bottom w:val="none" w:sz="0" w:space="0" w:color="auto"/>
        <w:right w:val="none" w:sz="0" w:space="0" w:color="auto"/>
      </w:divBdr>
    </w:div>
    <w:div w:id="75981557">
      <w:bodyDiv w:val="1"/>
      <w:marLeft w:val="0"/>
      <w:marRight w:val="0"/>
      <w:marTop w:val="0"/>
      <w:marBottom w:val="0"/>
      <w:divBdr>
        <w:top w:val="none" w:sz="0" w:space="0" w:color="auto"/>
        <w:left w:val="none" w:sz="0" w:space="0" w:color="auto"/>
        <w:bottom w:val="none" w:sz="0" w:space="0" w:color="auto"/>
        <w:right w:val="none" w:sz="0" w:space="0" w:color="auto"/>
      </w:divBdr>
    </w:div>
    <w:div w:id="81490149">
      <w:bodyDiv w:val="1"/>
      <w:marLeft w:val="0"/>
      <w:marRight w:val="0"/>
      <w:marTop w:val="0"/>
      <w:marBottom w:val="0"/>
      <w:divBdr>
        <w:top w:val="none" w:sz="0" w:space="0" w:color="auto"/>
        <w:left w:val="none" w:sz="0" w:space="0" w:color="auto"/>
        <w:bottom w:val="none" w:sz="0" w:space="0" w:color="auto"/>
        <w:right w:val="none" w:sz="0" w:space="0" w:color="auto"/>
      </w:divBdr>
      <w:divsChild>
        <w:div w:id="10185755">
          <w:marLeft w:val="0"/>
          <w:marRight w:val="0"/>
          <w:marTop w:val="0"/>
          <w:marBottom w:val="0"/>
          <w:divBdr>
            <w:top w:val="none" w:sz="0" w:space="0" w:color="auto"/>
            <w:left w:val="none" w:sz="0" w:space="0" w:color="auto"/>
            <w:bottom w:val="none" w:sz="0" w:space="0" w:color="auto"/>
            <w:right w:val="none" w:sz="0" w:space="0" w:color="auto"/>
          </w:divBdr>
          <w:divsChild>
            <w:div w:id="214971167">
              <w:marLeft w:val="0"/>
              <w:marRight w:val="0"/>
              <w:marTop w:val="0"/>
              <w:marBottom w:val="0"/>
              <w:divBdr>
                <w:top w:val="none" w:sz="0" w:space="0" w:color="auto"/>
                <w:left w:val="none" w:sz="0" w:space="0" w:color="auto"/>
                <w:bottom w:val="none" w:sz="0" w:space="0" w:color="auto"/>
                <w:right w:val="none" w:sz="0" w:space="0" w:color="auto"/>
              </w:divBdr>
            </w:div>
            <w:div w:id="270892538">
              <w:marLeft w:val="0"/>
              <w:marRight w:val="0"/>
              <w:marTop w:val="0"/>
              <w:marBottom w:val="0"/>
              <w:divBdr>
                <w:top w:val="none" w:sz="0" w:space="0" w:color="auto"/>
                <w:left w:val="none" w:sz="0" w:space="0" w:color="auto"/>
                <w:bottom w:val="none" w:sz="0" w:space="0" w:color="auto"/>
                <w:right w:val="none" w:sz="0" w:space="0" w:color="auto"/>
              </w:divBdr>
            </w:div>
            <w:div w:id="319966520">
              <w:marLeft w:val="0"/>
              <w:marRight w:val="0"/>
              <w:marTop w:val="0"/>
              <w:marBottom w:val="0"/>
              <w:divBdr>
                <w:top w:val="none" w:sz="0" w:space="0" w:color="auto"/>
                <w:left w:val="none" w:sz="0" w:space="0" w:color="auto"/>
                <w:bottom w:val="none" w:sz="0" w:space="0" w:color="auto"/>
                <w:right w:val="none" w:sz="0" w:space="0" w:color="auto"/>
              </w:divBdr>
            </w:div>
            <w:div w:id="1256014473">
              <w:marLeft w:val="0"/>
              <w:marRight w:val="0"/>
              <w:marTop w:val="0"/>
              <w:marBottom w:val="0"/>
              <w:divBdr>
                <w:top w:val="none" w:sz="0" w:space="0" w:color="auto"/>
                <w:left w:val="none" w:sz="0" w:space="0" w:color="auto"/>
                <w:bottom w:val="none" w:sz="0" w:space="0" w:color="auto"/>
                <w:right w:val="none" w:sz="0" w:space="0" w:color="auto"/>
              </w:divBdr>
            </w:div>
            <w:div w:id="1876772776">
              <w:marLeft w:val="0"/>
              <w:marRight w:val="0"/>
              <w:marTop w:val="0"/>
              <w:marBottom w:val="0"/>
              <w:divBdr>
                <w:top w:val="none" w:sz="0" w:space="0" w:color="auto"/>
                <w:left w:val="none" w:sz="0" w:space="0" w:color="auto"/>
                <w:bottom w:val="none" w:sz="0" w:space="0" w:color="auto"/>
                <w:right w:val="none" w:sz="0" w:space="0" w:color="auto"/>
              </w:divBdr>
            </w:div>
          </w:divsChild>
        </w:div>
        <w:div w:id="930351511">
          <w:marLeft w:val="0"/>
          <w:marRight w:val="0"/>
          <w:marTop w:val="0"/>
          <w:marBottom w:val="0"/>
          <w:divBdr>
            <w:top w:val="none" w:sz="0" w:space="0" w:color="auto"/>
            <w:left w:val="none" w:sz="0" w:space="0" w:color="auto"/>
            <w:bottom w:val="none" w:sz="0" w:space="0" w:color="auto"/>
            <w:right w:val="none" w:sz="0" w:space="0" w:color="auto"/>
          </w:divBdr>
          <w:divsChild>
            <w:div w:id="269748339">
              <w:marLeft w:val="0"/>
              <w:marRight w:val="0"/>
              <w:marTop w:val="0"/>
              <w:marBottom w:val="0"/>
              <w:divBdr>
                <w:top w:val="none" w:sz="0" w:space="0" w:color="auto"/>
                <w:left w:val="none" w:sz="0" w:space="0" w:color="auto"/>
                <w:bottom w:val="none" w:sz="0" w:space="0" w:color="auto"/>
                <w:right w:val="none" w:sz="0" w:space="0" w:color="auto"/>
              </w:divBdr>
            </w:div>
            <w:div w:id="490293658">
              <w:marLeft w:val="0"/>
              <w:marRight w:val="0"/>
              <w:marTop w:val="0"/>
              <w:marBottom w:val="0"/>
              <w:divBdr>
                <w:top w:val="none" w:sz="0" w:space="0" w:color="auto"/>
                <w:left w:val="none" w:sz="0" w:space="0" w:color="auto"/>
                <w:bottom w:val="none" w:sz="0" w:space="0" w:color="auto"/>
                <w:right w:val="none" w:sz="0" w:space="0" w:color="auto"/>
              </w:divBdr>
            </w:div>
            <w:div w:id="500662208">
              <w:marLeft w:val="0"/>
              <w:marRight w:val="0"/>
              <w:marTop w:val="0"/>
              <w:marBottom w:val="0"/>
              <w:divBdr>
                <w:top w:val="none" w:sz="0" w:space="0" w:color="auto"/>
                <w:left w:val="none" w:sz="0" w:space="0" w:color="auto"/>
                <w:bottom w:val="none" w:sz="0" w:space="0" w:color="auto"/>
                <w:right w:val="none" w:sz="0" w:space="0" w:color="auto"/>
              </w:divBdr>
            </w:div>
            <w:div w:id="713506410">
              <w:marLeft w:val="0"/>
              <w:marRight w:val="0"/>
              <w:marTop w:val="0"/>
              <w:marBottom w:val="0"/>
              <w:divBdr>
                <w:top w:val="none" w:sz="0" w:space="0" w:color="auto"/>
                <w:left w:val="none" w:sz="0" w:space="0" w:color="auto"/>
                <w:bottom w:val="none" w:sz="0" w:space="0" w:color="auto"/>
                <w:right w:val="none" w:sz="0" w:space="0" w:color="auto"/>
              </w:divBdr>
            </w:div>
            <w:div w:id="936405972">
              <w:marLeft w:val="0"/>
              <w:marRight w:val="0"/>
              <w:marTop w:val="0"/>
              <w:marBottom w:val="0"/>
              <w:divBdr>
                <w:top w:val="none" w:sz="0" w:space="0" w:color="auto"/>
                <w:left w:val="none" w:sz="0" w:space="0" w:color="auto"/>
                <w:bottom w:val="none" w:sz="0" w:space="0" w:color="auto"/>
                <w:right w:val="none" w:sz="0" w:space="0" w:color="auto"/>
              </w:divBdr>
            </w:div>
            <w:div w:id="15253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6709">
      <w:bodyDiv w:val="1"/>
      <w:marLeft w:val="0"/>
      <w:marRight w:val="0"/>
      <w:marTop w:val="0"/>
      <w:marBottom w:val="0"/>
      <w:divBdr>
        <w:top w:val="none" w:sz="0" w:space="0" w:color="auto"/>
        <w:left w:val="none" w:sz="0" w:space="0" w:color="auto"/>
        <w:bottom w:val="none" w:sz="0" w:space="0" w:color="auto"/>
        <w:right w:val="none" w:sz="0" w:space="0" w:color="auto"/>
      </w:divBdr>
      <w:divsChild>
        <w:div w:id="52509380">
          <w:marLeft w:val="0"/>
          <w:marRight w:val="0"/>
          <w:marTop w:val="0"/>
          <w:marBottom w:val="0"/>
          <w:divBdr>
            <w:top w:val="none" w:sz="0" w:space="0" w:color="auto"/>
            <w:left w:val="none" w:sz="0" w:space="0" w:color="auto"/>
            <w:bottom w:val="none" w:sz="0" w:space="0" w:color="auto"/>
            <w:right w:val="none" w:sz="0" w:space="0" w:color="auto"/>
          </w:divBdr>
          <w:divsChild>
            <w:div w:id="1323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9934">
      <w:bodyDiv w:val="1"/>
      <w:marLeft w:val="0"/>
      <w:marRight w:val="0"/>
      <w:marTop w:val="0"/>
      <w:marBottom w:val="0"/>
      <w:divBdr>
        <w:top w:val="none" w:sz="0" w:space="0" w:color="auto"/>
        <w:left w:val="none" w:sz="0" w:space="0" w:color="auto"/>
        <w:bottom w:val="none" w:sz="0" w:space="0" w:color="auto"/>
        <w:right w:val="none" w:sz="0" w:space="0" w:color="auto"/>
      </w:divBdr>
    </w:div>
    <w:div w:id="130248370">
      <w:bodyDiv w:val="1"/>
      <w:marLeft w:val="0"/>
      <w:marRight w:val="0"/>
      <w:marTop w:val="0"/>
      <w:marBottom w:val="0"/>
      <w:divBdr>
        <w:top w:val="none" w:sz="0" w:space="0" w:color="auto"/>
        <w:left w:val="none" w:sz="0" w:space="0" w:color="auto"/>
        <w:bottom w:val="none" w:sz="0" w:space="0" w:color="auto"/>
        <w:right w:val="none" w:sz="0" w:space="0" w:color="auto"/>
      </w:divBdr>
    </w:div>
    <w:div w:id="183710473">
      <w:bodyDiv w:val="1"/>
      <w:marLeft w:val="0"/>
      <w:marRight w:val="0"/>
      <w:marTop w:val="0"/>
      <w:marBottom w:val="0"/>
      <w:divBdr>
        <w:top w:val="none" w:sz="0" w:space="0" w:color="auto"/>
        <w:left w:val="none" w:sz="0" w:space="0" w:color="auto"/>
        <w:bottom w:val="none" w:sz="0" w:space="0" w:color="auto"/>
        <w:right w:val="none" w:sz="0" w:space="0" w:color="auto"/>
      </w:divBdr>
      <w:divsChild>
        <w:div w:id="39600387">
          <w:marLeft w:val="0"/>
          <w:marRight w:val="0"/>
          <w:marTop w:val="0"/>
          <w:marBottom w:val="0"/>
          <w:divBdr>
            <w:top w:val="none" w:sz="0" w:space="0" w:color="auto"/>
            <w:left w:val="none" w:sz="0" w:space="0" w:color="auto"/>
            <w:bottom w:val="none" w:sz="0" w:space="0" w:color="auto"/>
            <w:right w:val="none" w:sz="0" w:space="0" w:color="auto"/>
          </w:divBdr>
        </w:div>
        <w:div w:id="95637792">
          <w:marLeft w:val="0"/>
          <w:marRight w:val="0"/>
          <w:marTop w:val="0"/>
          <w:marBottom w:val="0"/>
          <w:divBdr>
            <w:top w:val="none" w:sz="0" w:space="0" w:color="auto"/>
            <w:left w:val="none" w:sz="0" w:space="0" w:color="auto"/>
            <w:bottom w:val="none" w:sz="0" w:space="0" w:color="auto"/>
            <w:right w:val="none" w:sz="0" w:space="0" w:color="auto"/>
          </w:divBdr>
        </w:div>
        <w:div w:id="174808635">
          <w:marLeft w:val="0"/>
          <w:marRight w:val="0"/>
          <w:marTop w:val="0"/>
          <w:marBottom w:val="0"/>
          <w:divBdr>
            <w:top w:val="none" w:sz="0" w:space="0" w:color="auto"/>
            <w:left w:val="none" w:sz="0" w:space="0" w:color="auto"/>
            <w:bottom w:val="none" w:sz="0" w:space="0" w:color="auto"/>
            <w:right w:val="none" w:sz="0" w:space="0" w:color="auto"/>
          </w:divBdr>
        </w:div>
        <w:div w:id="238445784">
          <w:marLeft w:val="0"/>
          <w:marRight w:val="0"/>
          <w:marTop w:val="0"/>
          <w:marBottom w:val="0"/>
          <w:divBdr>
            <w:top w:val="none" w:sz="0" w:space="0" w:color="auto"/>
            <w:left w:val="none" w:sz="0" w:space="0" w:color="auto"/>
            <w:bottom w:val="none" w:sz="0" w:space="0" w:color="auto"/>
            <w:right w:val="none" w:sz="0" w:space="0" w:color="auto"/>
          </w:divBdr>
        </w:div>
        <w:div w:id="289365292">
          <w:marLeft w:val="0"/>
          <w:marRight w:val="0"/>
          <w:marTop w:val="0"/>
          <w:marBottom w:val="0"/>
          <w:divBdr>
            <w:top w:val="none" w:sz="0" w:space="0" w:color="auto"/>
            <w:left w:val="none" w:sz="0" w:space="0" w:color="auto"/>
            <w:bottom w:val="none" w:sz="0" w:space="0" w:color="auto"/>
            <w:right w:val="none" w:sz="0" w:space="0" w:color="auto"/>
          </w:divBdr>
        </w:div>
        <w:div w:id="341318004">
          <w:marLeft w:val="0"/>
          <w:marRight w:val="0"/>
          <w:marTop w:val="0"/>
          <w:marBottom w:val="0"/>
          <w:divBdr>
            <w:top w:val="none" w:sz="0" w:space="0" w:color="auto"/>
            <w:left w:val="none" w:sz="0" w:space="0" w:color="auto"/>
            <w:bottom w:val="none" w:sz="0" w:space="0" w:color="auto"/>
            <w:right w:val="none" w:sz="0" w:space="0" w:color="auto"/>
          </w:divBdr>
        </w:div>
        <w:div w:id="442382606">
          <w:marLeft w:val="0"/>
          <w:marRight w:val="0"/>
          <w:marTop w:val="0"/>
          <w:marBottom w:val="0"/>
          <w:divBdr>
            <w:top w:val="none" w:sz="0" w:space="0" w:color="auto"/>
            <w:left w:val="none" w:sz="0" w:space="0" w:color="auto"/>
            <w:bottom w:val="none" w:sz="0" w:space="0" w:color="auto"/>
            <w:right w:val="none" w:sz="0" w:space="0" w:color="auto"/>
          </w:divBdr>
        </w:div>
        <w:div w:id="622541965">
          <w:marLeft w:val="0"/>
          <w:marRight w:val="0"/>
          <w:marTop w:val="0"/>
          <w:marBottom w:val="0"/>
          <w:divBdr>
            <w:top w:val="none" w:sz="0" w:space="0" w:color="auto"/>
            <w:left w:val="none" w:sz="0" w:space="0" w:color="auto"/>
            <w:bottom w:val="none" w:sz="0" w:space="0" w:color="auto"/>
            <w:right w:val="none" w:sz="0" w:space="0" w:color="auto"/>
          </w:divBdr>
        </w:div>
        <w:div w:id="865674985">
          <w:marLeft w:val="0"/>
          <w:marRight w:val="0"/>
          <w:marTop w:val="0"/>
          <w:marBottom w:val="0"/>
          <w:divBdr>
            <w:top w:val="none" w:sz="0" w:space="0" w:color="auto"/>
            <w:left w:val="none" w:sz="0" w:space="0" w:color="auto"/>
            <w:bottom w:val="none" w:sz="0" w:space="0" w:color="auto"/>
            <w:right w:val="none" w:sz="0" w:space="0" w:color="auto"/>
          </w:divBdr>
        </w:div>
        <w:div w:id="1163202898">
          <w:marLeft w:val="0"/>
          <w:marRight w:val="0"/>
          <w:marTop w:val="0"/>
          <w:marBottom w:val="0"/>
          <w:divBdr>
            <w:top w:val="none" w:sz="0" w:space="0" w:color="auto"/>
            <w:left w:val="none" w:sz="0" w:space="0" w:color="auto"/>
            <w:bottom w:val="none" w:sz="0" w:space="0" w:color="auto"/>
            <w:right w:val="none" w:sz="0" w:space="0" w:color="auto"/>
          </w:divBdr>
        </w:div>
        <w:div w:id="1409810583">
          <w:marLeft w:val="0"/>
          <w:marRight w:val="0"/>
          <w:marTop w:val="0"/>
          <w:marBottom w:val="0"/>
          <w:divBdr>
            <w:top w:val="none" w:sz="0" w:space="0" w:color="auto"/>
            <w:left w:val="none" w:sz="0" w:space="0" w:color="auto"/>
            <w:bottom w:val="none" w:sz="0" w:space="0" w:color="auto"/>
            <w:right w:val="none" w:sz="0" w:space="0" w:color="auto"/>
          </w:divBdr>
        </w:div>
        <w:div w:id="1514151521">
          <w:marLeft w:val="0"/>
          <w:marRight w:val="0"/>
          <w:marTop w:val="0"/>
          <w:marBottom w:val="0"/>
          <w:divBdr>
            <w:top w:val="none" w:sz="0" w:space="0" w:color="auto"/>
            <w:left w:val="none" w:sz="0" w:space="0" w:color="auto"/>
            <w:bottom w:val="none" w:sz="0" w:space="0" w:color="auto"/>
            <w:right w:val="none" w:sz="0" w:space="0" w:color="auto"/>
          </w:divBdr>
        </w:div>
        <w:div w:id="1607231571">
          <w:marLeft w:val="0"/>
          <w:marRight w:val="0"/>
          <w:marTop w:val="0"/>
          <w:marBottom w:val="0"/>
          <w:divBdr>
            <w:top w:val="none" w:sz="0" w:space="0" w:color="auto"/>
            <w:left w:val="none" w:sz="0" w:space="0" w:color="auto"/>
            <w:bottom w:val="none" w:sz="0" w:space="0" w:color="auto"/>
            <w:right w:val="none" w:sz="0" w:space="0" w:color="auto"/>
          </w:divBdr>
        </w:div>
        <w:div w:id="1679505632">
          <w:marLeft w:val="0"/>
          <w:marRight w:val="0"/>
          <w:marTop w:val="0"/>
          <w:marBottom w:val="0"/>
          <w:divBdr>
            <w:top w:val="none" w:sz="0" w:space="0" w:color="auto"/>
            <w:left w:val="none" w:sz="0" w:space="0" w:color="auto"/>
            <w:bottom w:val="none" w:sz="0" w:space="0" w:color="auto"/>
            <w:right w:val="none" w:sz="0" w:space="0" w:color="auto"/>
          </w:divBdr>
        </w:div>
        <w:div w:id="1686010951">
          <w:marLeft w:val="0"/>
          <w:marRight w:val="0"/>
          <w:marTop w:val="0"/>
          <w:marBottom w:val="0"/>
          <w:divBdr>
            <w:top w:val="none" w:sz="0" w:space="0" w:color="auto"/>
            <w:left w:val="none" w:sz="0" w:space="0" w:color="auto"/>
            <w:bottom w:val="none" w:sz="0" w:space="0" w:color="auto"/>
            <w:right w:val="none" w:sz="0" w:space="0" w:color="auto"/>
          </w:divBdr>
        </w:div>
        <w:div w:id="1736974348">
          <w:marLeft w:val="0"/>
          <w:marRight w:val="0"/>
          <w:marTop w:val="0"/>
          <w:marBottom w:val="0"/>
          <w:divBdr>
            <w:top w:val="none" w:sz="0" w:space="0" w:color="auto"/>
            <w:left w:val="none" w:sz="0" w:space="0" w:color="auto"/>
            <w:bottom w:val="none" w:sz="0" w:space="0" w:color="auto"/>
            <w:right w:val="none" w:sz="0" w:space="0" w:color="auto"/>
          </w:divBdr>
        </w:div>
        <w:div w:id="2019191566">
          <w:marLeft w:val="0"/>
          <w:marRight w:val="0"/>
          <w:marTop w:val="0"/>
          <w:marBottom w:val="0"/>
          <w:divBdr>
            <w:top w:val="none" w:sz="0" w:space="0" w:color="auto"/>
            <w:left w:val="none" w:sz="0" w:space="0" w:color="auto"/>
            <w:bottom w:val="none" w:sz="0" w:space="0" w:color="auto"/>
            <w:right w:val="none" w:sz="0" w:space="0" w:color="auto"/>
          </w:divBdr>
        </w:div>
        <w:div w:id="2022850313">
          <w:marLeft w:val="0"/>
          <w:marRight w:val="0"/>
          <w:marTop w:val="0"/>
          <w:marBottom w:val="0"/>
          <w:divBdr>
            <w:top w:val="none" w:sz="0" w:space="0" w:color="auto"/>
            <w:left w:val="none" w:sz="0" w:space="0" w:color="auto"/>
            <w:bottom w:val="none" w:sz="0" w:space="0" w:color="auto"/>
            <w:right w:val="none" w:sz="0" w:space="0" w:color="auto"/>
          </w:divBdr>
        </w:div>
        <w:div w:id="2066367142">
          <w:marLeft w:val="0"/>
          <w:marRight w:val="0"/>
          <w:marTop w:val="0"/>
          <w:marBottom w:val="0"/>
          <w:divBdr>
            <w:top w:val="none" w:sz="0" w:space="0" w:color="auto"/>
            <w:left w:val="none" w:sz="0" w:space="0" w:color="auto"/>
            <w:bottom w:val="none" w:sz="0" w:space="0" w:color="auto"/>
            <w:right w:val="none" w:sz="0" w:space="0" w:color="auto"/>
          </w:divBdr>
        </w:div>
      </w:divsChild>
    </w:div>
    <w:div w:id="210967085">
      <w:bodyDiv w:val="1"/>
      <w:marLeft w:val="0"/>
      <w:marRight w:val="0"/>
      <w:marTop w:val="0"/>
      <w:marBottom w:val="0"/>
      <w:divBdr>
        <w:top w:val="none" w:sz="0" w:space="0" w:color="auto"/>
        <w:left w:val="none" w:sz="0" w:space="0" w:color="auto"/>
        <w:bottom w:val="none" w:sz="0" w:space="0" w:color="auto"/>
        <w:right w:val="none" w:sz="0" w:space="0" w:color="auto"/>
      </w:divBdr>
      <w:divsChild>
        <w:div w:id="11687742">
          <w:marLeft w:val="0"/>
          <w:marRight w:val="0"/>
          <w:marTop w:val="0"/>
          <w:marBottom w:val="0"/>
          <w:divBdr>
            <w:top w:val="none" w:sz="0" w:space="0" w:color="auto"/>
            <w:left w:val="none" w:sz="0" w:space="0" w:color="auto"/>
            <w:bottom w:val="none" w:sz="0" w:space="0" w:color="auto"/>
            <w:right w:val="none" w:sz="0" w:space="0" w:color="auto"/>
          </w:divBdr>
        </w:div>
        <w:div w:id="62335899">
          <w:marLeft w:val="0"/>
          <w:marRight w:val="0"/>
          <w:marTop w:val="0"/>
          <w:marBottom w:val="0"/>
          <w:divBdr>
            <w:top w:val="none" w:sz="0" w:space="0" w:color="auto"/>
            <w:left w:val="none" w:sz="0" w:space="0" w:color="auto"/>
            <w:bottom w:val="none" w:sz="0" w:space="0" w:color="auto"/>
            <w:right w:val="none" w:sz="0" w:space="0" w:color="auto"/>
          </w:divBdr>
        </w:div>
        <w:div w:id="138420530">
          <w:marLeft w:val="0"/>
          <w:marRight w:val="0"/>
          <w:marTop w:val="0"/>
          <w:marBottom w:val="0"/>
          <w:divBdr>
            <w:top w:val="none" w:sz="0" w:space="0" w:color="auto"/>
            <w:left w:val="none" w:sz="0" w:space="0" w:color="auto"/>
            <w:bottom w:val="none" w:sz="0" w:space="0" w:color="auto"/>
            <w:right w:val="none" w:sz="0" w:space="0" w:color="auto"/>
          </w:divBdr>
        </w:div>
        <w:div w:id="152648151">
          <w:marLeft w:val="0"/>
          <w:marRight w:val="0"/>
          <w:marTop w:val="0"/>
          <w:marBottom w:val="0"/>
          <w:divBdr>
            <w:top w:val="none" w:sz="0" w:space="0" w:color="auto"/>
            <w:left w:val="none" w:sz="0" w:space="0" w:color="auto"/>
            <w:bottom w:val="none" w:sz="0" w:space="0" w:color="auto"/>
            <w:right w:val="none" w:sz="0" w:space="0" w:color="auto"/>
          </w:divBdr>
        </w:div>
        <w:div w:id="282267759">
          <w:marLeft w:val="0"/>
          <w:marRight w:val="0"/>
          <w:marTop w:val="0"/>
          <w:marBottom w:val="0"/>
          <w:divBdr>
            <w:top w:val="none" w:sz="0" w:space="0" w:color="auto"/>
            <w:left w:val="none" w:sz="0" w:space="0" w:color="auto"/>
            <w:bottom w:val="none" w:sz="0" w:space="0" w:color="auto"/>
            <w:right w:val="none" w:sz="0" w:space="0" w:color="auto"/>
          </w:divBdr>
        </w:div>
        <w:div w:id="332152255">
          <w:marLeft w:val="0"/>
          <w:marRight w:val="0"/>
          <w:marTop w:val="0"/>
          <w:marBottom w:val="0"/>
          <w:divBdr>
            <w:top w:val="none" w:sz="0" w:space="0" w:color="auto"/>
            <w:left w:val="none" w:sz="0" w:space="0" w:color="auto"/>
            <w:bottom w:val="none" w:sz="0" w:space="0" w:color="auto"/>
            <w:right w:val="none" w:sz="0" w:space="0" w:color="auto"/>
          </w:divBdr>
        </w:div>
        <w:div w:id="805927350">
          <w:marLeft w:val="0"/>
          <w:marRight w:val="0"/>
          <w:marTop w:val="0"/>
          <w:marBottom w:val="0"/>
          <w:divBdr>
            <w:top w:val="none" w:sz="0" w:space="0" w:color="auto"/>
            <w:left w:val="none" w:sz="0" w:space="0" w:color="auto"/>
            <w:bottom w:val="none" w:sz="0" w:space="0" w:color="auto"/>
            <w:right w:val="none" w:sz="0" w:space="0" w:color="auto"/>
          </w:divBdr>
        </w:div>
        <w:div w:id="1420979564">
          <w:marLeft w:val="0"/>
          <w:marRight w:val="0"/>
          <w:marTop w:val="0"/>
          <w:marBottom w:val="0"/>
          <w:divBdr>
            <w:top w:val="none" w:sz="0" w:space="0" w:color="auto"/>
            <w:left w:val="none" w:sz="0" w:space="0" w:color="auto"/>
            <w:bottom w:val="none" w:sz="0" w:space="0" w:color="auto"/>
            <w:right w:val="none" w:sz="0" w:space="0" w:color="auto"/>
          </w:divBdr>
        </w:div>
        <w:div w:id="1482118350">
          <w:marLeft w:val="0"/>
          <w:marRight w:val="0"/>
          <w:marTop w:val="0"/>
          <w:marBottom w:val="0"/>
          <w:divBdr>
            <w:top w:val="none" w:sz="0" w:space="0" w:color="auto"/>
            <w:left w:val="none" w:sz="0" w:space="0" w:color="auto"/>
            <w:bottom w:val="none" w:sz="0" w:space="0" w:color="auto"/>
            <w:right w:val="none" w:sz="0" w:space="0" w:color="auto"/>
          </w:divBdr>
        </w:div>
        <w:div w:id="1545364373">
          <w:marLeft w:val="0"/>
          <w:marRight w:val="0"/>
          <w:marTop w:val="0"/>
          <w:marBottom w:val="0"/>
          <w:divBdr>
            <w:top w:val="none" w:sz="0" w:space="0" w:color="auto"/>
            <w:left w:val="none" w:sz="0" w:space="0" w:color="auto"/>
            <w:bottom w:val="none" w:sz="0" w:space="0" w:color="auto"/>
            <w:right w:val="none" w:sz="0" w:space="0" w:color="auto"/>
          </w:divBdr>
        </w:div>
        <w:div w:id="1684892390">
          <w:marLeft w:val="0"/>
          <w:marRight w:val="0"/>
          <w:marTop w:val="0"/>
          <w:marBottom w:val="0"/>
          <w:divBdr>
            <w:top w:val="none" w:sz="0" w:space="0" w:color="auto"/>
            <w:left w:val="none" w:sz="0" w:space="0" w:color="auto"/>
            <w:bottom w:val="none" w:sz="0" w:space="0" w:color="auto"/>
            <w:right w:val="none" w:sz="0" w:space="0" w:color="auto"/>
          </w:divBdr>
        </w:div>
        <w:div w:id="1776094334">
          <w:marLeft w:val="0"/>
          <w:marRight w:val="0"/>
          <w:marTop w:val="0"/>
          <w:marBottom w:val="0"/>
          <w:divBdr>
            <w:top w:val="none" w:sz="0" w:space="0" w:color="auto"/>
            <w:left w:val="none" w:sz="0" w:space="0" w:color="auto"/>
            <w:bottom w:val="none" w:sz="0" w:space="0" w:color="auto"/>
            <w:right w:val="none" w:sz="0" w:space="0" w:color="auto"/>
          </w:divBdr>
        </w:div>
        <w:div w:id="1870102497">
          <w:marLeft w:val="0"/>
          <w:marRight w:val="0"/>
          <w:marTop w:val="0"/>
          <w:marBottom w:val="0"/>
          <w:divBdr>
            <w:top w:val="none" w:sz="0" w:space="0" w:color="auto"/>
            <w:left w:val="none" w:sz="0" w:space="0" w:color="auto"/>
            <w:bottom w:val="none" w:sz="0" w:space="0" w:color="auto"/>
            <w:right w:val="none" w:sz="0" w:space="0" w:color="auto"/>
          </w:divBdr>
        </w:div>
        <w:div w:id="1871213869">
          <w:marLeft w:val="0"/>
          <w:marRight w:val="0"/>
          <w:marTop w:val="0"/>
          <w:marBottom w:val="0"/>
          <w:divBdr>
            <w:top w:val="none" w:sz="0" w:space="0" w:color="auto"/>
            <w:left w:val="none" w:sz="0" w:space="0" w:color="auto"/>
            <w:bottom w:val="none" w:sz="0" w:space="0" w:color="auto"/>
            <w:right w:val="none" w:sz="0" w:space="0" w:color="auto"/>
          </w:divBdr>
        </w:div>
        <w:div w:id="2027095887">
          <w:marLeft w:val="0"/>
          <w:marRight w:val="0"/>
          <w:marTop w:val="0"/>
          <w:marBottom w:val="0"/>
          <w:divBdr>
            <w:top w:val="none" w:sz="0" w:space="0" w:color="auto"/>
            <w:left w:val="none" w:sz="0" w:space="0" w:color="auto"/>
            <w:bottom w:val="none" w:sz="0" w:space="0" w:color="auto"/>
            <w:right w:val="none" w:sz="0" w:space="0" w:color="auto"/>
          </w:divBdr>
        </w:div>
        <w:div w:id="2048027231">
          <w:marLeft w:val="0"/>
          <w:marRight w:val="0"/>
          <w:marTop w:val="0"/>
          <w:marBottom w:val="0"/>
          <w:divBdr>
            <w:top w:val="none" w:sz="0" w:space="0" w:color="auto"/>
            <w:left w:val="none" w:sz="0" w:space="0" w:color="auto"/>
            <w:bottom w:val="none" w:sz="0" w:space="0" w:color="auto"/>
            <w:right w:val="none" w:sz="0" w:space="0" w:color="auto"/>
          </w:divBdr>
        </w:div>
        <w:div w:id="2117016250">
          <w:marLeft w:val="0"/>
          <w:marRight w:val="0"/>
          <w:marTop w:val="0"/>
          <w:marBottom w:val="0"/>
          <w:divBdr>
            <w:top w:val="none" w:sz="0" w:space="0" w:color="auto"/>
            <w:left w:val="none" w:sz="0" w:space="0" w:color="auto"/>
            <w:bottom w:val="none" w:sz="0" w:space="0" w:color="auto"/>
            <w:right w:val="none" w:sz="0" w:space="0" w:color="auto"/>
          </w:divBdr>
        </w:div>
      </w:divsChild>
    </w:div>
    <w:div w:id="215048569">
      <w:bodyDiv w:val="1"/>
      <w:marLeft w:val="0"/>
      <w:marRight w:val="0"/>
      <w:marTop w:val="0"/>
      <w:marBottom w:val="0"/>
      <w:divBdr>
        <w:top w:val="none" w:sz="0" w:space="0" w:color="auto"/>
        <w:left w:val="none" w:sz="0" w:space="0" w:color="auto"/>
        <w:bottom w:val="none" w:sz="0" w:space="0" w:color="auto"/>
        <w:right w:val="none" w:sz="0" w:space="0" w:color="auto"/>
      </w:divBdr>
    </w:div>
    <w:div w:id="223376090">
      <w:bodyDiv w:val="1"/>
      <w:marLeft w:val="0"/>
      <w:marRight w:val="0"/>
      <w:marTop w:val="0"/>
      <w:marBottom w:val="0"/>
      <w:divBdr>
        <w:top w:val="none" w:sz="0" w:space="0" w:color="auto"/>
        <w:left w:val="none" w:sz="0" w:space="0" w:color="auto"/>
        <w:bottom w:val="none" w:sz="0" w:space="0" w:color="auto"/>
        <w:right w:val="none" w:sz="0" w:space="0" w:color="auto"/>
      </w:divBdr>
      <w:divsChild>
        <w:div w:id="1789278893">
          <w:marLeft w:val="0"/>
          <w:marRight w:val="0"/>
          <w:marTop w:val="0"/>
          <w:marBottom w:val="0"/>
          <w:divBdr>
            <w:top w:val="none" w:sz="0" w:space="0" w:color="auto"/>
            <w:left w:val="none" w:sz="0" w:space="0" w:color="auto"/>
            <w:bottom w:val="none" w:sz="0" w:space="0" w:color="auto"/>
            <w:right w:val="none" w:sz="0" w:space="0" w:color="auto"/>
          </w:divBdr>
          <w:divsChild>
            <w:div w:id="1835292694">
              <w:marLeft w:val="0"/>
              <w:marRight w:val="0"/>
              <w:marTop w:val="0"/>
              <w:marBottom w:val="0"/>
              <w:divBdr>
                <w:top w:val="none" w:sz="0" w:space="0" w:color="auto"/>
                <w:left w:val="none" w:sz="0" w:space="0" w:color="auto"/>
                <w:bottom w:val="none" w:sz="0" w:space="0" w:color="auto"/>
                <w:right w:val="none" w:sz="0" w:space="0" w:color="auto"/>
              </w:divBdr>
              <w:divsChild>
                <w:div w:id="1723358784">
                  <w:marLeft w:val="0"/>
                  <w:marRight w:val="0"/>
                  <w:marTop w:val="0"/>
                  <w:marBottom w:val="0"/>
                  <w:divBdr>
                    <w:top w:val="none" w:sz="0" w:space="0" w:color="auto"/>
                    <w:left w:val="none" w:sz="0" w:space="0" w:color="auto"/>
                    <w:bottom w:val="none" w:sz="0" w:space="0" w:color="auto"/>
                    <w:right w:val="none" w:sz="0" w:space="0" w:color="auto"/>
                  </w:divBdr>
                  <w:divsChild>
                    <w:div w:id="211577713">
                      <w:marLeft w:val="0"/>
                      <w:marRight w:val="0"/>
                      <w:marTop w:val="360"/>
                      <w:marBottom w:val="0"/>
                      <w:divBdr>
                        <w:top w:val="none" w:sz="0" w:space="0" w:color="auto"/>
                        <w:left w:val="none" w:sz="0" w:space="0" w:color="auto"/>
                        <w:bottom w:val="none" w:sz="0" w:space="0" w:color="auto"/>
                        <w:right w:val="none" w:sz="0" w:space="0" w:color="auto"/>
                      </w:divBdr>
                      <w:divsChild>
                        <w:div w:id="5636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334296">
      <w:bodyDiv w:val="1"/>
      <w:marLeft w:val="0"/>
      <w:marRight w:val="0"/>
      <w:marTop w:val="0"/>
      <w:marBottom w:val="0"/>
      <w:divBdr>
        <w:top w:val="none" w:sz="0" w:space="0" w:color="auto"/>
        <w:left w:val="none" w:sz="0" w:space="0" w:color="auto"/>
        <w:bottom w:val="none" w:sz="0" w:space="0" w:color="auto"/>
        <w:right w:val="none" w:sz="0" w:space="0" w:color="auto"/>
      </w:divBdr>
    </w:div>
    <w:div w:id="230697639">
      <w:bodyDiv w:val="1"/>
      <w:marLeft w:val="0"/>
      <w:marRight w:val="0"/>
      <w:marTop w:val="0"/>
      <w:marBottom w:val="0"/>
      <w:divBdr>
        <w:top w:val="none" w:sz="0" w:space="0" w:color="auto"/>
        <w:left w:val="none" w:sz="0" w:space="0" w:color="auto"/>
        <w:bottom w:val="none" w:sz="0" w:space="0" w:color="auto"/>
        <w:right w:val="none" w:sz="0" w:space="0" w:color="auto"/>
      </w:divBdr>
      <w:divsChild>
        <w:div w:id="224296257">
          <w:marLeft w:val="0"/>
          <w:marRight w:val="0"/>
          <w:marTop w:val="0"/>
          <w:marBottom w:val="0"/>
          <w:divBdr>
            <w:top w:val="none" w:sz="0" w:space="0" w:color="auto"/>
            <w:left w:val="none" w:sz="0" w:space="0" w:color="auto"/>
            <w:bottom w:val="none" w:sz="0" w:space="0" w:color="auto"/>
            <w:right w:val="none" w:sz="0" w:space="0" w:color="auto"/>
          </w:divBdr>
        </w:div>
        <w:div w:id="1171943414">
          <w:marLeft w:val="0"/>
          <w:marRight w:val="0"/>
          <w:marTop w:val="0"/>
          <w:marBottom w:val="0"/>
          <w:divBdr>
            <w:top w:val="none" w:sz="0" w:space="0" w:color="auto"/>
            <w:left w:val="none" w:sz="0" w:space="0" w:color="auto"/>
            <w:bottom w:val="none" w:sz="0" w:space="0" w:color="auto"/>
            <w:right w:val="none" w:sz="0" w:space="0" w:color="auto"/>
          </w:divBdr>
        </w:div>
        <w:div w:id="1255095417">
          <w:marLeft w:val="0"/>
          <w:marRight w:val="0"/>
          <w:marTop w:val="0"/>
          <w:marBottom w:val="0"/>
          <w:divBdr>
            <w:top w:val="none" w:sz="0" w:space="0" w:color="auto"/>
            <w:left w:val="none" w:sz="0" w:space="0" w:color="auto"/>
            <w:bottom w:val="none" w:sz="0" w:space="0" w:color="auto"/>
            <w:right w:val="none" w:sz="0" w:space="0" w:color="auto"/>
          </w:divBdr>
        </w:div>
      </w:divsChild>
    </w:div>
    <w:div w:id="407769011">
      <w:bodyDiv w:val="1"/>
      <w:marLeft w:val="0"/>
      <w:marRight w:val="0"/>
      <w:marTop w:val="0"/>
      <w:marBottom w:val="0"/>
      <w:divBdr>
        <w:top w:val="none" w:sz="0" w:space="0" w:color="auto"/>
        <w:left w:val="none" w:sz="0" w:space="0" w:color="auto"/>
        <w:bottom w:val="none" w:sz="0" w:space="0" w:color="auto"/>
        <w:right w:val="none" w:sz="0" w:space="0" w:color="auto"/>
      </w:divBdr>
    </w:div>
    <w:div w:id="427702025">
      <w:bodyDiv w:val="1"/>
      <w:marLeft w:val="0"/>
      <w:marRight w:val="0"/>
      <w:marTop w:val="0"/>
      <w:marBottom w:val="0"/>
      <w:divBdr>
        <w:top w:val="none" w:sz="0" w:space="0" w:color="auto"/>
        <w:left w:val="none" w:sz="0" w:space="0" w:color="auto"/>
        <w:bottom w:val="none" w:sz="0" w:space="0" w:color="auto"/>
        <w:right w:val="none" w:sz="0" w:space="0" w:color="auto"/>
      </w:divBdr>
    </w:div>
    <w:div w:id="431900407">
      <w:bodyDiv w:val="1"/>
      <w:marLeft w:val="0"/>
      <w:marRight w:val="0"/>
      <w:marTop w:val="0"/>
      <w:marBottom w:val="0"/>
      <w:divBdr>
        <w:top w:val="none" w:sz="0" w:space="0" w:color="auto"/>
        <w:left w:val="none" w:sz="0" w:space="0" w:color="auto"/>
        <w:bottom w:val="none" w:sz="0" w:space="0" w:color="auto"/>
        <w:right w:val="none" w:sz="0" w:space="0" w:color="auto"/>
      </w:divBdr>
      <w:divsChild>
        <w:div w:id="971789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6281363">
              <w:marLeft w:val="0"/>
              <w:marRight w:val="0"/>
              <w:marTop w:val="0"/>
              <w:marBottom w:val="0"/>
              <w:divBdr>
                <w:top w:val="none" w:sz="0" w:space="0" w:color="auto"/>
                <w:left w:val="none" w:sz="0" w:space="0" w:color="auto"/>
                <w:bottom w:val="none" w:sz="0" w:space="0" w:color="auto"/>
                <w:right w:val="none" w:sz="0" w:space="0" w:color="auto"/>
              </w:divBdr>
              <w:divsChild>
                <w:div w:id="19626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8514">
      <w:bodyDiv w:val="1"/>
      <w:marLeft w:val="0"/>
      <w:marRight w:val="0"/>
      <w:marTop w:val="0"/>
      <w:marBottom w:val="0"/>
      <w:divBdr>
        <w:top w:val="none" w:sz="0" w:space="0" w:color="auto"/>
        <w:left w:val="none" w:sz="0" w:space="0" w:color="auto"/>
        <w:bottom w:val="none" w:sz="0" w:space="0" w:color="auto"/>
        <w:right w:val="none" w:sz="0" w:space="0" w:color="auto"/>
      </w:divBdr>
    </w:div>
    <w:div w:id="461924565">
      <w:bodyDiv w:val="1"/>
      <w:marLeft w:val="0"/>
      <w:marRight w:val="0"/>
      <w:marTop w:val="0"/>
      <w:marBottom w:val="0"/>
      <w:divBdr>
        <w:top w:val="none" w:sz="0" w:space="0" w:color="auto"/>
        <w:left w:val="none" w:sz="0" w:space="0" w:color="auto"/>
        <w:bottom w:val="none" w:sz="0" w:space="0" w:color="auto"/>
        <w:right w:val="none" w:sz="0" w:space="0" w:color="auto"/>
      </w:divBdr>
    </w:div>
    <w:div w:id="490946261">
      <w:bodyDiv w:val="1"/>
      <w:marLeft w:val="0"/>
      <w:marRight w:val="0"/>
      <w:marTop w:val="0"/>
      <w:marBottom w:val="0"/>
      <w:divBdr>
        <w:top w:val="none" w:sz="0" w:space="0" w:color="auto"/>
        <w:left w:val="none" w:sz="0" w:space="0" w:color="auto"/>
        <w:bottom w:val="none" w:sz="0" w:space="0" w:color="auto"/>
        <w:right w:val="none" w:sz="0" w:space="0" w:color="auto"/>
      </w:divBdr>
    </w:div>
    <w:div w:id="503395147">
      <w:bodyDiv w:val="1"/>
      <w:marLeft w:val="0"/>
      <w:marRight w:val="0"/>
      <w:marTop w:val="0"/>
      <w:marBottom w:val="0"/>
      <w:divBdr>
        <w:top w:val="none" w:sz="0" w:space="0" w:color="auto"/>
        <w:left w:val="none" w:sz="0" w:space="0" w:color="auto"/>
        <w:bottom w:val="none" w:sz="0" w:space="0" w:color="auto"/>
        <w:right w:val="none" w:sz="0" w:space="0" w:color="auto"/>
      </w:divBdr>
    </w:div>
    <w:div w:id="505291938">
      <w:bodyDiv w:val="1"/>
      <w:marLeft w:val="0"/>
      <w:marRight w:val="0"/>
      <w:marTop w:val="0"/>
      <w:marBottom w:val="0"/>
      <w:divBdr>
        <w:top w:val="none" w:sz="0" w:space="0" w:color="auto"/>
        <w:left w:val="none" w:sz="0" w:space="0" w:color="auto"/>
        <w:bottom w:val="none" w:sz="0" w:space="0" w:color="auto"/>
        <w:right w:val="none" w:sz="0" w:space="0" w:color="auto"/>
      </w:divBdr>
    </w:div>
    <w:div w:id="533158627">
      <w:bodyDiv w:val="1"/>
      <w:marLeft w:val="0"/>
      <w:marRight w:val="0"/>
      <w:marTop w:val="0"/>
      <w:marBottom w:val="0"/>
      <w:divBdr>
        <w:top w:val="none" w:sz="0" w:space="0" w:color="auto"/>
        <w:left w:val="none" w:sz="0" w:space="0" w:color="auto"/>
        <w:bottom w:val="none" w:sz="0" w:space="0" w:color="auto"/>
        <w:right w:val="none" w:sz="0" w:space="0" w:color="auto"/>
      </w:divBdr>
    </w:div>
    <w:div w:id="534542484">
      <w:bodyDiv w:val="1"/>
      <w:marLeft w:val="0"/>
      <w:marRight w:val="0"/>
      <w:marTop w:val="0"/>
      <w:marBottom w:val="0"/>
      <w:divBdr>
        <w:top w:val="none" w:sz="0" w:space="0" w:color="auto"/>
        <w:left w:val="none" w:sz="0" w:space="0" w:color="auto"/>
        <w:bottom w:val="none" w:sz="0" w:space="0" w:color="auto"/>
        <w:right w:val="none" w:sz="0" w:space="0" w:color="auto"/>
      </w:divBdr>
      <w:divsChild>
        <w:div w:id="1779988412">
          <w:marLeft w:val="0"/>
          <w:marRight w:val="0"/>
          <w:marTop w:val="0"/>
          <w:marBottom w:val="0"/>
          <w:divBdr>
            <w:top w:val="none" w:sz="0" w:space="0" w:color="auto"/>
            <w:left w:val="none" w:sz="0" w:space="0" w:color="auto"/>
            <w:bottom w:val="none" w:sz="0" w:space="0" w:color="auto"/>
            <w:right w:val="none" w:sz="0" w:space="0" w:color="auto"/>
          </w:divBdr>
          <w:divsChild>
            <w:div w:id="642858191">
              <w:marLeft w:val="0"/>
              <w:marRight w:val="0"/>
              <w:marTop w:val="0"/>
              <w:marBottom w:val="0"/>
              <w:divBdr>
                <w:top w:val="none" w:sz="0" w:space="0" w:color="auto"/>
                <w:left w:val="none" w:sz="0" w:space="0" w:color="auto"/>
                <w:bottom w:val="none" w:sz="0" w:space="0" w:color="auto"/>
                <w:right w:val="none" w:sz="0" w:space="0" w:color="auto"/>
              </w:divBdr>
              <w:divsChild>
                <w:div w:id="1332948596">
                  <w:marLeft w:val="0"/>
                  <w:marRight w:val="0"/>
                  <w:marTop w:val="0"/>
                  <w:marBottom w:val="0"/>
                  <w:divBdr>
                    <w:top w:val="none" w:sz="0" w:space="0" w:color="auto"/>
                    <w:left w:val="none" w:sz="0" w:space="0" w:color="auto"/>
                    <w:bottom w:val="none" w:sz="0" w:space="0" w:color="auto"/>
                    <w:right w:val="none" w:sz="0" w:space="0" w:color="auto"/>
                  </w:divBdr>
                  <w:divsChild>
                    <w:div w:id="871461905">
                      <w:marLeft w:val="0"/>
                      <w:marRight w:val="0"/>
                      <w:marTop w:val="0"/>
                      <w:marBottom w:val="0"/>
                      <w:divBdr>
                        <w:top w:val="none" w:sz="0" w:space="0" w:color="auto"/>
                        <w:left w:val="none" w:sz="0" w:space="0" w:color="auto"/>
                        <w:bottom w:val="none" w:sz="0" w:space="0" w:color="auto"/>
                        <w:right w:val="none" w:sz="0" w:space="0" w:color="auto"/>
                      </w:divBdr>
                      <w:divsChild>
                        <w:div w:id="1747916459">
                          <w:marLeft w:val="0"/>
                          <w:marRight w:val="0"/>
                          <w:marTop w:val="0"/>
                          <w:marBottom w:val="0"/>
                          <w:divBdr>
                            <w:top w:val="none" w:sz="0" w:space="0" w:color="auto"/>
                            <w:left w:val="none" w:sz="0" w:space="0" w:color="auto"/>
                            <w:bottom w:val="none" w:sz="0" w:space="0" w:color="auto"/>
                            <w:right w:val="none" w:sz="0" w:space="0" w:color="auto"/>
                          </w:divBdr>
                          <w:divsChild>
                            <w:div w:id="1847940475">
                              <w:marLeft w:val="0"/>
                              <w:marRight w:val="0"/>
                              <w:marTop w:val="0"/>
                              <w:marBottom w:val="0"/>
                              <w:divBdr>
                                <w:top w:val="none" w:sz="0" w:space="0" w:color="auto"/>
                                <w:left w:val="none" w:sz="0" w:space="0" w:color="auto"/>
                                <w:bottom w:val="none" w:sz="0" w:space="0" w:color="auto"/>
                                <w:right w:val="none" w:sz="0" w:space="0" w:color="auto"/>
                              </w:divBdr>
                              <w:divsChild>
                                <w:div w:id="1881476793">
                                  <w:marLeft w:val="0"/>
                                  <w:marRight w:val="0"/>
                                  <w:marTop w:val="0"/>
                                  <w:marBottom w:val="0"/>
                                  <w:divBdr>
                                    <w:top w:val="none" w:sz="0" w:space="0" w:color="auto"/>
                                    <w:left w:val="none" w:sz="0" w:space="0" w:color="auto"/>
                                    <w:bottom w:val="none" w:sz="0" w:space="0" w:color="auto"/>
                                    <w:right w:val="none" w:sz="0" w:space="0" w:color="auto"/>
                                  </w:divBdr>
                                  <w:divsChild>
                                    <w:div w:id="1618874899">
                                      <w:marLeft w:val="0"/>
                                      <w:marRight w:val="0"/>
                                      <w:marTop w:val="0"/>
                                      <w:marBottom w:val="0"/>
                                      <w:divBdr>
                                        <w:top w:val="none" w:sz="0" w:space="0" w:color="auto"/>
                                        <w:left w:val="none" w:sz="0" w:space="0" w:color="auto"/>
                                        <w:bottom w:val="none" w:sz="0" w:space="0" w:color="auto"/>
                                        <w:right w:val="none" w:sz="0" w:space="0" w:color="auto"/>
                                      </w:divBdr>
                                      <w:divsChild>
                                        <w:div w:id="985016936">
                                          <w:marLeft w:val="0"/>
                                          <w:marRight w:val="0"/>
                                          <w:marTop w:val="0"/>
                                          <w:marBottom w:val="0"/>
                                          <w:divBdr>
                                            <w:top w:val="none" w:sz="0" w:space="0" w:color="auto"/>
                                            <w:left w:val="none" w:sz="0" w:space="0" w:color="auto"/>
                                            <w:bottom w:val="none" w:sz="0" w:space="0" w:color="auto"/>
                                            <w:right w:val="none" w:sz="0" w:space="0" w:color="auto"/>
                                          </w:divBdr>
                                          <w:divsChild>
                                            <w:div w:id="656345831">
                                              <w:marLeft w:val="0"/>
                                              <w:marRight w:val="0"/>
                                              <w:marTop w:val="0"/>
                                              <w:marBottom w:val="0"/>
                                              <w:divBdr>
                                                <w:top w:val="none" w:sz="0" w:space="0" w:color="auto"/>
                                                <w:left w:val="none" w:sz="0" w:space="0" w:color="auto"/>
                                                <w:bottom w:val="single" w:sz="4" w:space="0" w:color="E5E3E3"/>
                                                <w:right w:val="none" w:sz="0" w:space="0" w:color="auto"/>
                                              </w:divBdr>
                                              <w:divsChild>
                                                <w:div w:id="648175003">
                                                  <w:marLeft w:val="0"/>
                                                  <w:marRight w:val="0"/>
                                                  <w:marTop w:val="0"/>
                                                  <w:marBottom w:val="0"/>
                                                  <w:divBdr>
                                                    <w:top w:val="none" w:sz="0" w:space="0" w:color="auto"/>
                                                    <w:left w:val="none" w:sz="0" w:space="0" w:color="auto"/>
                                                    <w:bottom w:val="none" w:sz="0" w:space="0" w:color="auto"/>
                                                    <w:right w:val="none" w:sz="0" w:space="0" w:color="auto"/>
                                                  </w:divBdr>
                                                  <w:divsChild>
                                                    <w:div w:id="634027251">
                                                      <w:marLeft w:val="0"/>
                                                      <w:marRight w:val="0"/>
                                                      <w:marTop w:val="0"/>
                                                      <w:marBottom w:val="0"/>
                                                      <w:divBdr>
                                                        <w:top w:val="none" w:sz="0" w:space="0" w:color="auto"/>
                                                        <w:left w:val="none" w:sz="0" w:space="0" w:color="auto"/>
                                                        <w:bottom w:val="none" w:sz="0" w:space="0" w:color="auto"/>
                                                        <w:right w:val="none" w:sz="0" w:space="0" w:color="auto"/>
                                                      </w:divBdr>
                                                      <w:divsChild>
                                                        <w:div w:id="1025205026">
                                                          <w:marLeft w:val="0"/>
                                                          <w:marRight w:val="0"/>
                                                          <w:marTop w:val="0"/>
                                                          <w:marBottom w:val="0"/>
                                                          <w:divBdr>
                                                            <w:top w:val="none" w:sz="0" w:space="0" w:color="auto"/>
                                                            <w:left w:val="none" w:sz="0" w:space="0" w:color="auto"/>
                                                            <w:bottom w:val="none" w:sz="0" w:space="0" w:color="auto"/>
                                                            <w:right w:val="none" w:sz="0" w:space="0" w:color="auto"/>
                                                          </w:divBdr>
                                                          <w:divsChild>
                                                            <w:div w:id="598027442">
                                                              <w:marLeft w:val="0"/>
                                                              <w:marRight w:val="0"/>
                                                              <w:marTop w:val="0"/>
                                                              <w:marBottom w:val="0"/>
                                                              <w:divBdr>
                                                                <w:top w:val="none" w:sz="0" w:space="0" w:color="auto"/>
                                                                <w:left w:val="none" w:sz="0" w:space="0" w:color="auto"/>
                                                                <w:bottom w:val="none" w:sz="0" w:space="0" w:color="auto"/>
                                                                <w:right w:val="none" w:sz="0" w:space="0" w:color="auto"/>
                                                              </w:divBdr>
                                                              <w:divsChild>
                                                                <w:div w:id="269050861">
                                                                  <w:marLeft w:val="300"/>
                                                                  <w:marRight w:val="300"/>
                                                                  <w:marTop w:val="0"/>
                                                                  <w:marBottom w:val="0"/>
                                                                  <w:divBdr>
                                                                    <w:top w:val="none" w:sz="0" w:space="0" w:color="auto"/>
                                                                    <w:left w:val="none" w:sz="0" w:space="0" w:color="auto"/>
                                                                    <w:bottom w:val="none" w:sz="0" w:space="0" w:color="auto"/>
                                                                    <w:right w:val="none" w:sz="0" w:space="0" w:color="auto"/>
                                                                  </w:divBdr>
                                                                  <w:divsChild>
                                                                    <w:div w:id="542058779">
                                                                      <w:marLeft w:val="0"/>
                                                                      <w:marRight w:val="0"/>
                                                                      <w:marTop w:val="0"/>
                                                                      <w:marBottom w:val="0"/>
                                                                      <w:divBdr>
                                                                        <w:top w:val="none" w:sz="0" w:space="0" w:color="auto"/>
                                                                        <w:left w:val="none" w:sz="0" w:space="0" w:color="auto"/>
                                                                        <w:bottom w:val="none" w:sz="0" w:space="0" w:color="auto"/>
                                                                        <w:right w:val="none" w:sz="0" w:space="0" w:color="auto"/>
                                                                      </w:divBdr>
                                                                      <w:divsChild>
                                                                        <w:div w:id="2137479932">
                                                                          <w:marLeft w:val="0"/>
                                                                          <w:marRight w:val="0"/>
                                                                          <w:marTop w:val="0"/>
                                                                          <w:marBottom w:val="0"/>
                                                                          <w:divBdr>
                                                                            <w:top w:val="none" w:sz="0" w:space="0" w:color="auto"/>
                                                                            <w:left w:val="none" w:sz="0" w:space="0" w:color="auto"/>
                                                                            <w:bottom w:val="none" w:sz="0" w:space="0" w:color="auto"/>
                                                                            <w:right w:val="none" w:sz="0" w:space="0" w:color="auto"/>
                                                                          </w:divBdr>
                                                                          <w:divsChild>
                                                                            <w:div w:id="1082489518">
                                                                              <w:marLeft w:val="0"/>
                                                                              <w:marRight w:val="0"/>
                                                                              <w:marTop w:val="0"/>
                                                                              <w:marBottom w:val="0"/>
                                                                              <w:divBdr>
                                                                                <w:top w:val="none" w:sz="0" w:space="0" w:color="auto"/>
                                                                                <w:left w:val="none" w:sz="0" w:space="0" w:color="auto"/>
                                                                                <w:bottom w:val="none" w:sz="0" w:space="0" w:color="auto"/>
                                                                                <w:right w:val="none" w:sz="0" w:space="0" w:color="auto"/>
                                                                              </w:divBdr>
                                                                              <w:divsChild>
                                                                                <w:div w:id="789856382">
                                                                                  <w:marLeft w:val="0"/>
                                                                                  <w:marRight w:val="0"/>
                                                                                  <w:marTop w:val="0"/>
                                                                                  <w:marBottom w:val="0"/>
                                                                                  <w:divBdr>
                                                                                    <w:top w:val="none" w:sz="0" w:space="0" w:color="auto"/>
                                                                                    <w:left w:val="none" w:sz="0" w:space="0" w:color="auto"/>
                                                                                    <w:bottom w:val="none" w:sz="0" w:space="0" w:color="auto"/>
                                                                                    <w:right w:val="none" w:sz="0" w:space="0" w:color="auto"/>
                                                                                  </w:divBdr>
                                                                                  <w:divsChild>
                                                                                    <w:div w:id="640113528">
                                                                                      <w:marLeft w:val="0"/>
                                                                                      <w:marRight w:val="0"/>
                                                                                      <w:marTop w:val="0"/>
                                                                                      <w:marBottom w:val="0"/>
                                                                                      <w:divBdr>
                                                                                        <w:top w:val="none" w:sz="0" w:space="0" w:color="auto"/>
                                                                                        <w:left w:val="none" w:sz="0" w:space="0" w:color="auto"/>
                                                                                        <w:bottom w:val="none" w:sz="0" w:space="0" w:color="auto"/>
                                                                                        <w:right w:val="none" w:sz="0" w:space="0" w:color="auto"/>
                                                                                      </w:divBdr>
                                                                                      <w:divsChild>
                                                                                        <w:div w:id="1554803083">
                                                                                          <w:marLeft w:val="0"/>
                                                                                          <w:marRight w:val="0"/>
                                                                                          <w:marTop w:val="0"/>
                                                                                          <w:marBottom w:val="0"/>
                                                                                          <w:divBdr>
                                                                                            <w:top w:val="none" w:sz="0" w:space="0" w:color="auto"/>
                                                                                            <w:left w:val="none" w:sz="0" w:space="0" w:color="auto"/>
                                                                                            <w:bottom w:val="none" w:sz="0" w:space="0" w:color="auto"/>
                                                                                            <w:right w:val="none" w:sz="0" w:space="0" w:color="auto"/>
                                                                                          </w:divBdr>
                                                                                          <w:divsChild>
                                                                                            <w:div w:id="1741443280">
                                                                                              <w:marLeft w:val="0"/>
                                                                                              <w:marRight w:val="0"/>
                                                                                              <w:marTop w:val="0"/>
                                                                                              <w:marBottom w:val="0"/>
                                                                                              <w:divBdr>
                                                                                                <w:top w:val="none" w:sz="0" w:space="0" w:color="auto"/>
                                                                                                <w:left w:val="none" w:sz="0" w:space="0" w:color="auto"/>
                                                                                                <w:bottom w:val="none" w:sz="0" w:space="0" w:color="auto"/>
                                                                                                <w:right w:val="none" w:sz="0" w:space="0" w:color="auto"/>
                                                                                              </w:divBdr>
                                                                                              <w:divsChild>
                                                                                                <w:div w:id="541749058">
                                                                                                  <w:marLeft w:val="0"/>
                                                                                                  <w:marRight w:val="0"/>
                                                                                                  <w:marTop w:val="0"/>
                                                                                                  <w:marBottom w:val="0"/>
                                                                                                  <w:divBdr>
                                                                                                    <w:top w:val="none" w:sz="0" w:space="0" w:color="auto"/>
                                                                                                    <w:left w:val="none" w:sz="0" w:space="0" w:color="auto"/>
                                                                                                    <w:bottom w:val="none" w:sz="0" w:space="0" w:color="auto"/>
                                                                                                    <w:right w:val="none" w:sz="0" w:space="0" w:color="auto"/>
                                                                                                  </w:divBdr>
                                                                                                </w:div>
                                                                                                <w:div w:id="820123915">
                                                                                                  <w:marLeft w:val="0"/>
                                                                                                  <w:marRight w:val="0"/>
                                                                                                  <w:marTop w:val="0"/>
                                                                                                  <w:marBottom w:val="0"/>
                                                                                                  <w:divBdr>
                                                                                                    <w:top w:val="none" w:sz="0" w:space="0" w:color="auto"/>
                                                                                                    <w:left w:val="none" w:sz="0" w:space="0" w:color="auto"/>
                                                                                                    <w:bottom w:val="none" w:sz="0" w:space="0" w:color="auto"/>
                                                                                                    <w:right w:val="none" w:sz="0" w:space="0" w:color="auto"/>
                                                                                                  </w:divBdr>
                                                                                                </w:div>
                                                                                                <w:div w:id="1008100862">
                                                                                                  <w:marLeft w:val="0"/>
                                                                                                  <w:marRight w:val="0"/>
                                                                                                  <w:marTop w:val="0"/>
                                                                                                  <w:marBottom w:val="0"/>
                                                                                                  <w:divBdr>
                                                                                                    <w:top w:val="none" w:sz="0" w:space="0" w:color="auto"/>
                                                                                                    <w:left w:val="none" w:sz="0" w:space="0" w:color="auto"/>
                                                                                                    <w:bottom w:val="none" w:sz="0" w:space="0" w:color="auto"/>
                                                                                                    <w:right w:val="none" w:sz="0" w:space="0" w:color="auto"/>
                                                                                                  </w:divBdr>
                                                                                                </w:div>
                                                                                                <w:div w:id="1652173466">
                                                                                                  <w:marLeft w:val="0"/>
                                                                                                  <w:marRight w:val="0"/>
                                                                                                  <w:marTop w:val="0"/>
                                                                                                  <w:marBottom w:val="0"/>
                                                                                                  <w:divBdr>
                                                                                                    <w:top w:val="none" w:sz="0" w:space="0" w:color="auto"/>
                                                                                                    <w:left w:val="none" w:sz="0" w:space="0" w:color="auto"/>
                                                                                                    <w:bottom w:val="none" w:sz="0" w:space="0" w:color="auto"/>
                                                                                                    <w:right w:val="none" w:sz="0" w:space="0" w:color="auto"/>
                                                                                                  </w:divBdr>
                                                                                                </w:div>
                                                                                                <w:div w:id="17679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556299">
      <w:bodyDiv w:val="1"/>
      <w:marLeft w:val="0"/>
      <w:marRight w:val="0"/>
      <w:marTop w:val="0"/>
      <w:marBottom w:val="0"/>
      <w:divBdr>
        <w:top w:val="none" w:sz="0" w:space="0" w:color="auto"/>
        <w:left w:val="none" w:sz="0" w:space="0" w:color="auto"/>
        <w:bottom w:val="none" w:sz="0" w:space="0" w:color="auto"/>
        <w:right w:val="none" w:sz="0" w:space="0" w:color="auto"/>
      </w:divBdr>
      <w:divsChild>
        <w:div w:id="960961689">
          <w:marLeft w:val="0"/>
          <w:marRight w:val="0"/>
          <w:marTop w:val="0"/>
          <w:marBottom w:val="0"/>
          <w:divBdr>
            <w:top w:val="none" w:sz="0" w:space="0" w:color="auto"/>
            <w:left w:val="none" w:sz="0" w:space="0" w:color="auto"/>
            <w:bottom w:val="none" w:sz="0" w:space="0" w:color="auto"/>
            <w:right w:val="none" w:sz="0" w:space="0" w:color="auto"/>
          </w:divBdr>
          <w:divsChild>
            <w:div w:id="1156916678">
              <w:marLeft w:val="0"/>
              <w:marRight w:val="0"/>
              <w:marTop w:val="0"/>
              <w:marBottom w:val="0"/>
              <w:divBdr>
                <w:top w:val="none" w:sz="0" w:space="0" w:color="auto"/>
                <w:left w:val="none" w:sz="0" w:space="0" w:color="auto"/>
                <w:bottom w:val="none" w:sz="0" w:space="0" w:color="auto"/>
                <w:right w:val="none" w:sz="0" w:space="0" w:color="auto"/>
              </w:divBdr>
              <w:divsChild>
                <w:div w:id="400753342">
                  <w:marLeft w:val="0"/>
                  <w:marRight w:val="0"/>
                  <w:marTop w:val="0"/>
                  <w:marBottom w:val="0"/>
                  <w:divBdr>
                    <w:top w:val="none" w:sz="0" w:space="0" w:color="auto"/>
                    <w:left w:val="none" w:sz="0" w:space="0" w:color="auto"/>
                    <w:bottom w:val="none" w:sz="0" w:space="0" w:color="auto"/>
                    <w:right w:val="none" w:sz="0" w:space="0" w:color="auto"/>
                  </w:divBdr>
                  <w:divsChild>
                    <w:div w:id="991829215">
                      <w:marLeft w:val="0"/>
                      <w:marRight w:val="0"/>
                      <w:marTop w:val="0"/>
                      <w:marBottom w:val="0"/>
                      <w:divBdr>
                        <w:top w:val="none" w:sz="0" w:space="0" w:color="auto"/>
                        <w:left w:val="none" w:sz="0" w:space="0" w:color="auto"/>
                        <w:bottom w:val="none" w:sz="0" w:space="0" w:color="auto"/>
                        <w:right w:val="none" w:sz="0" w:space="0" w:color="auto"/>
                      </w:divBdr>
                      <w:divsChild>
                        <w:div w:id="1578979709">
                          <w:marLeft w:val="0"/>
                          <w:marRight w:val="0"/>
                          <w:marTop w:val="0"/>
                          <w:marBottom w:val="0"/>
                          <w:divBdr>
                            <w:top w:val="none" w:sz="0" w:space="0" w:color="auto"/>
                            <w:left w:val="none" w:sz="0" w:space="0" w:color="auto"/>
                            <w:bottom w:val="none" w:sz="0" w:space="0" w:color="auto"/>
                            <w:right w:val="none" w:sz="0" w:space="0" w:color="auto"/>
                          </w:divBdr>
                          <w:divsChild>
                            <w:div w:id="1694526387">
                              <w:marLeft w:val="0"/>
                              <w:marRight w:val="0"/>
                              <w:marTop w:val="0"/>
                              <w:marBottom w:val="0"/>
                              <w:divBdr>
                                <w:top w:val="none" w:sz="0" w:space="0" w:color="auto"/>
                                <w:left w:val="none" w:sz="0" w:space="0" w:color="auto"/>
                                <w:bottom w:val="none" w:sz="0" w:space="0" w:color="auto"/>
                                <w:right w:val="none" w:sz="0" w:space="0" w:color="auto"/>
                              </w:divBdr>
                              <w:divsChild>
                                <w:div w:id="2126074732">
                                  <w:marLeft w:val="0"/>
                                  <w:marRight w:val="0"/>
                                  <w:marTop w:val="0"/>
                                  <w:marBottom w:val="0"/>
                                  <w:divBdr>
                                    <w:top w:val="none" w:sz="0" w:space="0" w:color="auto"/>
                                    <w:left w:val="none" w:sz="0" w:space="0" w:color="auto"/>
                                    <w:bottom w:val="none" w:sz="0" w:space="0" w:color="auto"/>
                                    <w:right w:val="none" w:sz="0" w:space="0" w:color="auto"/>
                                  </w:divBdr>
                                  <w:divsChild>
                                    <w:div w:id="1906841368">
                                      <w:marLeft w:val="0"/>
                                      <w:marRight w:val="0"/>
                                      <w:marTop w:val="0"/>
                                      <w:marBottom w:val="0"/>
                                      <w:divBdr>
                                        <w:top w:val="none" w:sz="0" w:space="0" w:color="auto"/>
                                        <w:left w:val="none" w:sz="0" w:space="0" w:color="auto"/>
                                        <w:bottom w:val="none" w:sz="0" w:space="0" w:color="auto"/>
                                        <w:right w:val="none" w:sz="0" w:space="0" w:color="auto"/>
                                      </w:divBdr>
                                      <w:divsChild>
                                        <w:div w:id="1732843501">
                                          <w:marLeft w:val="0"/>
                                          <w:marRight w:val="0"/>
                                          <w:marTop w:val="0"/>
                                          <w:marBottom w:val="0"/>
                                          <w:divBdr>
                                            <w:top w:val="none" w:sz="0" w:space="0" w:color="auto"/>
                                            <w:left w:val="none" w:sz="0" w:space="0" w:color="auto"/>
                                            <w:bottom w:val="none" w:sz="0" w:space="0" w:color="auto"/>
                                            <w:right w:val="none" w:sz="0" w:space="0" w:color="auto"/>
                                          </w:divBdr>
                                          <w:divsChild>
                                            <w:div w:id="706301393">
                                              <w:marLeft w:val="0"/>
                                              <w:marRight w:val="0"/>
                                              <w:marTop w:val="0"/>
                                              <w:marBottom w:val="0"/>
                                              <w:divBdr>
                                                <w:top w:val="none" w:sz="0" w:space="0" w:color="auto"/>
                                                <w:left w:val="none" w:sz="0" w:space="0" w:color="auto"/>
                                                <w:bottom w:val="single" w:sz="4" w:space="0" w:color="E5E3E3"/>
                                                <w:right w:val="none" w:sz="0" w:space="0" w:color="auto"/>
                                              </w:divBdr>
                                              <w:divsChild>
                                                <w:div w:id="229969165">
                                                  <w:marLeft w:val="0"/>
                                                  <w:marRight w:val="0"/>
                                                  <w:marTop w:val="0"/>
                                                  <w:marBottom w:val="0"/>
                                                  <w:divBdr>
                                                    <w:top w:val="none" w:sz="0" w:space="0" w:color="auto"/>
                                                    <w:left w:val="none" w:sz="0" w:space="0" w:color="auto"/>
                                                    <w:bottom w:val="none" w:sz="0" w:space="0" w:color="auto"/>
                                                    <w:right w:val="none" w:sz="0" w:space="0" w:color="auto"/>
                                                  </w:divBdr>
                                                  <w:divsChild>
                                                    <w:div w:id="1527014030">
                                                      <w:marLeft w:val="0"/>
                                                      <w:marRight w:val="0"/>
                                                      <w:marTop w:val="0"/>
                                                      <w:marBottom w:val="0"/>
                                                      <w:divBdr>
                                                        <w:top w:val="none" w:sz="0" w:space="0" w:color="auto"/>
                                                        <w:left w:val="none" w:sz="0" w:space="0" w:color="auto"/>
                                                        <w:bottom w:val="none" w:sz="0" w:space="0" w:color="auto"/>
                                                        <w:right w:val="none" w:sz="0" w:space="0" w:color="auto"/>
                                                      </w:divBdr>
                                                      <w:divsChild>
                                                        <w:div w:id="1309818083">
                                                          <w:marLeft w:val="0"/>
                                                          <w:marRight w:val="0"/>
                                                          <w:marTop w:val="0"/>
                                                          <w:marBottom w:val="0"/>
                                                          <w:divBdr>
                                                            <w:top w:val="none" w:sz="0" w:space="0" w:color="auto"/>
                                                            <w:left w:val="none" w:sz="0" w:space="0" w:color="auto"/>
                                                            <w:bottom w:val="single" w:sz="4" w:space="0" w:color="auto"/>
                                                            <w:right w:val="none" w:sz="0" w:space="0" w:color="auto"/>
                                                          </w:divBdr>
                                                          <w:divsChild>
                                                            <w:div w:id="679506887">
                                                              <w:marLeft w:val="0"/>
                                                              <w:marRight w:val="0"/>
                                                              <w:marTop w:val="0"/>
                                                              <w:marBottom w:val="0"/>
                                                              <w:divBdr>
                                                                <w:top w:val="none" w:sz="0" w:space="0" w:color="auto"/>
                                                                <w:left w:val="none" w:sz="0" w:space="0" w:color="auto"/>
                                                                <w:bottom w:val="single" w:sz="4" w:space="0" w:color="auto"/>
                                                                <w:right w:val="none" w:sz="0" w:space="0" w:color="auto"/>
                                                              </w:divBdr>
                                                              <w:divsChild>
                                                                <w:div w:id="677584138">
                                                                  <w:marLeft w:val="270"/>
                                                                  <w:marRight w:val="0"/>
                                                                  <w:marTop w:val="0"/>
                                                                  <w:marBottom w:val="0"/>
                                                                  <w:divBdr>
                                                                    <w:top w:val="none" w:sz="0" w:space="0" w:color="auto"/>
                                                                    <w:left w:val="none" w:sz="0" w:space="0" w:color="auto"/>
                                                                    <w:bottom w:val="none" w:sz="0" w:space="0" w:color="auto"/>
                                                                    <w:right w:val="none" w:sz="0" w:space="0" w:color="auto"/>
                                                                  </w:divBdr>
                                                                  <w:divsChild>
                                                                    <w:div w:id="2043551347">
                                                                      <w:marLeft w:val="0"/>
                                                                      <w:marRight w:val="0"/>
                                                                      <w:marTop w:val="0"/>
                                                                      <w:marBottom w:val="0"/>
                                                                      <w:divBdr>
                                                                        <w:top w:val="none" w:sz="0" w:space="0" w:color="auto"/>
                                                                        <w:left w:val="none" w:sz="0" w:space="0" w:color="auto"/>
                                                                        <w:bottom w:val="none" w:sz="0" w:space="0" w:color="auto"/>
                                                                        <w:right w:val="none" w:sz="0" w:space="0" w:color="auto"/>
                                                                      </w:divBdr>
                                                                      <w:divsChild>
                                                                        <w:div w:id="1866478435">
                                                                          <w:marLeft w:val="0"/>
                                                                          <w:marRight w:val="0"/>
                                                                          <w:marTop w:val="0"/>
                                                                          <w:marBottom w:val="0"/>
                                                                          <w:divBdr>
                                                                            <w:top w:val="none" w:sz="0" w:space="0" w:color="auto"/>
                                                                            <w:left w:val="none" w:sz="0" w:space="0" w:color="auto"/>
                                                                            <w:bottom w:val="none" w:sz="0" w:space="0" w:color="auto"/>
                                                                            <w:right w:val="none" w:sz="0" w:space="0" w:color="auto"/>
                                                                          </w:divBdr>
                                                                          <w:divsChild>
                                                                            <w:div w:id="905650475">
                                                                              <w:marLeft w:val="0"/>
                                                                              <w:marRight w:val="0"/>
                                                                              <w:marTop w:val="0"/>
                                                                              <w:marBottom w:val="0"/>
                                                                              <w:divBdr>
                                                                                <w:top w:val="none" w:sz="0" w:space="0" w:color="auto"/>
                                                                                <w:left w:val="none" w:sz="0" w:space="0" w:color="auto"/>
                                                                                <w:bottom w:val="none" w:sz="0" w:space="0" w:color="auto"/>
                                                                                <w:right w:val="none" w:sz="0" w:space="0" w:color="auto"/>
                                                                              </w:divBdr>
                                                                              <w:divsChild>
                                                                                <w:div w:id="168714348">
                                                                                  <w:marLeft w:val="0"/>
                                                                                  <w:marRight w:val="0"/>
                                                                                  <w:marTop w:val="0"/>
                                                                                  <w:marBottom w:val="0"/>
                                                                                  <w:divBdr>
                                                                                    <w:top w:val="none" w:sz="0" w:space="0" w:color="auto"/>
                                                                                    <w:left w:val="none" w:sz="0" w:space="0" w:color="auto"/>
                                                                                    <w:bottom w:val="none" w:sz="0" w:space="0" w:color="auto"/>
                                                                                    <w:right w:val="none" w:sz="0" w:space="0" w:color="auto"/>
                                                                                  </w:divBdr>
                                                                                  <w:divsChild>
                                                                                    <w:div w:id="1581284881">
                                                                                      <w:marLeft w:val="0"/>
                                                                                      <w:marRight w:val="0"/>
                                                                                      <w:marTop w:val="0"/>
                                                                                      <w:marBottom w:val="0"/>
                                                                                      <w:divBdr>
                                                                                        <w:top w:val="none" w:sz="0" w:space="0" w:color="auto"/>
                                                                                        <w:left w:val="none" w:sz="0" w:space="0" w:color="auto"/>
                                                                                        <w:bottom w:val="none" w:sz="0" w:space="0" w:color="auto"/>
                                                                                        <w:right w:val="none" w:sz="0" w:space="0" w:color="auto"/>
                                                                                      </w:divBdr>
                                                                                      <w:divsChild>
                                                                                        <w:div w:id="1415472384">
                                                                                          <w:marLeft w:val="0"/>
                                                                                          <w:marRight w:val="0"/>
                                                                                          <w:marTop w:val="0"/>
                                                                                          <w:marBottom w:val="0"/>
                                                                                          <w:divBdr>
                                                                                            <w:top w:val="none" w:sz="0" w:space="0" w:color="auto"/>
                                                                                            <w:left w:val="none" w:sz="0" w:space="0" w:color="auto"/>
                                                                                            <w:bottom w:val="none" w:sz="0" w:space="0" w:color="auto"/>
                                                                                            <w:right w:val="none" w:sz="0" w:space="0" w:color="auto"/>
                                                                                          </w:divBdr>
                                                                                          <w:divsChild>
                                                                                            <w:div w:id="38601343">
                                                                                              <w:marLeft w:val="0"/>
                                                                                              <w:marRight w:val="100"/>
                                                                                              <w:marTop w:val="50"/>
                                                                                              <w:marBottom w:val="0"/>
                                                                                              <w:divBdr>
                                                                                                <w:top w:val="none" w:sz="0" w:space="0" w:color="auto"/>
                                                                                                <w:left w:val="none" w:sz="0" w:space="0" w:color="auto"/>
                                                                                                <w:bottom w:val="single" w:sz="4" w:space="10" w:color="auto"/>
                                                                                                <w:right w:val="none" w:sz="0" w:space="0" w:color="auto"/>
                                                                                              </w:divBdr>
                                                                                              <w:divsChild>
                                                                                                <w:div w:id="891188596">
                                                                                                  <w:marLeft w:val="0"/>
                                                                                                  <w:marRight w:val="0"/>
                                                                                                  <w:marTop w:val="120"/>
                                                                                                  <w:marBottom w:val="0"/>
                                                                                                  <w:divBdr>
                                                                                                    <w:top w:val="none" w:sz="0" w:space="0" w:color="auto"/>
                                                                                                    <w:left w:val="none" w:sz="0" w:space="0" w:color="auto"/>
                                                                                                    <w:bottom w:val="none" w:sz="0" w:space="0" w:color="auto"/>
                                                                                                    <w:right w:val="none" w:sz="0" w:space="0" w:color="auto"/>
                                                                                                  </w:divBdr>
                                                                                                  <w:divsChild>
                                                                                                    <w:div w:id="1016158222">
                                                                                                      <w:marLeft w:val="0"/>
                                                                                                      <w:marRight w:val="0"/>
                                                                                                      <w:marTop w:val="0"/>
                                                                                                      <w:marBottom w:val="0"/>
                                                                                                      <w:divBdr>
                                                                                                        <w:top w:val="none" w:sz="0" w:space="0" w:color="auto"/>
                                                                                                        <w:left w:val="none" w:sz="0" w:space="0" w:color="auto"/>
                                                                                                        <w:bottom w:val="none" w:sz="0" w:space="0" w:color="auto"/>
                                                                                                        <w:right w:val="none" w:sz="0" w:space="0" w:color="auto"/>
                                                                                                      </w:divBdr>
                                                                                                      <w:divsChild>
                                                                                                        <w:div w:id="1842819123">
                                                                                                          <w:marLeft w:val="0"/>
                                                                                                          <w:marRight w:val="0"/>
                                                                                                          <w:marTop w:val="10"/>
                                                                                                          <w:marBottom w:val="0"/>
                                                                                                          <w:divBdr>
                                                                                                            <w:top w:val="none" w:sz="0" w:space="0" w:color="auto"/>
                                                                                                            <w:left w:val="none" w:sz="0" w:space="0" w:color="auto"/>
                                                                                                            <w:bottom w:val="none" w:sz="0" w:space="0" w:color="auto"/>
                                                                                                            <w:right w:val="none" w:sz="0" w:space="0" w:color="auto"/>
                                                                                                          </w:divBdr>
                                                                                                          <w:divsChild>
                                                                                                            <w:div w:id="1049918632">
                                                                                                              <w:marLeft w:val="0"/>
                                                                                                              <w:marRight w:val="0"/>
                                                                                                              <w:marTop w:val="0"/>
                                                                                                              <w:marBottom w:val="0"/>
                                                                                                              <w:divBdr>
                                                                                                                <w:top w:val="none" w:sz="0" w:space="0" w:color="auto"/>
                                                                                                                <w:left w:val="none" w:sz="0" w:space="0" w:color="auto"/>
                                                                                                                <w:bottom w:val="none" w:sz="0" w:space="0" w:color="auto"/>
                                                                                                                <w:right w:val="none" w:sz="0" w:space="0" w:color="auto"/>
                                                                                                              </w:divBdr>
                                                                                                              <w:divsChild>
                                                                                                                <w:div w:id="391932166">
                                                                                                                  <w:marLeft w:val="0"/>
                                                                                                                  <w:marRight w:val="0"/>
                                                                                                                  <w:marTop w:val="0"/>
                                                                                                                  <w:marBottom w:val="0"/>
                                                                                                                  <w:divBdr>
                                                                                                                    <w:top w:val="none" w:sz="0" w:space="0" w:color="auto"/>
                                                                                                                    <w:left w:val="none" w:sz="0" w:space="0" w:color="auto"/>
                                                                                                                    <w:bottom w:val="none" w:sz="0" w:space="0" w:color="auto"/>
                                                                                                                    <w:right w:val="none" w:sz="0" w:space="0" w:color="auto"/>
                                                                                                                  </w:divBdr>
                                                                                                                  <w:divsChild>
                                                                                                                    <w:div w:id="862978749">
                                                                                                                      <w:marLeft w:val="0"/>
                                                                                                                      <w:marRight w:val="0"/>
                                                                                                                      <w:marTop w:val="0"/>
                                                                                                                      <w:marBottom w:val="0"/>
                                                                                                                      <w:divBdr>
                                                                                                                        <w:top w:val="none" w:sz="0" w:space="0" w:color="auto"/>
                                                                                                                        <w:left w:val="none" w:sz="0" w:space="0" w:color="auto"/>
                                                                                                                        <w:bottom w:val="none" w:sz="0" w:space="0" w:color="auto"/>
                                                                                                                        <w:right w:val="none" w:sz="0" w:space="0" w:color="auto"/>
                                                                                                                      </w:divBdr>
                                                                                                                      <w:divsChild>
                                                                                                                        <w:div w:id="1402406633">
                                                                                                                          <w:marLeft w:val="0"/>
                                                                                                                          <w:marRight w:val="0"/>
                                                                                                                          <w:marTop w:val="0"/>
                                                                                                                          <w:marBottom w:val="0"/>
                                                                                                                          <w:divBdr>
                                                                                                                            <w:top w:val="none" w:sz="0" w:space="0" w:color="auto"/>
                                                                                                                            <w:left w:val="none" w:sz="0" w:space="0" w:color="auto"/>
                                                                                                                            <w:bottom w:val="none" w:sz="0" w:space="0" w:color="auto"/>
                                                                                                                            <w:right w:val="none" w:sz="0" w:space="0" w:color="auto"/>
                                                                                                                          </w:divBdr>
                                                                                                                          <w:divsChild>
                                                                                                                            <w:div w:id="281036136">
                                                                                                                              <w:marLeft w:val="0"/>
                                                                                                                              <w:marRight w:val="0"/>
                                                                                                                              <w:marTop w:val="0"/>
                                                                                                                              <w:marBottom w:val="0"/>
                                                                                                                              <w:divBdr>
                                                                                                                                <w:top w:val="none" w:sz="0" w:space="0" w:color="auto"/>
                                                                                                                                <w:left w:val="none" w:sz="0" w:space="0" w:color="auto"/>
                                                                                                                                <w:bottom w:val="none" w:sz="0" w:space="0" w:color="auto"/>
                                                                                                                                <w:right w:val="none" w:sz="0" w:space="0" w:color="auto"/>
                                                                                                                              </w:divBdr>
                                                                                                                              <w:divsChild>
                                                                                                                                <w:div w:id="950431685">
                                                                                                                                  <w:marLeft w:val="0"/>
                                                                                                                                  <w:marRight w:val="0"/>
                                                                                                                                  <w:marTop w:val="0"/>
                                                                                                                                  <w:marBottom w:val="0"/>
                                                                                                                                  <w:divBdr>
                                                                                                                                    <w:top w:val="none" w:sz="0" w:space="0" w:color="auto"/>
                                                                                                                                    <w:left w:val="none" w:sz="0" w:space="0" w:color="auto"/>
                                                                                                                                    <w:bottom w:val="none" w:sz="0" w:space="0" w:color="auto"/>
                                                                                                                                    <w:right w:val="none" w:sz="0" w:space="0" w:color="auto"/>
                                                                                                                                  </w:divBdr>
                                                                                                                                  <w:divsChild>
                                                                                                                                    <w:div w:id="1116559951">
                                                                                                                                      <w:marLeft w:val="0"/>
                                                                                                                                      <w:marRight w:val="0"/>
                                                                                                                                      <w:marTop w:val="0"/>
                                                                                                                                      <w:marBottom w:val="0"/>
                                                                                                                                      <w:divBdr>
                                                                                                                                        <w:top w:val="none" w:sz="0" w:space="0" w:color="auto"/>
                                                                                                                                        <w:left w:val="none" w:sz="0" w:space="0" w:color="auto"/>
                                                                                                                                        <w:bottom w:val="none" w:sz="0" w:space="0" w:color="auto"/>
                                                                                                                                        <w:right w:val="none" w:sz="0" w:space="0" w:color="auto"/>
                                                                                                                                      </w:divBdr>
                                                                                                                                      <w:divsChild>
                                                                                                                                        <w:div w:id="1155074697">
                                                                                                                                          <w:marLeft w:val="0"/>
                                                                                                                                          <w:marRight w:val="0"/>
                                                                                                                                          <w:marTop w:val="0"/>
                                                                                                                                          <w:marBottom w:val="0"/>
                                                                                                                                          <w:divBdr>
                                                                                                                                            <w:top w:val="none" w:sz="0" w:space="0" w:color="auto"/>
                                                                                                                                            <w:left w:val="none" w:sz="0" w:space="0" w:color="auto"/>
                                                                                                                                            <w:bottom w:val="none" w:sz="0" w:space="0" w:color="auto"/>
                                                                                                                                            <w:right w:val="none" w:sz="0" w:space="0" w:color="auto"/>
                                                                                                                                          </w:divBdr>
                                                                                                                                          <w:divsChild>
                                                                                                                                            <w:div w:id="2000882757">
                                                                                                                                              <w:marLeft w:val="0"/>
                                                                                                                                              <w:marRight w:val="0"/>
                                                                                                                                              <w:marTop w:val="0"/>
                                                                                                                                              <w:marBottom w:val="0"/>
                                                                                                                                              <w:divBdr>
                                                                                                                                                <w:top w:val="none" w:sz="0" w:space="0" w:color="auto"/>
                                                                                                                                                <w:left w:val="none" w:sz="0" w:space="0" w:color="auto"/>
                                                                                                                                                <w:bottom w:val="none" w:sz="0" w:space="0" w:color="auto"/>
                                                                                                                                                <w:right w:val="none" w:sz="0" w:space="0" w:color="auto"/>
                                                                                                                                              </w:divBdr>
                                                                                                                                              <w:divsChild>
                                                                                                                                                <w:div w:id="198128293">
                                                                                                                                                  <w:marLeft w:val="0"/>
                                                                                                                                                  <w:marRight w:val="0"/>
                                                                                                                                                  <w:marTop w:val="0"/>
                                                                                                                                                  <w:marBottom w:val="0"/>
                                                                                                                                                  <w:divBdr>
                                                                                                                                                    <w:top w:val="none" w:sz="0" w:space="0" w:color="auto"/>
                                                                                                                                                    <w:left w:val="none" w:sz="0" w:space="0" w:color="auto"/>
                                                                                                                                                    <w:bottom w:val="none" w:sz="0" w:space="0" w:color="auto"/>
                                                                                                                                                    <w:right w:val="none" w:sz="0" w:space="0" w:color="auto"/>
                                                                                                                                                  </w:divBdr>
                                                                                                                                                </w:div>
                                                                                                                                                <w:div w:id="915213503">
                                                                                                                                                  <w:marLeft w:val="0"/>
                                                                                                                                                  <w:marRight w:val="0"/>
                                                                                                                                                  <w:marTop w:val="0"/>
                                                                                                                                                  <w:marBottom w:val="0"/>
                                                                                                                                                  <w:divBdr>
                                                                                                                                                    <w:top w:val="none" w:sz="0" w:space="0" w:color="auto"/>
                                                                                                                                                    <w:left w:val="none" w:sz="0" w:space="0" w:color="auto"/>
                                                                                                                                                    <w:bottom w:val="none" w:sz="0" w:space="0" w:color="auto"/>
                                                                                                                                                    <w:right w:val="none" w:sz="0" w:space="0" w:color="auto"/>
                                                                                                                                                  </w:divBdr>
                                                                                                                                                </w:div>
                                                                                                                                                <w:div w:id="19674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8833965">
      <w:bodyDiv w:val="1"/>
      <w:marLeft w:val="0"/>
      <w:marRight w:val="0"/>
      <w:marTop w:val="0"/>
      <w:marBottom w:val="0"/>
      <w:divBdr>
        <w:top w:val="none" w:sz="0" w:space="0" w:color="auto"/>
        <w:left w:val="none" w:sz="0" w:space="0" w:color="auto"/>
        <w:bottom w:val="none" w:sz="0" w:space="0" w:color="auto"/>
        <w:right w:val="none" w:sz="0" w:space="0" w:color="auto"/>
      </w:divBdr>
      <w:divsChild>
        <w:div w:id="524951442">
          <w:marLeft w:val="0"/>
          <w:marRight w:val="0"/>
          <w:marTop w:val="0"/>
          <w:marBottom w:val="0"/>
          <w:divBdr>
            <w:top w:val="none" w:sz="0" w:space="0" w:color="auto"/>
            <w:left w:val="none" w:sz="0" w:space="0" w:color="auto"/>
            <w:bottom w:val="none" w:sz="0" w:space="0" w:color="auto"/>
            <w:right w:val="none" w:sz="0" w:space="0" w:color="auto"/>
          </w:divBdr>
          <w:divsChild>
            <w:div w:id="796409900">
              <w:marLeft w:val="0"/>
              <w:marRight w:val="0"/>
              <w:marTop w:val="0"/>
              <w:marBottom w:val="0"/>
              <w:divBdr>
                <w:top w:val="none" w:sz="0" w:space="0" w:color="auto"/>
                <w:left w:val="none" w:sz="0" w:space="0" w:color="auto"/>
                <w:bottom w:val="none" w:sz="0" w:space="0" w:color="auto"/>
                <w:right w:val="none" w:sz="0" w:space="0" w:color="auto"/>
              </w:divBdr>
            </w:div>
            <w:div w:id="1812214578">
              <w:marLeft w:val="0"/>
              <w:marRight w:val="0"/>
              <w:marTop w:val="0"/>
              <w:marBottom w:val="0"/>
              <w:divBdr>
                <w:top w:val="none" w:sz="0" w:space="0" w:color="auto"/>
                <w:left w:val="none" w:sz="0" w:space="0" w:color="auto"/>
                <w:bottom w:val="none" w:sz="0" w:space="0" w:color="auto"/>
                <w:right w:val="none" w:sz="0" w:space="0" w:color="auto"/>
              </w:divBdr>
            </w:div>
          </w:divsChild>
        </w:div>
        <w:div w:id="1282491882">
          <w:marLeft w:val="0"/>
          <w:marRight w:val="0"/>
          <w:marTop w:val="0"/>
          <w:marBottom w:val="0"/>
          <w:divBdr>
            <w:top w:val="none" w:sz="0" w:space="0" w:color="auto"/>
            <w:left w:val="none" w:sz="0" w:space="0" w:color="auto"/>
            <w:bottom w:val="none" w:sz="0" w:space="0" w:color="auto"/>
            <w:right w:val="none" w:sz="0" w:space="0" w:color="auto"/>
          </w:divBdr>
          <w:divsChild>
            <w:div w:id="143394643">
              <w:marLeft w:val="0"/>
              <w:marRight w:val="0"/>
              <w:marTop w:val="0"/>
              <w:marBottom w:val="0"/>
              <w:divBdr>
                <w:top w:val="none" w:sz="0" w:space="0" w:color="auto"/>
                <w:left w:val="none" w:sz="0" w:space="0" w:color="auto"/>
                <w:bottom w:val="none" w:sz="0" w:space="0" w:color="auto"/>
                <w:right w:val="none" w:sz="0" w:space="0" w:color="auto"/>
              </w:divBdr>
            </w:div>
            <w:div w:id="490560675">
              <w:marLeft w:val="0"/>
              <w:marRight w:val="0"/>
              <w:marTop w:val="0"/>
              <w:marBottom w:val="0"/>
              <w:divBdr>
                <w:top w:val="none" w:sz="0" w:space="0" w:color="auto"/>
                <w:left w:val="none" w:sz="0" w:space="0" w:color="auto"/>
                <w:bottom w:val="none" w:sz="0" w:space="0" w:color="auto"/>
                <w:right w:val="none" w:sz="0" w:space="0" w:color="auto"/>
              </w:divBdr>
            </w:div>
            <w:div w:id="633946061">
              <w:marLeft w:val="0"/>
              <w:marRight w:val="0"/>
              <w:marTop w:val="0"/>
              <w:marBottom w:val="0"/>
              <w:divBdr>
                <w:top w:val="none" w:sz="0" w:space="0" w:color="auto"/>
                <w:left w:val="none" w:sz="0" w:space="0" w:color="auto"/>
                <w:bottom w:val="none" w:sz="0" w:space="0" w:color="auto"/>
                <w:right w:val="none" w:sz="0" w:space="0" w:color="auto"/>
              </w:divBdr>
            </w:div>
            <w:div w:id="910040216">
              <w:marLeft w:val="0"/>
              <w:marRight w:val="0"/>
              <w:marTop w:val="0"/>
              <w:marBottom w:val="0"/>
              <w:divBdr>
                <w:top w:val="none" w:sz="0" w:space="0" w:color="auto"/>
                <w:left w:val="none" w:sz="0" w:space="0" w:color="auto"/>
                <w:bottom w:val="none" w:sz="0" w:space="0" w:color="auto"/>
                <w:right w:val="none" w:sz="0" w:space="0" w:color="auto"/>
              </w:divBdr>
            </w:div>
            <w:div w:id="967248769">
              <w:marLeft w:val="0"/>
              <w:marRight w:val="0"/>
              <w:marTop w:val="0"/>
              <w:marBottom w:val="0"/>
              <w:divBdr>
                <w:top w:val="none" w:sz="0" w:space="0" w:color="auto"/>
                <w:left w:val="none" w:sz="0" w:space="0" w:color="auto"/>
                <w:bottom w:val="none" w:sz="0" w:space="0" w:color="auto"/>
                <w:right w:val="none" w:sz="0" w:space="0" w:color="auto"/>
              </w:divBdr>
            </w:div>
            <w:div w:id="995571013">
              <w:marLeft w:val="0"/>
              <w:marRight w:val="0"/>
              <w:marTop w:val="0"/>
              <w:marBottom w:val="0"/>
              <w:divBdr>
                <w:top w:val="none" w:sz="0" w:space="0" w:color="auto"/>
                <w:left w:val="none" w:sz="0" w:space="0" w:color="auto"/>
                <w:bottom w:val="none" w:sz="0" w:space="0" w:color="auto"/>
                <w:right w:val="none" w:sz="0" w:space="0" w:color="auto"/>
              </w:divBdr>
            </w:div>
            <w:div w:id="1032538876">
              <w:marLeft w:val="0"/>
              <w:marRight w:val="0"/>
              <w:marTop w:val="0"/>
              <w:marBottom w:val="0"/>
              <w:divBdr>
                <w:top w:val="none" w:sz="0" w:space="0" w:color="auto"/>
                <w:left w:val="none" w:sz="0" w:space="0" w:color="auto"/>
                <w:bottom w:val="none" w:sz="0" w:space="0" w:color="auto"/>
                <w:right w:val="none" w:sz="0" w:space="0" w:color="auto"/>
              </w:divBdr>
            </w:div>
            <w:div w:id="1137719786">
              <w:marLeft w:val="0"/>
              <w:marRight w:val="0"/>
              <w:marTop w:val="0"/>
              <w:marBottom w:val="0"/>
              <w:divBdr>
                <w:top w:val="none" w:sz="0" w:space="0" w:color="auto"/>
                <w:left w:val="none" w:sz="0" w:space="0" w:color="auto"/>
                <w:bottom w:val="none" w:sz="0" w:space="0" w:color="auto"/>
                <w:right w:val="none" w:sz="0" w:space="0" w:color="auto"/>
              </w:divBdr>
            </w:div>
            <w:div w:id="1863208540">
              <w:marLeft w:val="0"/>
              <w:marRight w:val="0"/>
              <w:marTop w:val="0"/>
              <w:marBottom w:val="0"/>
              <w:divBdr>
                <w:top w:val="none" w:sz="0" w:space="0" w:color="auto"/>
                <w:left w:val="none" w:sz="0" w:space="0" w:color="auto"/>
                <w:bottom w:val="none" w:sz="0" w:space="0" w:color="auto"/>
                <w:right w:val="none" w:sz="0" w:space="0" w:color="auto"/>
              </w:divBdr>
            </w:div>
            <w:div w:id="2051759586">
              <w:marLeft w:val="0"/>
              <w:marRight w:val="0"/>
              <w:marTop w:val="0"/>
              <w:marBottom w:val="0"/>
              <w:divBdr>
                <w:top w:val="none" w:sz="0" w:space="0" w:color="auto"/>
                <w:left w:val="none" w:sz="0" w:space="0" w:color="auto"/>
                <w:bottom w:val="none" w:sz="0" w:space="0" w:color="auto"/>
                <w:right w:val="none" w:sz="0" w:space="0" w:color="auto"/>
              </w:divBdr>
            </w:div>
            <w:div w:id="2107311326">
              <w:marLeft w:val="0"/>
              <w:marRight w:val="0"/>
              <w:marTop w:val="0"/>
              <w:marBottom w:val="0"/>
              <w:divBdr>
                <w:top w:val="none" w:sz="0" w:space="0" w:color="auto"/>
                <w:left w:val="none" w:sz="0" w:space="0" w:color="auto"/>
                <w:bottom w:val="none" w:sz="0" w:space="0" w:color="auto"/>
                <w:right w:val="none" w:sz="0" w:space="0" w:color="auto"/>
              </w:divBdr>
            </w:div>
          </w:divsChild>
        </w:div>
        <w:div w:id="1457404393">
          <w:marLeft w:val="0"/>
          <w:marRight w:val="0"/>
          <w:marTop w:val="0"/>
          <w:marBottom w:val="0"/>
          <w:divBdr>
            <w:top w:val="none" w:sz="0" w:space="0" w:color="auto"/>
            <w:left w:val="none" w:sz="0" w:space="0" w:color="auto"/>
            <w:bottom w:val="none" w:sz="0" w:space="0" w:color="auto"/>
            <w:right w:val="none" w:sz="0" w:space="0" w:color="auto"/>
          </w:divBdr>
          <w:divsChild>
            <w:div w:id="404257797">
              <w:marLeft w:val="0"/>
              <w:marRight w:val="0"/>
              <w:marTop w:val="0"/>
              <w:marBottom w:val="0"/>
              <w:divBdr>
                <w:top w:val="none" w:sz="0" w:space="0" w:color="auto"/>
                <w:left w:val="none" w:sz="0" w:space="0" w:color="auto"/>
                <w:bottom w:val="none" w:sz="0" w:space="0" w:color="auto"/>
                <w:right w:val="none" w:sz="0" w:space="0" w:color="auto"/>
              </w:divBdr>
            </w:div>
            <w:div w:id="763573735">
              <w:marLeft w:val="0"/>
              <w:marRight w:val="0"/>
              <w:marTop w:val="0"/>
              <w:marBottom w:val="0"/>
              <w:divBdr>
                <w:top w:val="none" w:sz="0" w:space="0" w:color="auto"/>
                <w:left w:val="none" w:sz="0" w:space="0" w:color="auto"/>
                <w:bottom w:val="none" w:sz="0" w:space="0" w:color="auto"/>
                <w:right w:val="none" w:sz="0" w:space="0" w:color="auto"/>
              </w:divBdr>
            </w:div>
            <w:div w:id="1152407734">
              <w:marLeft w:val="0"/>
              <w:marRight w:val="0"/>
              <w:marTop w:val="0"/>
              <w:marBottom w:val="0"/>
              <w:divBdr>
                <w:top w:val="none" w:sz="0" w:space="0" w:color="auto"/>
                <w:left w:val="none" w:sz="0" w:space="0" w:color="auto"/>
                <w:bottom w:val="none" w:sz="0" w:space="0" w:color="auto"/>
                <w:right w:val="none" w:sz="0" w:space="0" w:color="auto"/>
              </w:divBdr>
            </w:div>
            <w:div w:id="1229002575">
              <w:marLeft w:val="0"/>
              <w:marRight w:val="0"/>
              <w:marTop w:val="0"/>
              <w:marBottom w:val="0"/>
              <w:divBdr>
                <w:top w:val="none" w:sz="0" w:space="0" w:color="auto"/>
                <w:left w:val="none" w:sz="0" w:space="0" w:color="auto"/>
                <w:bottom w:val="none" w:sz="0" w:space="0" w:color="auto"/>
                <w:right w:val="none" w:sz="0" w:space="0" w:color="auto"/>
              </w:divBdr>
            </w:div>
            <w:div w:id="1631932976">
              <w:marLeft w:val="0"/>
              <w:marRight w:val="0"/>
              <w:marTop w:val="0"/>
              <w:marBottom w:val="0"/>
              <w:divBdr>
                <w:top w:val="none" w:sz="0" w:space="0" w:color="auto"/>
                <w:left w:val="none" w:sz="0" w:space="0" w:color="auto"/>
                <w:bottom w:val="none" w:sz="0" w:space="0" w:color="auto"/>
                <w:right w:val="none" w:sz="0" w:space="0" w:color="auto"/>
              </w:divBdr>
            </w:div>
            <w:div w:id="1824153648">
              <w:marLeft w:val="0"/>
              <w:marRight w:val="0"/>
              <w:marTop w:val="0"/>
              <w:marBottom w:val="0"/>
              <w:divBdr>
                <w:top w:val="none" w:sz="0" w:space="0" w:color="auto"/>
                <w:left w:val="none" w:sz="0" w:space="0" w:color="auto"/>
                <w:bottom w:val="none" w:sz="0" w:space="0" w:color="auto"/>
                <w:right w:val="none" w:sz="0" w:space="0" w:color="auto"/>
              </w:divBdr>
            </w:div>
            <w:div w:id="2059087799">
              <w:marLeft w:val="0"/>
              <w:marRight w:val="0"/>
              <w:marTop w:val="0"/>
              <w:marBottom w:val="0"/>
              <w:divBdr>
                <w:top w:val="none" w:sz="0" w:space="0" w:color="auto"/>
                <w:left w:val="none" w:sz="0" w:space="0" w:color="auto"/>
                <w:bottom w:val="none" w:sz="0" w:space="0" w:color="auto"/>
                <w:right w:val="none" w:sz="0" w:space="0" w:color="auto"/>
              </w:divBdr>
            </w:div>
          </w:divsChild>
        </w:div>
        <w:div w:id="1573271618">
          <w:marLeft w:val="0"/>
          <w:marRight w:val="0"/>
          <w:marTop w:val="0"/>
          <w:marBottom w:val="0"/>
          <w:divBdr>
            <w:top w:val="none" w:sz="0" w:space="0" w:color="auto"/>
            <w:left w:val="none" w:sz="0" w:space="0" w:color="auto"/>
            <w:bottom w:val="none" w:sz="0" w:space="0" w:color="auto"/>
            <w:right w:val="none" w:sz="0" w:space="0" w:color="auto"/>
          </w:divBdr>
          <w:divsChild>
            <w:div w:id="57936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3752">
      <w:bodyDiv w:val="1"/>
      <w:marLeft w:val="0"/>
      <w:marRight w:val="0"/>
      <w:marTop w:val="0"/>
      <w:marBottom w:val="0"/>
      <w:divBdr>
        <w:top w:val="none" w:sz="0" w:space="0" w:color="auto"/>
        <w:left w:val="none" w:sz="0" w:space="0" w:color="auto"/>
        <w:bottom w:val="none" w:sz="0" w:space="0" w:color="auto"/>
        <w:right w:val="none" w:sz="0" w:space="0" w:color="auto"/>
      </w:divBdr>
    </w:div>
    <w:div w:id="632099675">
      <w:bodyDiv w:val="1"/>
      <w:marLeft w:val="0"/>
      <w:marRight w:val="0"/>
      <w:marTop w:val="0"/>
      <w:marBottom w:val="0"/>
      <w:divBdr>
        <w:top w:val="none" w:sz="0" w:space="0" w:color="auto"/>
        <w:left w:val="none" w:sz="0" w:space="0" w:color="auto"/>
        <w:bottom w:val="none" w:sz="0" w:space="0" w:color="auto"/>
        <w:right w:val="none" w:sz="0" w:space="0" w:color="auto"/>
      </w:divBdr>
    </w:div>
    <w:div w:id="657078879">
      <w:bodyDiv w:val="1"/>
      <w:marLeft w:val="0"/>
      <w:marRight w:val="0"/>
      <w:marTop w:val="0"/>
      <w:marBottom w:val="0"/>
      <w:divBdr>
        <w:top w:val="none" w:sz="0" w:space="0" w:color="auto"/>
        <w:left w:val="none" w:sz="0" w:space="0" w:color="auto"/>
        <w:bottom w:val="none" w:sz="0" w:space="0" w:color="auto"/>
        <w:right w:val="none" w:sz="0" w:space="0" w:color="auto"/>
      </w:divBdr>
      <w:divsChild>
        <w:div w:id="57214644">
          <w:marLeft w:val="0"/>
          <w:marRight w:val="0"/>
          <w:marTop w:val="0"/>
          <w:marBottom w:val="0"/>
          <w:divBdr>
            <w:top w:val="none" w:sz="0" w:space="0" w:color="auto"/>
            <w:left w:val="none" w:sz="0" w:space="0" w:color="auto"/>
            <w:bottom w:val="none" w:sz="0" w:space="0" w:color="auto"/>
            <w:right w:val="none" w:sz="0" w:space="0" w:color="auto"/>
          </w:divBdr>
        </w:div>
        <w:div w:id="77597414">
          <w:marLeft w:val="0"/>
          <w:marRight w:val="0"/>
          <w:marTop w:val="0"/>
          <w:marBottom w:val="0"/>
          <w:divBdr>
            <w:top w:val="none" w:sz="0" w:space="0" w:color="auto"/>
            <w:left w:val="none" w:sz="0" w:space="0" w:color="auto"/>
            <w:bottom w:val="none" w:sz="0" w:space="0" w:color="auto"/>
            <w:right w:val="none" w:sz="0" w:space="0" w:color="auto"/>
          </w:divBdr>
        </w:div>
        <w:div w:id="200481564">
          <w:marLeft w:val="0"/>
          <w:marRight w:val="0"/>
          <w:marTop w:val="0"/>
          <w:marBottom w:val="0"/>
          <w:divBdr>
            <w:top w:val="none" w:sz="0" w:space="0" w:color="auto"/>
            <w:left w:val="none" w:sz="0" w:space="0" w:color="auto"/>
            <w:bottom w:val="none" w:sz="0" w:space="0" w:color="auto"/>
            <w:right w:val="none" w:sz="0" w:space="0" w:color="auto"/>
          </w:divBdr>
        </w:div>
        <w:div w:id="203831753">
          <w:marLeft w:val="0"/>
          <w:marRight w:val="0"/>
          <w:marTop w:val="0"/>
          <w:marBottom w:val="0"/>
          <w:divBdr>
            <w:top w:val="none" w:sz="0" w:space="0" w:color="auto"/>
            <w:left w:val="none" w:sz="0" w:space="0" w:color="auto"/>
            <w:bottom w:val="none" w:sz="0" w:space="0" w:color="auto"/>
            <w:right w:val="none" w:sz="0" w:space="0" w:color="auto"/>
          </w:divBdr>
        </w:div>
        <w:div w:id="283654622">
          <w:marLeft w:val="0"/>
          <w:marRight w:val="0"/>
          <w:marTop w:val="0"/>
          <w:marBottom w:val="0"/>
          <w:divBdr>
            <w:top w:val="none" w:sz="0" w:space="0" w:color="auto"/>
            <w:left w:val="none" w:sz="0" w:space="0" w:color="auto"/>
            <w:bottom w:val="none" w:sz="0" w:space="0" w:color="auto"/>
            <w:right w:val="none" w:sz="0" w:space="0" w:color="auto"/>
          </w:divBdr>
        </w:div>
        <w:div w:id="287050929">
          <w:marLeft w:val="0"/>
          <w:marRight w:val="0"/>
          <w:marTop w:val="0"/>
          <w:marBottom w:val="0"/>
          <w:divBdr>
            <w:top w:val="none" w:sz="0" w:space="0" w:color="auto"/>
            <w:left w:val="none" w:sz="0" w:space="0" w:color="auto"/>
            <w:bottom w:val="none" w:sz="0" w:space="0" w:color="auto"/>
            <w:right w:val="none" w:sz="0" w:space="0" w:color="auto"/>
          </w:divBdr>
        </w:div>
        <w:div w:id="593170364">
          <w:marLeft w:val="0"/>
          <w:marRight w:val="0"/>
          <w:marTop w:val="0"/>
          <w:marBottom w:val="0"/>
          <w:divBdr>
            <w:top w:val="none" w:sz="0" w:space="0" w:color="auto"/>
            <w:left w:val="none" w:sz="0" w:space="0" w:color="auto"/>
            <w:bottom w:val="none" w:sz="0" w:space="0" w:color="auto"/>
            <w:right w:val="none" w:sz="0" w:space="0" w:color="auto"/>
          </w:divBdr>
        </w:div>
        <w:div w:id="601765622">
          <w:marLeft w:val="0"/>
          <w:marRight w:val="0"/>
          <w:marTop w:val="0"/>
          <w:marBottom w:val="0"/>
          <w:divBdr>
            <w:top w:val="none" w:sz="0" w:space="0" w:color="auto"/>
            <w:left w:val="none" w:sz="0" w:space="0" w:color="auto"/>
            <w:bottom w:val="none" w:sz="0" w:space="0" w:color="auto"/>
            <w:right w:val="none" w:sz="0" w:space="0" w:color="auto"/>
          </w:divBdr>
        </w:div>
        <w:div w:id="736515749">
          <w:marLeft w:val="0"/>
          <w:marRight w:val="0"/>
          <w:marTop w:val="0"/>
          <w:marBottom w:val="0"/>
          <w:divBdr>
            <w:top w:val="none" w:sz="0" w:space="0" w:color="auto"/>
            <w:left w:val="none" w:sz="0" w:space="0" w:color="auto"/>
            <w:bottom w:val="none" w:sz="0" w:space="0" w:color="auto"/>
            <w:right w:val="none" w:sz="0" w:space="0" w:color="auto"/>
          </w:divBdr>
        </w:div>
        <w:div w:id="885916521">
          <w:marLeft w:val="0"/>
          <w:marRight w:val="0"/>
          <w:marTop w:val="0"/>
          <w:marBottom w:val="0"/>
          <w:divBdr>
            <w:top w:val="none" w:sz="0" w:space="0" w:color="auto"/>
            <w:left w:val="none" w:sz="0" w:space="0" w:color="auto"/>
            <w:bottom w:val="none" w:sz="0" w:space="0" w:color="auto"/>
            <w:right w:val="none" w:sz="0" w:space="0" w:color="auto"/>
          </w:divBdr>
        </w:div>
        <w:div w:id="1351681625">
          <w:marLeft w:val="0"/>
          <w:marRight w:val="0"/>
          <w:marTop w:val="0"/>
          <w:marBottom w:val="0"/>
          <w:divBdr>
            <w:top w:val="none" w:sz="0" w:space="0" w:color="auto"/>
            <w:left w:val="none" w:sz="0" w:space="0" w:color="auto"/>
            <w:bottom w:val="none" w:sz="0" w:space="0" w:color="auto"/>
            <w:right w:val="none" w:sz="0" w:space="0" w:color="auto"/>
          </w:divBdr>
        </w:div>
        <w:div w:id="1357733840">
          <w:marLeft w:val="0"/>
          <w:marRight w:val="0"/>
          <w:marTop w:val="0"/>
          <w:marBottom w:val="0"/>
          <w:divBdr>
            <w:top w:val="none" w:sz="0" w:space="0" w:color="auto"/>
            <w:left w:val="none" w:sz="0" w:space="0" w:color="auto"/>
            <w:bottom w:val="none" w:sz="0" w:space="0" w:color="auto"/>
            <w:right w:val="none" w:sz="0" w:space="0" w:color="auto"/>
          </w:divBdr>
        </w:div>
        <w:div w:id="1505244861">
          <w:marLeft w:val="0"/>
          <w:marRight w:val="0"/>
          <w:marTop w:val="0"/>
          <w:marBottom w:val="0"/>
          <w:divBdr>
            <w:top w:val="none" w:sz="0" w:space="0" w:color="auto"/>
            <w:left w:val="none" w:sz="0" w:space="0" w:color="auto"/>
            <w:bottom w:val="none" w:sz="0" w:space="0" w:color="auto"/>
            <w:right w:val="none" w:sz="0" w:space="0" w:color="auto"/>
          </w:divBdr>
        </w:div>
        <w:div w:id="1562206298">
          <w:marLeft w:val="0"/>
          <w:marRight w:val="0"/>
          <w:marTop w:val="0"/>
          <w:marBottom w:val="0"/>
          <w:divBdr>
            <w:top w:val="none" w:sz="0" w:space="0" w:color="auto"/>
            <w:left w:val="none" w:sz="0" w:space="0" w:color="auto"/>
            <w:bottom w:val="none" w:sz="0" w:space="0" w:color="auto"/>
            <w:right w:val="none" w:sz="0" w:space="0" w:color="auto"/>
          </w:divBdr>
        </w:div>
        <w:div w:id="1880822869">
          <w:marLeft w:val="0"/>
          <w:marRight w:val="0"/>
          <w:marTop w:val="0"/>
          <w:marBottom w:val="0"/>
          <w:divBdr>
            <w:top w:val="none" w:sz="0" w:space="0" w:color="auto"/>
            <w:left w:val="none" w:sz="0" w:space="0" w:color="auto"/>
            <w:bottom w:val="none" w:sz="0" w:space="0" w:color="auto"/>
            <w:right w:val="none" w:sz="0" w:space="0" w:color="auto"/>
          </w:divBdr>
        </w:div>
        <w:div w:id="2094815325">
          <w:marLeft w:val="0"/>
          <w:marRight w:val="0"/>
          <w:marTop w:val="0"/>
          <w:marBottom w:val="0"/>
          <w:divBdr>
            <w:top w:val="none" w:sz="0" w:space="0" w:color="auto"/>
            <w:left w:val="none" w:sz="0" w:space="0" w:color="auto"/>
            <w:bottom w:val="none" w:sz="0" w:space="0" w:color="auto"/>
            <w:right w:val="none" w:sz="0" w:space="0" w:color="auto"/>
          </w:divBdr>
        </w:div>
        <w:div w:id="2101021826">
          <w:marLeft w:val="0"/>
          <w:marRight w:val="0"/>
          <w:marTop w:val="0"/>
          <w:marBottom w:val="0"/>
          <w:divBdr>
            <w:top w:val="none" w:sz="0" w:space="0" w:color="auto"/>
            <w:left w:val="none" w:sz="0" w:space="0" w:color="auto"/>
            <w:bottom w:val="none" w:sz="0" w:space="0" w:color="auto"/>
            <w:right w:val="none" w:sz="0" w:space="0" w:color="auto"/>
          </w:divBdr>
        </w:div>
      </w:divsChild>
    </w:div>
    <w:div w:id="671562860">
      <w:bodyDiv w:val="1"/>
      <w:marLeft w:val="0"/>
      <w:marRight w:val="0"/>
      <w:marTop w:val="0"/>
      <w:marBottom w:val="0"/>
      <w:divBdr>
        <w:top w:val="none" w:sz="0" w:space="0" w:color="auto"/>
        <w:left w:val="none" w:sz="0" w:space="0" w:color="auto"/>
        <w:bottom w:val="none" w:sz="0" w:space="0" w:color="auto"/>
        <w:right w:val="none" w:sz="0" w:space="0" w:color="auto"/>
      </w:divBdr>
      <w:divsChild>
        <w:div w:id="1802113273">
          <w:marLeft w:val="0"/>
          <w:marRight w:val="0"/>
          <w:marTop w:val="0"/>
          <w:marBottom w:val="0"/>
          <w:divBdr>
            <w:top w:val="none" w:sz="0" w:space="0" w:color="auto"/>
            <w:left w:val="none" w:sz="0" w:space="0" w:color="auto"/>
            <w:bottom w:val="none" w:sz="0" w:space="0" w:color="auto"/>
            <w:right w:val="none" w:sz="0" w:space="0" w:color="auto"/>
          </w:divBdr>
          <w:divsChild>
            <w:div w:id="387268308">
              <w:marLeft w:val="-75"/>
              <w:marRight w:val="-75"/>
              <w:marTop w:val="0"/>
              <w:marBottom w:val="0"/>
              <w:divBdr>
                <w:top w:val="none" w:sz="0" w:space="0" w:color="auto"/>
                <w:left w:val="none" w:sz="0" w:space="0" w:color="auto"/>
                <w:bottom w:val="none" w:sz="0" w:space="0" w:color="auto"/>
                <w:right w:val="none" w:sz="0" w:space="0" w:color="auto"/>
              </w:divBdr>
              <w:divsChild>
                <w:div w:id="96605046">
                  <w:marLeft w:val="0"/>
                  <w:marRight w:val="0"/>
                  <w:marTop w:val="0"/>
                  <w:marBottom w:val="0"/>
                  <w:divBdr>
                    <w:top w:val="none" w:sz="0" w:space="0" w:color="auto"/>
                    <w:left w:val="none" w:sz="0" w:space="0" w:color="auto"/>
                    <w:bottom w:val="none" w:sz="0" w:space="0" w:color="auto"/>
                    <w:right w:val="none" w:sz="0" w:space="0" w:color="auto"/>
                  </w:divBdr>
                  <w:divsChild>
                    <w:div w:id="1187983060">
                      <w:marLeft w:val="0"/>
                      <w:marRight w:val="0"/>
                      <w:marTop w:val="0"/>
                      <w:marBottom w:val="0"/>
                      <w:divBdr>
                        <w:top w:val="none" w:sz="0" w:space="0" w:color="auto"/>
                        <w:left w:val="none" w:sz="0" w:space="0" w:color="auto"/>
                        <w:bottom w:val="none" w:sz="0" w:space="0" w:color="auto"/>
                        <w:right w:val="none" w:sz="0" w:space="0" w:color="auto"/>
                      </w:divBdr>
                      <w:divsChild>
                        <w:div w:id="2130733932">
                          <w:marLeft w:val="-75"/>
                          <w:marRight w:val="-75"/>
                          <w:marTop w:val="0"/>
                          <w:marBottom w:val="0"/>
                          <w:divBdr>
                            <w:top w:val="none" w:sz="0" w:space="0" w:color="auto"/>
                            <w:left w:val="none" w:sz="0" w:space="0" w:color="auto"/>
                            <w:bottom w:val="none" w:sz="0" w:space="0" w:color="auto"/>
                            <w:right w:val="none" w:sz="0" w:space="0" w:color="auto"/>
                          </w:divBdr>
                          <w:divsChild>
                            <w:div w:id="593974838">
                              <w:marLeft w:val="0"/>
                              <w:marRight w:val="0"/>
                              <w:marTop w:val="0"/>
                              <w:marBottom w:val="0"/>
                              <w:divBdr>
                                <w:top w:val="none" w:sz="0" w:space="0" w:color="auto"/>
                                <w:left w:val="none" w:sz="0" w:space="0" w:color="auto"/>
                                <w:bottom w:val="none" w:sz="0" w:space="0" w:color="auto"/>
                                <w:right w:val="none" w:sz="0" w:space="0" w:color="auto"/>
                              </w:divBdr>
                              <w:divsChild>
                                <w:div w:id="170617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517396">
      <w:bodyDiv w:val="1"/>
      <w:marLeft w:val="0"/>
      <w:marRight w:val="0"/>
      <w:marTop w:val="0"/>
      <w:marBottom w:val="0"/>
      <w:divBdr>
        <w:top w:val="none" w:sz="0" w:space="0" w:color="auto"/>
        <w:left w:val="none" w:sz="0" w:space="0" w:color="auto"/>
        <w:bottom w:val="none" w:sz="0" w:space="0" w:color="auto"/>
        <w:right w:val="none" w:sz="0" w:space="0" w:color="auto"/>
      </w:divBdr>
    </w:div>
    <w:div w:id="700209689">
      <w:bodyDiv w:val="1"/>
      <w:marLeft w:val="0"/>
      <w:marRight w:val="0"/>
      <w:marTop w:val="0"/>
      <w:marBottom w:val="0"/>
      <w:divBdr>
        <w:top w:val="none" w:sz="0" w:space="0" w:color="auto"/>
        <w:left w:val="none" w:sz="0" w:space="0" w:color="auto"/>
        <w:bottom w:val="none" w:sz="0" w:space="0" w:color="auto"/>
        <w:right w:val="none" w:sz="0" w:space="0" w:color="auto"/>
      </w:divBdr>
      <w:divsChild>
        <w:div w:id="1630012397">
          <w:marLeft w:val="0"/>
          <w:marRight w:val="0"/>
          <w:marTop w:val="0"/>
          <w:marBottom w:val="0"/>
          <w:divBdr>
            <w:top w:val="none" w:sz="0" w:space="0" w:color="auto"/>
            <w:left w:val="none" w:sz="0" w:space="0" w:color="auto"/>
            <w:bottom w:val="none" w:sz="0" w:space="0" w:color="auto"/>
            <w:right w:val="none" w:sz="0" w:space="0" w:color="auto"/>
          </w:divBdr>
          <w:divsChild>
            <w:div w:id="2085368668">
              <w:marLeft w:val="0"/>
              <w:marRight w:val="0"/>
              <w:marTop w:val="0"/>
              <w:marBottom w:val="0"/>
              <w:divBdr>
                <w:top w:val="none" w:sz="0" w:space="0" w:color="auto"/>
                <w:left w:val="none" w:sz="0" w:space="0" w:color="auto"/>
                <w:bottom w:val="none" w:sz="0" w:space="0" w:color="auto"/>
                <w:right w:val="none" w:sz="0" w:space="0" w:color="auto"/>
              </w:divBdr>
              <w:divsChild>
                <w:div w:id="1563910921">
                  <w:marLeft w:val="0"/>
                  <w:marRight w:val="0"/>
                  <w:marTop w:val="0"/>
                  <w:marBottom w:val="0"/>
                  <w:divBdr>
                    <w:top w:val="none" w:sz="0" w:space="0" w:color="auto"/>
                    <w:left w:val="none" w:sz="0" w:space="0" w:color="auto"/>
                    <w:bottom w:val="none" w:sz="0" w:space="0" w:color="auto"/>
                    <w:right w:val="none" w:sz="0" w:space="0" w:color="auto"/>
                  </w:divBdr>
                  <w:divsChild>
                    <w:div w:id="886575861">
                      <w:marLeft w:val="0"/>
                      <w:marRight w:val="0"/>
                      <w:marTop w:val="0"/>
                      <w:marBottom w:val="0"/>
                      <w:divBdr>
                        <w:top w:val="none" w:sz="0" w:space="0" w:color="auto"/>
                        <w:left w:val="none" w:sz="0" w:space="0" w:color="auto"/>
                        <w:bottom w:val="none" w:sz="0" w:space="0" w:color="auto"/>
                        <w:right w:val="none" w:sz="0" w:space="0" w:color="auto"/>
                      </w:divBdr>
                      <w:divsChild>
                        <w:div w:id="1716853500">
                          <w:marLeft w:val="0"/>
                          <w:marRight w:val="0"/>
                          <w:marTop w:val="0"/>
                          <w:marBottom w:val="0"/>
                          <w:divBdr>
                            <w:top w:val="none" w:sz="0" w:space="0" w:color="auto"/>
                            <w:left w:val="none" w:sz="0" w:space="0" w:color="auto"/>
                            <w:bottom w:val="none" w:sz="0" w:space="0" w:color="auto"/>
                            <w:right w:val="none" w:sz="0" w:space="0" w:color="auto"/>
                          </w:divBdr>
                          <w:divsChild>
                            <w:div w:id="1503231701">
                              <w:marLeft w:val="0"/>
                              <w:marRight w:val="0"/>
                              <w:marTop w:val="0"/>
                              <w:marBottom w:val="0"/>
                              <w:divBdr>
                                <w:top w:val="none" w:sz="0" w:space="0" w:color="auto"/>
                                <w:left w:val="none" w:sz="0" w:space="0" w:color="auto"/>
                                <w:bottom w:val="none" w:sz="0" w:space="0" w:color="auto"/>
                                <w:right w:val="none" w:sz="0" w:space="0" w:color="auto"/>
                              </w:divBdr>
                              <w:divsChild>
                                <w:div w:id="17367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027664">
      <w:bodyDiv w:val="1"/>
      <w:marLeft w:val="0"/>
      <w:marRight w:val="0"/>
      <w:marTop w:val="0"/>
      <w:marBottom w:val="0"/>
      <w:divBdr>
        <w:top w:val="none" w:sz="0" w:space="0" w:color="auto"/>
        <w:left w:val="none" w:sz="0" w:space="0" w:color="auto"/>
        <w:bottom w:val="none" w:sz="0" w:space="0" w:color="auto"/>
        <w:right w:val="none" w:sz="0" w:space="0" w:color="auto"/>
      </w:divBdr>
    </w:div>
    <w:div w:id="724256614">
      <w:bodyDiv w:val="1"/>
      <w:marLeft w:val="0"/>
      <w:marRight w:val="0"/>
      <w:marTop w:val="0"/>
      <w:marBottom w:val="0"/>
      <w:divBdr>
        <w:top w:val="none" w:sz="0" w:space="0" w:color="auto"/>
        <w:left w:val="none" w:sz="0" w:space="0" w:color="auto"/>
        <w:bottom w:val="none" w:sz="0" w:space="0" w:color="auto"/>
        <w:right w:val="none" w:sz="0" w:space="0" w:color="auto"/>
      </w:divBdr>
    </w:div>
    <w:div w:id="796066061">
      <w:bodyDiv w:val="1"/>
      <w:marLeft w:val="0"/>
      <w:marRight w:val="0"/>
      <w:marTop w:val="0"/>
      <w:marBottom w:val="0"/>
      <w:divBdr>
        <w:top w:val="none" w:sz="0" w:space="0" w:color="auto"/>
        <w:left w:val="none" w:sz="0" w:space="0" w:color="auto"/>
        <w:bottom w:val="none" w:sz="0" w:space="0" w:color="auto"/>
        <w:right w:val="none" w:sz="0" w:space="0" w:color="auto"/>
      </w:divBdr>
    </w:div>
    <w:div w:id="799418326">
      <w:bodyDiv w:val="1"/>
      <w:marLeft w:val="0"/>
      <w:marRight w:val="0"/>
      <w:marTop w:val="0"/>
      <w:marBottom w:val="0"/>
      <w:divBdr>
        <w:top w:val="none" w:sz="0" w:space="0" w:color="auto"/>
        <w:left w:val="none" w:sz="0" w:space="0" w:color="auto"/>
        <w:bottom w:val="none" w:sz="0" w:space="0" w:color="auto"/>
        <w:right w:val="none" w:sz="0" w:space="0" w:color="auto"/>
      </w:divBdr>
    </w:div>
    <w:div w:id="874854113">
      <w:bodyDiv w:val="1"/>
      <w:marLeft w:val="0"/>
      <w:marRight w:val="0"/>
      <w:marTop w:val="0"/>
      <w:marBottom w:val="0"/>
      <w:divBdr>
        <w:top w:val="none" w:sz="0" w:space="0" w:color="auto"/>
        <w:left w:val="none" w:sz="0" w:space="0" w:color="auto"/>
        <w:bottom w:val="none" w:sz="0" w:space="0" w:color="auto"/>
        <w:right w:val="none" w:sz="0" w:space="0" w:color="auto"/>
      </w:divBdr>
    </w:div>
    <w:div w:id="887911799">
      <w:bodyDiv w:val="1"/>
      <w:marLeft w:val="0"/>
      <w:marRight w:val="0"/>
      <w:marTop w:val="0"/>
      <w:marBottom w:val="0"/>
      <w:divBdr>
        <w:top w:val="none" w:sz="0" w:space="0" w:color="auto"/>
        <w:left w:val="none" w:sz="0" w:space="0" w:color="auto"/>
        <w:bottom w:val="none" w:sz="0" w:space="0" w:color="auto"/>
        <w:right w:val="none" w:sz="0" w:space="0" w:color="auto"/>
      </w:divBdr>
    </w:div>
    <w:div w:id="930898115">
      <w:bodyDiv w:val="1"/>
      <w:marLeft w:val="0"/>
      <w:marRight w:val="0"/>
      <w:marTop w:val="0"/>
      <w:marBottom w:val="0"/>
      <w:divBdr>
        <w:top w:val="none" w:sz="0" w:space="0" w:color="auto"/>
        <w:left w:val="none" w:sz="0" w:space="0" w:color="auto"/>
        <w:bottom w:val="none" w:sz="0" w:space="0" w:color="auto"/>
        <w:right w:val="none" w:sz="0" w:space="0" w:color="auto"/>
      </w:divBdr>
    </w:div>
    <w:div w:id="932131482">
      <w:bodyDiv w:val="1"/>
      <w:marLeft w:val="0"/>
      <w:marRight w:val="0"/>
      <w:marTop w:val="0"/>
      <w:marBottom w:val="0"/>
      <w:divBdr>
        <w:top w:val="none" w:sz="0" w:space="0" w:color="auto"/>
        <w:left w:val="none" w:sz="0" w:space="0" w:color="auto"/>
        <w:bottom w:val="none" w:sz="0" w:space="0" w:color="auto"/>
        <w:right w:val="none" w:sz="0" w:space="0" w:color="auto"/>
      </w:divBdr>
      <w:divsChild>
        <w:div w:id="156384588">
          <w:marLeft w:val="0"/>
          <w:marRight w:val="0"/>
          <w:marTop w:val="0"/>
          <w:marBottom w:val="0"/>
          <w:divBdr>
            <w:top w:val="none" w:sz="0" w:space="0" w:color="auto"/>
            <w:left w:val="none" w:sz="0" w:space="0" w:color="auto"/>
            <w:bottom w:val="none" w:sz="0" w:space="0" w:color="auto"/>
            <w:right w:val="none" w:sz="0" w:space="0" w:color="auto"/>
          </w:divBdr>
          <w:divsChild>
            <w:div w:id="2122021306">
              <w:marLeft w:val="0"/>
              <w:marRight w:val="0"/>
              <w:marTop w:val="0"/>
              <w:marBottom w:val="0"/>
              <w:divBdr>
                <w:top w:val="none" w:sz="0" w:space="0" w:color="auto"/>
                <w:left w:val="none" w:sz="0" w:space="0" w:color="auto"/>
                <w:bottom w:val="none" w:sz="0" w:space="0" w:color="auto"/>
                <w:right w:val="none" w:sz="0" w:space="0" w:color="auto"/>
              </w:divBdr>
              <w:divsChild>
                <w:div w:id="200366566">
                  <w:marLeft w:val="0"/>
                  <w:marRight w:val="0"/>
                  <w:marTop w:val="0"/>
                  <w:marBottom w:val="0"/>
                  <w:divBdr>
                    <w:top w:val="none" w:sz="0" w:space="0" w:color="auto"/>
                    <w:left w:val="none" w:sz="0" w:space="0" w:color="auto"/>
                    <w:bottom w:val="none" w:sz="0" w:space="0" w:color="auto"/>
                    <w:right w:val="none" w:sz="0" w:space="0" w:color="auto"/>
                  </w:divBdr>
                  <w:divsChild>
                    <w:div w:id="362176028">
                      <w:marLeft w:val="0"/>
                      <w:marRight w:val="0"/>
                      <w:marTop w:val="0"/>
                      <w:marBottom w:val="0"/>
                      <w:divBdr>
                        <w:top w:val="none" w:sz="0" w:space="0" w:color="auto"/>
                        <w:left w:val="none" w:sz="0" w:space="0" w:color="auto"/>
                        <w:bottom w:val="none" w:sz="0" w:space="0" w:color="auto"/>
                        <w:right w:val="none" w:sz="0" w:space="0" w:color="auto"/>
                      </w:divBdr>
                      <w:divsChild>
                        <w:div w:id="1567495777">
                          <w:marLeft w:val="0"/>
                          <w:marRight w:val="0"/>
                          <w:marTop w:val="0"/>
                          <w:marBottom w:val="0"/>
                          <w:divBdr>
                            <w:top w:val="none" w:sz="0" w:space="0" w:color="auto"/>
                            <w:left w:val="none" w:sz="0" w:space="0" w:color="auto"/>
                            <w:bottom w:val="none" w:sz="0" w:space="0" w:color="auto"/>
                            <w:right w:val="none" w:sz="0" w:space="0" w:color="auto"/>
                          </w:divBdr>
                          <w:divsChild>
                            <w:div w:id="1424764633">
                              <w:marLeft w:val="0"/>
                              <w:marRight w:val="0"/>
                              <w:marTop w:val="0"/>
                              <w:marBottom w:val="0"/>
                              <w:divBdr>
                                <w:top w:val="none" w:sz="0" w:space="0" w:color="auto"/>
                                <w:left w:val="none" w:sz="0" w:space="0" w:color="auto"/>
                                <w:bottom w:val="none" w:sz="0" w:space="0" w:color="auto"/>
                                <w:right w:val="none" w:sz="0" w:space="0" w:color="auto"/>
                              </w:divBdr>
                              <w:divsChild>
                                <w:div w:id="1702436054">
                                  <w:marLeft w:val="0"/>
                                  <w:marRight w:val="0"/>
                                  <w:marTop w:val="0"/>
                                  <w:marBottom w:val="0"/>
                                  <w:divBdr>
                                    <w:top w:val="none" w:sz="0" w:space="0" w:color="auto"/>
                                    <w:left w:val="none" w:sz="0" w:space="0" w:color="auto"/>
                                    <w:bottom w:val="none" w:sz="0" w:space="0" w:color="auto"/>
                                    <w:right w:val="none" w:sz="0" w:space="0" w:color="auto"/>
                                  </w:divBdr>
                                  <w:divsChild>
                                    <w:div w:id="1747728060">
                                      <w:marLeft w:val="0"/>
                                      <w:marRight w:val="0"/>
                                      <w:marTop w:val="0"/>
                                      <w:marBottom w:val="0"/>
                                      <w:divBdr>
                                        <w:top w:val="none" w:sz="0" w:space="0" w:color="auto"/>
                                        <w:left w:val="none" w:sz="0" w:space="0" w:color="auto"/>
                                        <w:bottom w:val="none" w:sz="0" w:space="0" w:color="auto"/>
                                        <w:right w:val="none" w:sz="0" w:space="0" w:color="auto"/>
                                      </w:divBdr>
                                      <w:divsChild>
                                        <w:div w:id="595555075">
                                          <w:marLeft w:val="0"/>
                                          <w:marRight w:val="0"/>
                                          <w:marTop w:val="0"/>
                                          <w:marBottom w:val="0"/>
                                          <w:divBdr>
                                            <w:top w:val="none" w:sz="0" w:space="0" w:color="auto"/>
                                            <w:left w:val="none" w:sz="0" w:space="0" w:color="auto"/>
                                            <w:bottom w:val="none" w:sz="0" w:space="0" w:color="auto"/>
                                            <w:right w:val="none" w:sz="0" w:space="0" w:color="auto"/>
                                          </w:divBdr>
                                          <w:divsChild>
                                            <w:div w:id="248928747">
                                              <w:marLeft w:val="0"/>
                                              <w:marRight w:val="0"/>
                                              <w:marTop w:val="0"/>
                                              <w:marBottom w:val="0"/>
                                              <w:divBdr>
                                                <w:top w:val="none" w:sz="0" w:space="0" w:color="auto"/>
                                                <w:left w:val="none" w:sz="0" w:space="0" w:color="auto"/>
                                                <w:bottom w:val="single" w:sz="4" w:space="0" w:color="E5E3E3"/>
                                                <w:right w:val="none" w:sz="0" w:space="0" w:color="auto"/>
                                              </w:divBdr>
                                              <w:divsChild>
                                                <w:div w:id="1310482095">
                                                  <w:marLeft w:val="0"/>
                                                  <w:marRight w:val="0"/>
                                                  <w:marTop w:val="0"/>
                                                  <w:marBottom w:val="0"/>
                                                  <w:divBdr>
                                                    <w:top w:val="none" w:sz="0" w:space="0" w:color="auto"/>
                                                    <w:left w:val="none" w:sz="0" w:space="0" w:color="auto"/>
                                                    <w:bottom w:val="none" w:sz="0" w:space="0" w:color="auto"/>
                                                    <w:right w:val="none" w:sz="0" w:space="0" w:color="auto"/>
                                                  </w:divBdr>
                                                  <w:divsChild>
                                                    <w:div w:id="1371495496">
                                                      <w:marLeft w:val="0"/>
                                                      <w:marRight w:val="0"/>
                                                      <w:marTop w:val="0"/>
                                                      <w:marBottom w:val="0"/>
                                                      <w:divBdr>
                                                        <w:top w:val="none" w:sz="0" w:space="0" w:color="auto"/>
                                                        <w:left w:val="none" w:sz="0" w:space="0" w:color="auto"/>
                                                        <w:bottom w:val="none" w:sz="0" w:space="0" w:color="auto"/>
                                                        <w:right w:val="none" w:sz="0" w:space="0" w:color="auto"/>
                                                      </w:divBdr>
                                                      <w:divsChild>
                                                        <w:div w:id="855966552">
                                                          <w:marLeft w:val="0"/>
                                                          <w:marRight w:val="0"/>
                                                          <w:marTop w:val="0"/>
                                                          <w:marBottom w:val="0"/>
                                                          <w:divBdr>
                                                            <w:top w:val="none" w:sz="0" w:space="0" w:color="auto"/>
                                                            <w:left w:val="none" w:sz="0" w:space="0" w:color="auto"/>
                                                            <w:bottom w:val="none" w:sz="0" w:space="0" w:color="auto"/>
                                                            <w:right w:val="none" w:sz="0" w:space="0" w:color="auto"/>
                                                          </w:divBdr>
                                                          <w:divsChild>
                                                            <w:div w:id="8721998">
                                                              <w:marLeft w:val="0"/>
                                                              <w:marRight w:val="0"/>
                                                              <w:marTop w:val="0"/>
                                                              <w:marBottom w:val="0"/>
                                                              <w:divBdr>
                                                                <w:top w:val="none" w:sz="0" w:space="0" w:color="auto"/>
                                                                <w:left w:val="none" w:sz="0" w:space="0" w:color="auto"/>
                                                                <w:bottom w:val="none" w:sz="0" w:space="0" w:color="auto"/>
                                                                <w:right w:val="none" w:sz="0" w:space="0" w:color="auto"/>
                                                              </w:divBdr>
                                                              <w:divsChild>
                                                                <w:div w:id="512762809">
                                                                  <w:marLeft w:val="270"/>
                                                                  <w:marRight w:val="0"/>
                                                                  <w:marTop w:val="0"/>
                                                                  <w:marBottom w:val="0"/>
                                                                  <w:divBdr>
                                                                    <w:top w:val="none" w:sz="0" w:space="0" w:color="auto"/>
                                                                    <w:left w:val="none" w:sz="0" w:space="0" w:color="auto"/>
                                                                    <w:bottom w:val="none" w:sz="0" w:space="0" w:color="auto"/>
                                                                    <w:right w:val="none" w:sz="0" w:space="0" w:color="auto"/>
                                                                  </w:divBdr>
                                                                  <w:divsChild>
                                                                    <w:div w:id="268271042">
                                                                      <w:marLeft w:val="0"/>
                                                                      <w:marRight w:val="0"/>
                                                                      <w:marTop w:val="0"/>
                                                                      <w:marBottom w:val="0"/>
                                                                      <w:divBdr>
                                                                        <w:top w:val="none" w:sz="0" w:space="0" w:color="auto"/>
                                                                        <w:left w:val="none" w:sz="0" w:space="0" w:color="auto"/>
                                                                        <w:bottom w:val="none" w:sz="0" w:space="0" w:color="auto"/>
                                                                        <w:right w:val="none" w:sz="0" w:space="0" w:color="auto"/>
                                                                      </w:divBdr>
                                                                      <w:divsChild>
                                                                        <w:div w:id="1281379113">
                                                                          <w:marLeft w:val="0"/>
                                                                          <w:marRight w:val="0"/>
                                                                          <w:marTop w:val="0"/>
                                                                          <w:marBottom w:val="0"/>
                                                                          <w:divBdr>
                                                                            <w:top w:val="none" w:sz="0" w:space="0" w:color="auto"/>
                                                                            <w:left w:val="none" w:sz="0" w:space="0" w:color="auto"/>
                                                                            <w:bottom w:val="none" w:sz="0" w:space="0" w:color="auto"/>
                                                                            <w:right w:val="none" w:sz="0" w:space="0" w:color="auto"/>
                                                                          </w:divBdr>
                                                                          <w:divsChild>
                                                                            <w:div w:id="72317198">
                                                                              <w:marLeft w:val="0"/>
                                                                              <w:marRight w:val="0"/>
                                                                              <w:marTop w:val="0"/>
                                                                              <w:marBottom w:val="0"/>
                                                                              <w:divBdr>
                                                                                <w:top w:val="none" w:sz="0" w:space="0" w:color="auto"/>
                                                                                <w:left w:val="none" w:sz="0" w:space="0" w:color="auto"/>
                                                                                <w:bottom w:val="none" w:sz="0" w:space="0" w:color="auto"/>
                                                                                <w:right w:val="none" w:sz="0" w:space="0" w:color="auto"/>
                                                                              </w:divBdr>
                                                                              <w:divsChild>
                                                                                <w:div w:id="1418206961">
                                                                                  <w:marLeft w:val="0"/>
                                                                                  <w:marRight w:val="0"/>
                                                                                  <w:marTop w:val="0"/>
                                                                                  <w:marBottom w:val="0"/>
                                                                                  <w:divBdr>
                                                                                    <w:top w:val="none" w:sz="0" w:space="0" w:color="auto"/>
                                                                                    <w:left w:val="none" w:sz="0" w:space="0" w:color="auto"/>
                                                                                    <w:bottom w:val="none" w:sz="0" w:space="0" w:color="auto"/>
                                                                                    <w:right w:val="none" w:sz="0" w:space="0" w:color="auto"/>
                                                                                  </w:divBdr>
                                                                                  <w:divsChild>
                                                                                    <w:div w:id="185993389">
                                                                                      <w:marLeft w:val="0"/>
                                                                                      <w:marRight w:val="0"/>
                                                                                      <w:marTop w:val="0"/>
                                                                                      <w:marBottom w:val="0"/>
                                                                                      <w:divBdr>
                                                                                        <w:top w:val="none" w:sz="0" w:space="0" w:color="auto"/>
                                                                                        <w:left w:val="none" w:sz="0" w:space="0" w:color="auto"/>
                                                                                        <w:bottom w:val="none" w:sz="0" w:space="0" w:color="auto"/>
                                                                                        <w:right w:val="none" w:sz="0" w:space="0" w:color="auto"/>
                                                                                      </w:divBdr>
                                                                                      <w:divsChild>
                                                                                        <w:div w:id="753018362">
                                                                                          <w:marLeft w:val="0"/>
                                                                                          <w:marRight w:val="0"/>
                                                                                          <w:marTop w:val="0"/>
                                                                                          <w:marBottom w:val="0"/>
                                                                                          <w:divBdr>
                                                                                            <w:top w:val="none" w:sz="0" w:space="0" w:color="auto"/>
                                                                                            <w:left w:val="none" w:sz="0" w:space="0" w:color="auto"/>
                                                                                            <w:bottom w:val="none" w:sz="0" w:space="0" w:color="auto"/>
                                                                                            <w:right w:val="none" w:sz="0" w:space="0" w:color="auto"/>
                                                                                          </w:divBdr>
                                                                                          <w:divsChild>
                                                                                            <w:div w:id="360399120">
                                                                                              <w:marLeft w:val="0"/>
                                                                                              <w:marRight w:val="0"/>
                                                                                              <w:marTop w:val="0"/>
                                                                                              <w:marBottom w:val="0"/>
                                                                                              <w:divBdr>
                                                                                                <w:top w:val="none" w:sz="0" w:space="0" w:color="auto"/>
                                                                                                <w:left w:val="none" w:sz="0" w:space="0" w:color="auto"/>
                                                                                                <w:bottom w:val="single" w:sz="4" w:space="10" w:color="auto"/>
                                                                                                <w:right w:val="none" w:sz="0" w:space="0" w:color="auto"/>
                                                                                              </w:divBdr>
                                                                                              <w:divsChild>
                                                                                                <w:div w:id="337463795">
                                                                                                  <w:marLeft w:val="0"/>
                                                                                                  <w:marRight w:val="0"/>
                                                                                                  <w:marTop w:val="120"/>
                                                                                                  <w:marBottom w:val="0"/>
                                                                                                  <w:divBdr>
                                                                                                    <w:top w:val="none" w:sz="0" w:space="0" w:color="auto"/>
                                                                                                    <w:left w:val="none" w:sz="0" w:space="0" w:color="auto"/>
                                                                                                    <w:bottom w:val="none" w:sz="0" w:space="0" w:color="auto"/>
                                                                                                    <w:right w:val="none" w:sz="0" w:space="0" w:color="auto"/>
                                                                                                  </w:divBdr>
                                                                                                  <w:divsChild>
                                                                                                    <w:div w:id="953099197">
                                                                                                      <w:marLeft w:val="0"/>
                                                                                                      <w:marRight w:val="0"/>
                                                                                                      <w:marTop w:val="0"/>
                                                                                                      <w:marBottom w:val="0"/>
                                                                                                      <w:divBdr>
                                                                                                        <w:top w:val="none" w:sz="0" w:space="0" w:color="auto"/>
                                                                                                        <w:left w:val="none" w:sz="0" w:space="0" w:color="auto"/>
                                                                                                        <w:bottom w:val="none" w:sz="0" w:space="0" w:color="auto"/>
                                                                                                        <w:right w:val="none" w:sz="0" w:space="0" w:color="auto"/>
                                                                                                      </w:divBdr>
                                                                                                      <w:divsChild>
                                                                                                        <w:div w:id="1094327449">
                                                                                                          <w:marLeft w:val="0"/>
                                                                                                          <w:marRight w:val="0"/>
                                                                                                          <w:marTop w:val="0"/>
                                                                                                          <w:marBottom w:val="0"/>
                                                                                                          <w:divBdr>
                                                                                                            <w:top w:val="none" w:sz="0" w:space="0" w:color="auto"/>
                                                                                                            <w:left w:val="none" w:sz="0" w:space="0" w:color="auto"/>
                                                                                                            <w:bottom w:val="none" w:sz="0" w:space="0" w:color="auto"/>
                                                                                                            <w:right w:val="none" w:sz="0" w:space="0" w:color="auto"/>
                                                                                                          </w:divBdr>
                                                                                                          <w:divsChild>
                                                                                                            <w:div w:id="144401657">
                                                                                                              <w:marLeft w:val="0"/>
                                                                                                              <w:marRight w:val="0"/>
                                                                                                              <w:marTop w:val="0"/>
                                                                                                              <w:marBottom w:val="0"/>
                                                                                                              <w:divBdr>
                                                                                                                <w:top w:val="none" w:sz="0" w:space="0" w:color="auto"/>
                                                                                                                <w:left w:val="none" w:sz="0" w:space="0" w:color="auto"/>
                                                                                                                <w:bottom w:val="none" w:sz="0" w:space="0" w:color="auto"/>
                                                                                                                <w:right w:val="none" w:sz="0" w:space="0" w:color="auto"/>
                                                                                                              </w:divBdr>
                                                                                                              <w:divsChild>
                                                                                                                <w:div w:id="703872411">
                                                                                                                  <w:marLeft w:val="0"/>
                                                                                                                  <w:marRight w:val="0"/>
                                                                                                                  <w:marTop w:val="0"/>
                                                                                                                  <w:marBottom w:val="0"/>
                                                                                                                  <w:divBdr>
                                                                                                                    <w:top w:val="none" w:sz="0" w:space="0" w:color="auto"/>
                                                                                                                    <w:left w:val="none" w:sz="0" w:space="0" w:color="auto"/>
                                                                                                                    <w:bottom w:val="none" w:sz="0" w:space="0" w:color="auto"/>
                                                                                                                    <w:right w:val="none" w:sz="0" w:space="0" w:color="auto"/>
                                                                                                                  </w:divBdr>
                                                                                                                  <w:divsChild>
                                                                                                                    <w:div w:id="1114714280">
                                                                                                                      <w:marLeft w:val="0"/>
                                                                                                                      <w:marRight w:val="0"/>
                                                                                                                      <w:marTop w:val="0"/>
                                                                                                                      <w:marBottom w:val="0"/>
                                                                                                                      <w:divBdr>
                                                                                                                        <w:top w:val="none" w:sz="0" w:space="0" w:color="auto"/>
                                                                                                                        <w:left w:val="none" w:sz="0" w:space="0" w:color="auto"/>
                                                                                                                        <w:bottom w:val="none" w:sz="0" w:space="0" w:color="auto"/>
                                                                                                                        <w:right w:val="none" w:sz="0" w:space="0" w:color="auto"/>
                                                                                                                      </w:divBdr>
                                                                                                                      <w:divsChild>
                                                                                                                        <w:div w:id="2004502168">
                                                                                                                          <w:marLeft w:val="0"/>
                                                                                                                          <w:marRight w:val="0"/>
                                                                                                                          <w:marTop w:val="0"/>
                                                                                                                          <w:marBottom w:val="0"/>
                                                                                                                          <w:divBdr>
                                                                                                                            <w:top w:val="none" w:sz="0" w:space="0" w:color="auto"/>
                                                                                                                            <w:left w:val="none" w:sz="0" w:space="0" w:color="auto"/>
                                                                                                                            <w:bottom w:val="none" w:sz="0" w:space="0" w:color="auto"/>
                                                                                                                            <w:right w:val="none" w:sz="0" w:space="0" w:color="auto"/>
                                                                                                                          </w:divBdr>
                                                                                                                          <w:divsChild>
                                                                                                                            <w:div w:id="6454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474587">
      <w:bodyDiv w:val="1"/>
      <w:marLeft w:val="0"/>
      <w:marRight w:val="0"/>
      <w:marTop w:val="0"/>
      <w:marBottom w:val="0"/>
      <w:divBdr>
        <w:top w:val="none" w:sz="0" w:space="0" w:color="auto"/>
        <w:left w:val="none" w:sz="0" w:space="0" w:color="auto"/>
        <w:bottom w:val="none" w:sz="0" w:space="0" w:color="auto"/>
        <w:right w:val="none" w:sz="0" w:space="0" w:color="auto"/>
      </w:divBdr>
    </w:div>
    <w:div w:id="936131444">
      <w:bodyDiv w:val="1"/>
      <w:marLeft w:val="0"/>
      <w:marRight w:val="0"/>
      <w:marTop w:val="0"/>
      <w:marBottom w:val="0"/>
      <w:divBdr>
        <w:top w:val="none" w:sz="0" w:space="0" w:color="auto"/>
        <w:left w:val="none" w:sz="0" w:space="0" w:color="auto"/>
        <w:bottom w:val="none" w:sz="0" w:space="0" w:color="auto"/>
        <w:right w:val="none" w:sz="0" w:space="0" w:color="auto"/>
      </w:divBdr>
    </w:div>
    <w:div w:id="967473743">
      <w:bodyDiv w:val="1"/>
      <w:marLeft w:val="0"/>
      <w:marRight w:val="400"/>
      <w:marTop w:val="0"/>
      <w:marBottom w:val="0"/>
      <w:divBdr>
        <w:top w:val="none" w:sz="0" w:space="0" w:color="auto"/>
        <w:left w:val="none" w:sz="0" w:space="0" w:color="auto"/>
        <w:bottom w:val="none" w:sz="0" w:space="0" w:color="auto"/>
        <w:right w:val="none" w:sz="0" w:space="0" w:color="auto"/>
      </w:divBdr>
      <w:divsChild>
        <w:div w:id="1440297499">
          <w:marLeft w:val="0"/>
          <w:marRight w:val="0"/>
          <w:marTop w:val="0"/>
          <w:marBottom w:val="0"/>
          <w:divBdr>
            <w:top w:val="none" w:sz="0" w:space="0" w:color="auto"/>
            <w:left w:val="none" w:sz="0" w:space="0" w:color="auto"/>
            <w:bottom w:val="none" w:sz="0" w:space="0" w:color="auto"/>
            <w:right w:val="none" w:sz="0" w:space="0" w:color="auto"/>
          </w:divBdr>
        </w:div>
      </w:divsChild>
    </w:div>
    <w:div w:id="969743144">
      <w:bodyDiv w:val="1"/>
      <w:marLeft w:val="0"/>
      <w:marRight w:val="0"/>
      <w:marTop w:val="0"/>
      <w:marBottom w:val="0"/>
      <w:divBdr>
        <w:top w:val="none" w:sz="0" w:space="0" w:color="auto"/>
        <w:left w:val="none" w:sz="0" w:space="0" w:color="auto"/>
        <w:bottom w:val="none" w:sz="0" w:space="0" w:color="auto"/>
        <w:right w:val="none" w:sz="0" w:space="0" w:color="auto"/>
      </w:divBdr>
    </w:div>
    <w:div w:id="990720730">
      <w:bodyDiv w:val="1"/>
      <w:marLeft w:val="0"/>
      <w:marRight w:val="0"/>
      <w:marTop w:val="0"/>
      <w:marBottom w:val="0"/>
      <w:divBdr>
        <w:top w:val="none" w:sz="0" w:space="0" w:color="auto"/>
        <w:left w:val="none" w:sz="0" w:space="0" w:color="auto"/>
        <w:bottom w:val="none" w:sz="0" w:space="0" w:color="auto"/>
        <w:right w:val="none" w:sz="0" w:space="0" w:color="auto"/>
      </w:divBdr>
    </w:div>
    <w:div w:id="1011026506">
      <w:bodyDiv w:val="1"/>
      <w:marLeft w:val="0"/>
      <w:marRight w:val="0"/>
      <w:marTop w:val="0"/>
      <w:marBottom w:val="0"/>
      <w:divBdr>
        <w:top w:val="none" w:sz="0" w:space="0" w:color="auto"/>
        <w:left w:val="none" w:sz="0" w:space="0" w:color="auto"/>
        <w:bottom w:val="none" w:sz="0" w:space="0" w:color="auto"/>
        <w:right w:val="none" w:sz="0" w:space="0" w:color="auto"/>
      </w:divBdr>
    </w:div>
    <w:div w:id="1061562702">
      <w:bodyDiv w:val="1"/>
      <w:marLeft w:val="0"/>
      <w:marRight w:val="0"/>
      <w:marTop w:val="0"/>
      <w:marBottom w:val="0"/>
      <w:divBdr>
        <w:top w:val="none" w:sz="0" w:space="0" w:color="auto"/>
        <w:left w:val="none" w:sz="0" w:space="0" w:color="auto"/>
        <w:bottom w:val="none" w:sz="0" w:space="0" w:color="auto"/>
        <w:right w:val="none" w:sz="0" w:space="0" w:color="auto"/>
      </w:divBdr>
    </w:div>
    <w:div w:id="1079131684">
      <w:bodyDiv w:val="1"/>
      <w:marLeft w:val="0"/>
      <w:marRight w:val="0"/>
      <w:marTop w:val="0"/>
      <w:marBottom w:val="0"/>
      <w:divBdr>
        <w:top w:val="none" w:sz="0" w:space="0" w:color="auto"/>
        <w:left w:val="none" w:sz="0" w:space="0" w:color="auto"/>
        <w:bottom w:val="none" w:sz="0" w:space="0" w:color="auto"/>
        <w:right w:val="none" w:sz="0" w:space="0" w:color="auto"/>
      </w:divBdr>
    </w:div>
    <w:div w:id="1092625177">
      <w:bodyDiv w:val="1"/>
      <w:marLeft w:val="0"/>
      <w:marRight w:val="0"/>
      <w:marTop w:val="0"/>
      <w:marBottom w:val="0"/>
      <w:divBdr>
        <w:top w:val="none" w:sz="0" w:space="0" w:color="auto"/>
        <w:left w:val="none" w:sz="0" w:space="0" w:color="auto"/>
        <w:bottom w:val="none" w:sz="0" w:space="0" w:color="auto"/>
        <w:right w:val="none" w:sz="0" w:space="0" w:color="auto"/>
      </w:divBdr>
      <w:divsChild>
        <w:div w:id="40979886">
          <w:marLeft w:val="0"/>
          <w:marRight w:val="0"/>
          <w:marTop w:val="0"/>
          <w:marBottom w:val="0"/>
          <w:divBdr>
            <w:top w:val="none" w:sz="0" w:space="0" w:color="auto"/>
            <w:left w:val="none" w:sz="0" w:space="0" w:color="auto"/>
            <w:bottom w:val="none" w:sz="0" w:space="0" w:color="auto"/>
            <w:right w:val="none" w:sz="0" w:space="0" w:color="auto"/>
          </w:divBdr>
        </w:div>
        <w:div w:id="622926064">
          <w:marLeft w:val="0"/>
          <w:marRight w:val="0"/>
          <w:marTop w:val="0"/>
          <w:marBottom w:val="0"/>
          <w:divBdr>
            <w:top w:val="none" w:sz="0" w:space="0" w:color="auto"/>
            <w:left w:val="none" w:sz="0" w:space="0" w:color="auto"/>
            <w:bottom w:val="none" w:sz="0" w:space="0" w:color="auto"/>
            <w:right w:val="none" w:sz="0" w:space="0" w:color="auto"/>
          </w:divBdr>
        </w:div>
        <w:div w:id="708381580">
          <w:marLeft w:val="0"/>
          <w:marRight w:val="0"/>
          <w:marTop w:val="0"/>
          <w:marBottom w:val="0"/>
          <w:divBdr>
            <w:top w:val="none" w:sz="0" w:space="0" w:color="auto"/>
            <w:left w:val="none" w:sz="0" w:space="0" w:color="auto"/>
            <w:bottom w:val="none" w:sz="0" w:space="0" w:color="auto"/>
            <w:right w:val="none" w:sz="0" w:space="0" w:color="auto"/>
          </w:divBdr>
        </w:div>
        <w:div w:id="779497668">
          <w:marLeft w:val="0"/>
          <w:marRight w:val="0"/>
          <w:marTop w:val="0"/>
          <w:marBottom w:val="0"/>
          <w:divBdr>
            <w:top w:val="none" w:sz="0" w:space="0" w:color="auto"/>
            <w:left w:val="none" w:sz="0" w:space="0" w:color="auto"/>
            <w:bottom w:val="none" w:sz="0" w:space="0" w:color="auto"/>
            <w:right w:val="none" w:sz="0" w:space="0" w:color="auto"/>
          </w:divBdr>
        </w:div>
        <w:div w:id="1618946252">
          <w:marLeft w:val="0"/>
          <w:marRight w:val="0"/>
          <w:marTop w:val="0"/>
          <w:marBottom w:val="0"/>
          <w:divBdr>
            <w:top w:val="none" w:sz="0" w:space="0" w:color="auto"/>
            <w:left w:val="none" w:sz="0" w:space="0" w:color="auto"/>
            <w:bottom w:val="none" w:sz="0" w:space="0" w:color="auto"/>
            <w:right w:val="none" w:sz="0" w:space="0" w:color="auto"/>
          </w:divBdr>
        </w:div>
      </w:divsChild>
    </w:div>
    <w:div w:id="1094518341">
      <w:bodyDiv w:val="1"/>
      <w:marLeft w:val="0"/>
      <w:marRight w:val="0"/>
      <w:marTop w:val="0"/>
      <w:marBottom w:val="0"/>
      <w:divBdr>
        <w:top w:val="none" w:sz="0" w:space="0" w:color="auto"/>
        <w:left w:val="none" w:sz="0" w:space="0" w:color="auto"/>
        <w:bottom w:val="none" w:sz="0" w:space="0" w:color="auto"/>
        <w:right w:val="none" w:sz="0" w:space="0" w:color="auto"/>
      </w:divBdr>
    </w:div>
    <w:div w:id="1098716893">
      <w:bodyDiv w:val="1"/>
      <w:marLeft w:val="0"/>
      <w:marRight w:val="0"/>
      <w:marTop w:val="0"/>
      <w:marBottom w:val="0"/>
      <w:divBdr>
        <w:top w:val="none" w:sz="0" w:space="0" w:color="auto"/>
        <w:left w:val="none" w:sz="0" w:space="0" w:color="auto"/>
        <w:bottom w:val="none" w:sz="0" w:space="0" w:color="auto"/>
        <w:right w:val="none" w:sz="0" w:space="0" w:color="auto"/>
      </w:divBdr>
    </w:div>
    <w:div w:id="1106194633">
      <w:bodyDiv w:val="1"/>
      <w:marLeft w:val="0"/>
      <w:marRight w:val="0"/>
      <w:marTop w:val="0"/>
      <w:marBottom w:val="0"/>
      <w:divBdr>
        <w:top w:val="none" w:sz="0" w:space="0" w:color="auto"/>
        <w:left w:val="none" w:sz="0" w:space="0" w:color="auto"/>
        <w:bottom w:val="none" w:sz="0" w:space="0" w:color="auto"/>
        <w:right w:val="none" w:sz="0" w:space="0" w:color="auto"/>
      </w:divBdr>
    </w:div>
    <w:div w:id="1108963896">
      <w:bodyDiv w:val="1"/>
      <w:marLeft w:val="0"/>
      <w:marRight w:val="0"/>
      <w:marTop w:val="0"/>
      <w:marBottom w:val="0"/>
      <w:divBdr>
        <w:top w:val="none" w:sz="0" w:space="0" w:color="auto"/>
        <w:left w:val="none" w:sz="0" w:space="0" w:color="auto"/>
        <w:bottom w:val="none" w:sz="0" w:space="0" w:color="auto"/>
        <w:right w:val="none" w:sz="0" w:space="0" w:color="auto"/>
      </w:divBdr>
    </w:div>
    <w:div w:id="1122000720">
      <w:bodyDiv w:val="1"/>
      <w:marLeft w:val="0"/>
      <w:marRight w:val="0"/>
      <w:marTop w:val="0"/>
      <w:marBottom w:val="0"/>
      <w:divBdr>
        <w:top w:val="none" w:sz="0" w:space="0" w:color="auto"/>
        <w:left w:val="none" w:sz="0" w:space="0" w:color="auto"/>
        <w:bottom w:val="none" w:sz="0" w:space="0" w:color="auto"/>
        <w:right w:val="none" w:sz="0" w:space="0" w:color="auto"/>
      </w:divBdr>
    </w:div>
    <w:div w:id="1148936435">
      <w:bodyDiv w:val="1"/>
      <w:marLeft w:val="0"/>
      <w:marRight w:val="0"/>
      <w:marTop w:val="0"/>
      <w:marBottom w:val="0"/>
      <w:divBdr>
        <w:top w:val="none" w:sz="0" w:space="0" w:color="auto"/>
        <w:left w:val="none" w:sz="0" w:space="0" w:color="auto"/>
        <w:bottom w:val="none" w:sz="0" w:space="0" w:color="auto"/>
        <w:right w:val="none" w:sz="0" w:space="0" w:color="auto"/>
      </w:divBdr>
      <w:divsChild>
        <w:div w:id="1894847991">
          <w:marLeft w:val="0"/>
          <w:marRight w:val="0"/>
          <w:marTop w:val="0"/>
          <w:marBottom w:val="0"/>
          <w:divBdr>
            <w:top w:val="none" w:sz="0" w:space="0" w:color="auto"/>
            <w:left w:val="none" w:sz="0" w:space="0" w:color="auto"/>
            <w:bottom w:val="none" w:sz="0" w:space="0" w:color="auto"/>
            <w:right w:val="none" w:sz="0" w:space="0" w:color="auto"/>
          </w:divBdr>
          <w:divsChild>
            <w:div w:id="223226152">
              <w:marLeft w:val="0"/>
              <w:marRight w:val="0"/>
              <w:marTop w:val="0"/>
              <w:marBottom w:val="0"/>
              <w:divBdr>
                <w:top w:val="none" w:sz="0" w:space="0" w:color="auto"/>
                <w:left w:val="none" w:sz="0" w:space="0" w:color="auto"/>
                <w:bottom w:val="none" w:sz="0" w:space="0" w:color="auto"/>
                <w:right w:val="none" w:sz="0" w:space="0" w:color="auto"/>
              </w:divBdr>
              <w:divsChild>
                <w:div w:id="831221568">
                  <w:marLeft w:val="0"/>
                  <w:marRight w:val="0"/>
                  <w:marTop w:val="0"/>
                  <w:marBottom w:val="0"/>
                  <w:divBdr>
                    <w:top w:val="none" w:sz="0" w:space="0" w:color="auto"/>
                    <w:left w:val="none" w:sz="0" w:space="0" w:color="auto"/>
                    <w:bottom w:val="none" w:sz="0" w:space="0" w:color="auto"/>
                    <w:right w:val="none" w:sz="0" w:space="0" w:color="auto"/>
                  </w:divBdr>
                  <w:divsChild>
                    <w:div w:id="1870414524">
                      <w:marLeft w:val="0"/>
                      <w:marRight w:val="0"/>
                      <w:marTop w:val="360"/>
                      <w:marBottom w:val="0"/>
                      <w:divBdr>
                        <w:top w:val="none" w:sz="0" w:space="0" w:color="auto"/>
                        <w:left w:val="none" w:sz="0" w:space="0" w:color="auto"/>
                        <w:bottom w:val="none" w:sz="0" w:space="0" w:color="auto"/>
                        <w:right w:val="none" w:sz="0" w:space="0" w:color="auto"/>
                      </w:divBdr>
                      <w:divsChild>
                        <w:div w:id="183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940384">
      <w:bodyDiv w:val="1"/>
      <w:marLeft w:val="0"/>
      <w:marRight w:val="0"/>
      <w:marTop w:val="0"/>
      <w:marBottom w:val="0"/>
      <w:divBdr>
        <w:top w:val="none" w:sz="0" w:space="0" w:color="auto"/>
        <w:left w:val="none" w:sz="0" w:space="0" w:color="auto"/>
        <w:bottom w:val="none" w:sz="0" w:space="0" w:color="auto"/>
        <w:right w:val="none" w:sz="0" w:space="0" w:color="auto"/>
      </w:divBdr>
      <w:divsChild>
        <w:div w:id="685444609">
          <w:marLeft w:val="0"/>
          <w:marRight w:val="0"/>
          <w:marTop w:val="0"/>
          <w:marBottom w:val="0"/>
          <w:divBdr>
            <w:top w:val="none" w:sz="0" w:space="0" w:color="auto"/>
            <w:left w:val="none" w:sz="0" w:space="0" w:color="auto"/>
            <w:bottom w:val="none" w:sz="0" w:space="0" w:color="auto"/>
            <w:right w:val="none" w:sz="0" w:space="0" w:color="auto"/>
          </w:divBdr>
        </w:div>
        <w:div w:id="1456102975">
          <w:marLeft w:val="0"/>
          <w:marRight w:val="0"/>
          <w:marTop w:val="0"/>
          <w:marBottom w:val="0"/>
          <w:divBdr>
            <w:top w:val="none" w:sz="0" w:space="0" w:color="auto"/>
            <w:left w:val="none" w:sz="0" w:space="0" w:color="auto"/>
            <w:bottom w:val="none" w:sz="0" w:space="0" w:color="auto"/>
            <w:right w:val="none" w:sz="0" w:space="0" w:color="auto"/>
          </w:divBdr>
        </w:div>
      </w:divsChild>
    </w:div>
    <w:div w:id="1177043695">
      <w:bodyDiv w:val="1"/>
      <w:marLeft w:val="0"/>
      <w:marRight w:val="0"/>
      <w:marTop w:val="0"/>
      <w:marBottom w:val="0"/>
      <w:divBdr>
        <w:top w:val="none" w:sz="0" w:space="0" w:color="auto"/>
        <w:left w:val="none" w:sz="0" w:space="0" w:color="auto"/>
        <w:bottom w:val="none" w:sz="0" w:space="0" w:color="auto"/>
        <w:right w:val="none" w:sz="0" w:space="0" w:color="auto"/>
      </w:divBdr>
      <w:divsChild>
        <w:div w:id="621614388">
          <w:marLeft w:val="0"/>
          <w:marRight w:val="0"/>
          <w:marTop w:val="0"/>
          <w:marBottom w:val="0"/>
          <w:divBdr>
            <w:top w:val="none" w:sz="0" w:space="0" w:color="auto"/>
            <w:left w:val="none" w:sz="0" w:space="0" w:color="auto"/>
            <w:bottom w:val="none" w:sz="0" w:space="0" w:color="auto"/>
            <w:right w:val="none" w:sz="0" w:space="0" w:color="auto"/>
          </w:divBdr>
        </w:div>
        <w:div w:id="736630551">
          <w:marLeft w:val="0"/>
          <w:marRight w:val="0"/>
          <w:marTop w:val="0"/>
          <w:marBottom w:val="0"/>
          <w:divBdr>
            <w:top w:val="none" w:sz="0" w:space="0" w:color="auto"/>
            <w:left w:val="none" w:sz="0" w:space="0" w:color="auto"/>
            <w:bottom w:val="none" w:sz="0" w:space="0" w:color="auto"/>
            <w:right w:val="none" w:sz="0" w:space="0" w:color="auto"/>
          </w:divBdr>
        </w:div>
        <w:div w:id="1741367896">
          <w:marLeft w:val="0"/>
          <w:marRight w:val="0"/>
          <w:marTop w:val="0"/>
          <w:marBottom w:val="0"/>
          <w:divBdr>
            <w:top w:val="none" w:sz="0" w:space="0" w:color="auto"/>
            <w:left w:val="none" w:sz="0" w:space="0" w:color="auto"/>
            <w:bottom w:val="none" w:sz="0" w:space="0" w:color="auto"/>
            <w:right w:val="none" w:sz="0" w:space="0" w:color="auto"/>
          </w:divBdr>
        </w:div>
        <w:div w:id="1867014466">
          <w:marLeft w:val="0"/>
          <w:marRight w:val="0"/>
          <w:marTop w:val="0"/>
          <w:marBottom w:val="0"/>
          <w:divBdr>
            <w:top w:val="none" w:sz="0" w:space="0" w:color="auto"/>
            <w:left w:val="none" w:sz="0" w:space="0" w:color="auto"/>
            <w:bottom w:val="none" w:sz="0" w:space="0" w:color="auto"/>
            <w:right w:val="none" w:sz="0" w:space="0" w:color="auto"/>
          </w:divBdr>
        </w:div>
        <w:div w:id="1983264576">
          <w:marLeft w:val="0"/>
          <w:marRight w:val="0"/>
          <w:marTop w:val="0"/>
          <w:marBottom w:val="0"/>
          <w:divBdr>
            <w:top w:val="none" w:sz="0" w:space="0" w:color="auto"/>
            <w:left w:val="none" w:sz="0" w:space="0" w:color="auto"/>
            <w:bottom w:val="none" w:sz="0" w:space="0" w:color="auto"/>
            <w:right w:val="none" w:sz="0" w:space="0" w:color="auto"/>
          </w:divBdr>
        </w:div>
      </w:divsChild>
    </w:div>
    <w:div w:id="1181747239">
      <w:bodyDiv w:val="1"/>
      <w:marLeft w:val="0"/>
      <w:marRight w:val="0"/>
      <w:marTop w:val="0"/>
      <w:marBottom w:val="0"/>
      <w:divBdr>
        <w:top w:val="none" w:sz="0" w:space="0" w:color="auto"/>
        <w:left w:val="none" w:sz="0" w:space="0" w:color="auto"/>
        <w:bottom w:val="none" w:sz="0" w:space="0" w:color="auto"/>
        <w:right w:val="none" w:sz="0" w:space="0" w:color="auto"/>
      </w:divBdr>
    </w:div>
    <w:div w:id="1208491414">
      <w:bodyDiv w:val="1"/>
      <w:marLeft w:val="0"/>
      <w:marRight w:val="0"/>
      <w:marTop w:val="0"/>
      <w:marBottom w:val="0"/>
      <w:divBdr>
        <w:top w:val="none" w:sz="0" w:space="0" w:color="auto"/>
        <w:left w:val="none" w:sz="0" w:space="0" w:color="auto"/>
        <w:bottom w:val="none" w:sz="0" w:space="0" w:color="auto"/>
        <w:right w:val="none" w:sz="0" w:space="0" w:color="auto"/>
      </w:divBdr>
      <w:divsChild>
        <w:div w:id="318854226">
          <w:marLeft w:val="0"/>
          <w:marRight w:val="0"/>
          <w:marTop w:val="0"/>
          <w:marBottom w:val="0"/>
          <w:divBdr>
            <w:top w:val="none" w:sz="0" w:space="0" w:color="auto"/>
            <w:left w:val="none" w:sz="0" w:space="0" w:color="auto"/>
            <w:bottom w:val="none" w:sz="0" w:space="0" w:color="auto"/>
            <w:right w:val="none" w:sz="0" w:space="0" w:color="auto"/>
          </w:divBdr>
          <w:divsChild>
            <w:div w:id="148326861">
              <w:marLeft w:val="0"/>
              <w:marRight w:val="0"/>
              <w:marTop w:val="0"/>
              <w:marBottom w:val="0"/>
              <w:divBdr>
                <w:top w:val="none" w:sz="0" w:space="0" w:color="auto"/>
                <w:left w:val="none" w:sz="0" w:space="0" w:color="auto"/>
                <w:bottom w:val="none" w:sz="0" w:space="0" w:color="auto"/>
                <w:right w:val="none" w:sz="0" w:space="0" w:color="auto"/>
              </w:divBdr>
            </w:div>
            <w:div w:id="340815694">
              <w:marLeft w:val="0"/>
              <w:marRight w:val="0"/>
              <w:marTop w:val="0"/>
              <w:marBottom w:val="0"/>
              <w:divBdr>
                <w:top w:val="none" w:sz="0" w:space="0" w:color="auto"/>
                <w:left w:val="none" w:sz="0" w:space="0" w:color="auto"/>
                <w:bottom w:val="none" w:sz="0" w:space="0" w:color="auto"/>
                <w:right w:val="none" w:sz="0" w:space="0" w:color="auto"/>
              </w:divBdr>
            </w:div>
            <w:div w:id="633563634">
              <w:marLeft w:val="0"/>
              <w:marRight w:val="0"/>
              <w:marTop w:val="0"/>
              <w:marBottom w:val="0"/>
              <w:divBdr>
                <w:top w:val="none" w:sz="0" w:space="0" w:color="auto"/>
                <w:left w:val="none" w:sz="0" w:space="0" w:color="auto"/>
                <w:bottom w:val="none" w:sz="0" w:space="0" w:color="auto"/>
                <w:right w:val="none" w:sz="0" w:space="0" w:color="auto"/>
              </w:divBdr>
            </w:div>
            <w:div w:id="720206837">
              <w:marLeft w:val="0"/>
              <w:marRight w:val="0"/>
              <w:marTop w:val="0"/>
              <w:marBottom w:val="0"/>
              <w:divBdr>
                <w:top w:val="none" w:sz="0" w:space="0" w:color="auto"/>
                <w:left w:val="none" w:sz="0" w:space="0" w:color="auto"/>
                <w:bottom w:val="none" w:sz="0" w:space="0" w:color="auto"/>
                <w:right w:val="none" w:sz="0" w:space="0" w:color="auto"/>
              </w:divBdr>
            </w:div>
            <w:div w:id="1353610812">
              <w:marLeft w:val="0"/>
              <w:marRight w:val="0"/>
              <w:marTop w:val="0"/>
              <w:marBottom w:val="0"/>
              <w:divBdr>
                <w:top w:val="none" w:sz="0" w:space="0" w:color="auto"/>
                <w:left w:val="none" w:sz="0" w:space="0" w:color="auto"/>
                <w:bottom w:val="none" w:sz="0" w:space="0" w:color="auto"/>
                <w:right w:val="none" w:sz="0" w:space="0" w:color="auto"/>
              </w:divBdr>
            </w:div>
            <w:div w:id="2101485134">
              <w:marLeft w:val="0"/>
              <w:marRight w:val="0"/>
              <w:marTop w:val="0"/>
              <w:marBottom w:val="0"/>
              <w:divBdr>
                <w:top w:val="none" w:sz="0" w:space="0" w:color="auto"/>
                <w:left w:val="none" w:sz="0" w:space="0" w:color="auto"/>
                <w:bottom w:val="none" w:sz="0" w:space="0" w:color="auto"/>
                <w:right w:val="none" w:sz="0" w:space="0" w:color="auto"/>
              </w:divBdr>
            </w:div>
          </w:divsChild>
        </w:div>
        <w:div w:id="1503009674">
          <w:marLeft w:val="0"/>
          <w:marRight w:val="0"/>
          <w:marTop w:val="0"/>
          <w:marBottom w:val="0"/>
          <w:divBdr>
            <w:top w:val="none" w:sz="0" w:space="0" w:color="auto"/>
            <w:left w:val="none" w:sz="0" w:space="0" w:color="auto"/>
            <w:bottom w:val="none" w:sz="0" w:space="0" w:color="auto"/>
            <w:right w:val="none" w:sz="0" w:space="0" w:color="auto"/>
          </w:divBdr>
          <w:divsChild>
            <w:div w:id="642465762">
              <w:marLeft w:val="0"/>
              <w:marRight w:val="0"/>
              <w:marTop w:val="0"/>
              <w:marBottom w:val="0"/>
              <w:divBdr>
                <w:top w:val="none" w:sz="0" w:space="0" w:color="auto"/>
                <w:left w:val="none" w:sz="0" w:space="0" w:color="auto"/>
                <w:bottom w:val="none" w:sz="0" w:space="0" w:color="auto"/>
                <w:right w:val="none" w:sz="0" w:space="0" w:color="auto"/>
              </w:divBdr>
            </w:div>
            <w:div w:id="1157500610">
              <w:marLeft w:val="0"/>
              <w:marRight w:val="0"/>
              <w:marTop w:val="0"/>
              <w:marBottom w:val="0"/>
              <w:divBdr>
                <w:top w:val="none" w:sz="0" w:space="0" w:color="auto"/>
                <w:left w:val="none" w:sz="0" w:space="0" w:color="auto"/>
                <w:bottom w:val="none" w:sz="0" w:space="0" w:color="auto"/>
                <w:right w:val="none" w:sz="0" w:space="0" w:color="auto"/>
              </w:divBdr>
            </w:div>
            <w:div w:id="15046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50577">
      <w:bodyDiv w:val="1"/>
      <w:marLeft w:val="0"/>
      <w:marRight w:val="0"/>
      <w:marTop w:val="0"/>
      <w:marBottom w:val="0"/>
      <w:divBdr>
        <w:top w:val="none" w:sz="0" w:space="0" w:color="auto"/>
        <w:left w:val="none" w:sz="0" w:space="0" w:color="auto"/>
        <w:bottom w:val="none" w:sz="0" w:space="0" w:color="auto"/>
        <w:right w:val="none" w:sz="0" w:space="0" w:color="auto"/>
      </w:divBdr>
      <w:divsChild>
        <w:div w:id="724259524">
          <w:marLeft w:val="0"/>
          <w:marRight w:val="0"/>
          <w:marTop w:val="0"/>
          <w:marBottom w:val="0"/>
          <w:divBdr>
            <w:top w:val="none" w:sz="0" w:space="0" w:color="auto"/>
            <w:left w:val="none" w:sz="0" w:space="0" w:color="auto"/>
            <w:bottom w:val="none" w:sz="0" w:space="0" w:color="auto"/>
            <w:right w:val="none" w:sz="0" w:space="0" w:color="auto"/>
          </w:divBdr>
          <w:divsChild>
            <w:div w:id="197814837">
              <w:marLeft w:val="0"/>
              <w:marRight w:val="0"/>
              <w:marTop w:val="0"/>
              <w:marBottom w:val="0"/>
              <w:divBdr>
                <w:top w:val="none" w:sz="0" w:space="0" w:color="auto"/>
                <w:left w:val="none" w:sz="0" w:space="0" w:color="auto"/>
                <w:bottom w:val="none" w:sz="0" w:space="0" w:color="auto"/>
                <w:right w:val="none" w:sz="0" w:space="0" w:color="auto"/>
              </w:divBdr>
              <w:divsChild>
                <w:div w:id="1814327885">
                  <w:marLeft w:val="0"/>
                  <w:marRight w:val="0"/>
                  <w:marTop w:val="0"/>
                  <w:marBottom w:val="0"/>
                  <w:divBdr>
                    <w:top w:val="none" w:sz="0" w:space="0" w:color="auto"/>
                    <w:left w:val="none" w:sz="0" w:space="0" w:color="auto"/>
                    <w:bottom w:val="none" w:sz="0" w:space="0" w:color="auto"/>
                    <w:right w:val="none" w:sz="0" w:space="0" w:color="auto"/>
                  </w:divBdr>
                  <w:divsChild>
                    <w:div w:id="2829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94067">
      <w:bodyDiv w:val="1"/>
      <w:marLeft w:val="0"/>
      <w:marRight w:val="0"/>
      <w:marTop w:val="0"/>
      <w:marBottom w:val="0"/>
      <w:divBdr>
        <w:top w:val="none" w:sz="0" w:space="0" w:color="auto"/>
        <w:left w:val="none" w:sz="0" w:space="0" w:color="auto"/>
        <w:bottom w:val="none" w:sz="0" w:space="0" w:color="auto"/>
        <w:right w:val="none" w:sz="0" w:space="0" w:color="auto"/>
      </w:divBdr>
      <w:divsChild>
        <w:div w:id="1082262890">
          <w:marLeft w:val="0"/>
          <w:marRight w:val="0"/>
          <w:marTop w:val="0"/>
          <w:marBottom w:val="0"/>
          <w:divBdr>
            <w:top w:val="none" w:sz="0" w:space="0" w:color="auto"/>
            <w:left w:val="none" w:sz="0" w:space="0" w:color="auto"/>
            <w:bottom w:val="none" w:sz="0" w:space="0" w:color="auto"/>
            <w:right w:val="none" w:sz="0" w:space="0" w:color="auto"/>
          </w:divBdr>
          <w:divsChild>
            <w:div w:id="1590427696">
              <w:marLeft w:val="0"/>
              <w:marRight w:val="0"/>
              <w:marTop w:val="0"/>
              <w:marBottom w:val="0"/>
              <w:divBdr>
                <w:top w:val="none" w:sz="0" w:space="0" w:color="auto"/>
                <w:left w:val="none" w:sz="0" w:space="0" w:color="auto"/>
                <w:bottom w:val="none" w:sz="0" w:space="0" w:color="auto"/>
                <w:right w:val="none" w:sz="0" w:space="0" w:color="auto"/>
              </w:divBdr>
              <w:divsChild>
                <w:div w:id="759957977">
                  <w:marLeft w:val="0"/>
                  <w:marRight w:val="0"/>
                  <w:marTop w:val="0"/>
                  <w:marBottom w:val="0"/>
                  <w:divBdr>
                    <w:top w:val="none" w:sz="0" w:space="0" w:color="auto"/>
                    <w:left w:val="none" w:sz="0" w:space="0" w:color="auto"/>
                    <w:bottom w:val="none" w:sz="0" w:space="0" w:color="auto"/>
                    <w:right w:val="none" w:sz="0" w:space="0" w:color="auto"/>
                  </w:divBdr>
                  <w:divsChild>
                    <w:div w:id="250893794">
                      <w:marLeft w:val="0"/>
                      <w:marRight w:val="0"/>
                      <w:marTop w:val="0"/>
                      <w:marBottom w:val="0"/>
                      <w:divBdr>
                        <w:top w:val="none" w:sz="0" w:space="0" w:color="auto"/>
                        <w:left w:val="none" w:sz="0" w:space="0" w:color="auto"/>
                        <w:bottom w:val="none" w:sz="0" w:space="0" w:color="auto"/>
                        <w:right w:val="none" w:sz="0" w:space="0" w:color="auto"/>
                      </w:divBdr>
                    </w:div>
                    <w:div w:id="270282535">
                      <w:marLeft w:val="0"/>
                      <w:marRight w:val="0"/>
                      <w:marTop w:val="0"/>
                      <w:marBottom w:val="0"/>
                      <w:divBdr>
                        <w:top w:val="none" w:sz="0" w:space="0" w:color="auto"/>
                        <w:left w:val="none" w:sz="0" w:space="0" w:color="auto"/>
                        <w:bottom w:val="none" w:sz="0" w:space="0" w:color="auto"/>
                        <w:right w:val="none" w:sz="0" w:space="0" w:color="auto"/>
                      </w:divBdr>
                    </w:div>
                    <w:div w:id="15954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10492">
      <w:bodyDiv w:val="1"/>
      <w:marLeft w:val="0"/>
      <w:marRight w:val="0"/>
      <w:marTop w:val="0"/>
      <w:marBottom w:val="0"/>
      <w:divBdr>
        <w:top w:val="none" w:sz="0" w:space="0" w:color="auto"/>
        <w:left w:val="none" w:sz="0" w:space="0" w:color="auto"/>
        <w:bottom w:val="none" w:sz="0" w:space="0" w:color="auto"/>
        <w:right w:val="none" w:sz="0" w:space="0" w:color="auto"/>
      </w:divBdr>
    </w:div>
    <w:div w:id="1260217994">
      <w:bodyDiv w:val="1"/>
      <w:marLeft w:val="0"/>
      <w:marRight w:val="0"/>
      <w:marTop w:val="0"/>
      <w:marBottom w:val="0"/>
      <w:divBdr>
        <w:top w:val="none" w:sz="0" w:space="0" w:color="auto"/>
        <w:left w:val="none" w:sz="0" w:space="0" w:color="auto"/>
        <w:bottom w:val="none" w:sz="0" w:space="0" w:color="auto"/>
        <w:right w:val="none" w:sz="0" w:space="0" w:color="auto"/>
      </w:divBdr>
    </w:div>
    <w:div w:id="1277298218">
      <w:bodyDiv w:val="1"/>
      <w:marLeft w:val="0"/>
      <w:marRight w:val="0"/>
      <w:marTop w:val="0"/>
      <w:marBottom w:val="0"/>
      <w:divBdr>
        <w:top w:val="none" w:sz="0" w:space="0" w:color="auto"/>
        <w:left w:val="none" w:sz="0" w:space="0" w:color="auto"/>
        <w:bottom w:val="none" w:sz="0" w:space="0" w:color="auto"/>
        <w:right w:val="none" w:sz="0" w:space="0" w:color="auto"/>
      </w:divBdr>
      <w:divsChild>
        <w:div w:id="120658668">
          <w:marLeft w:val="0"/>
          <w:marRight w:val="0"/>
          <w:marTop w:val="0"/>
          <w:marBottom w:val="0"/>
          <w:divBdr>
            <w:top w:val="none" w:sz="0" w:space="0" w:color="auto"/>
            <w:left w:val="none" w:sz="0" w:space="0" w:color="auto"/>
            <w:bottom w:val="none" w:sz="0" w:space="0" w:color="auto"/>
            <w:right w:val="none" w:sz="0" w:space="0" w:color="auto"/>
          </w:divBdr>
        </w:div>
        <w:div w:id="1294872798">
          <w:marLeft w:val="0"/>
          <w:marRight w:val="0"/>
          <w:marTop w:val="0"/>
          <w:marBottom w:val="0"/>
          <w:divBdr>
            <w:top w:val="none" w:sz="0" w:space="0" w:color="auto"/>
            <w:left w:val="none" w:sz="0" w:space="0" w:color="auto"/>
            <w:bottom w:val="none" w:sz="0" w:space="0" w:color="auto"/>
            <w:right w:val="none" w:sz="0" w:space="0" w:color="auto"/>
          </w:divBdr>
        </w:div>
        <w:div w:id="1814520689">
          <w:marLeft w:val="0"/>
          <w:marRight w:val="0"/>
          <w:marTop w:val="0"/>
          <w:marBottom w:val="0"/>
          <w:divBdr>
            <w:top w:val="none" w:sz="0" w:space="0" w:color="auto"/>
            <w:left w:val="none" w:sz="0" w:space="0" w:color="auto"/>
            <w:bottom w:val="none" w:sz="0" w:space="0" w:color="auto"/>
            <w:right w:val="none" w:sz="0" w:space="0" w:color="auto"/>
          </w:divBdr>
        </w:div>
      </w:divsChild>
    </w:div>
    <w:div w:id="1280145178">
      <w:bodyDiv w:val="1"/>
      <w:marLeft w:val="0"/>
      <w:marRight w:val="0"/>
      <w:marTop w:val="0"/>
      <w:marBottom w:val="0"/>
      <w:divBdr>
        <w:top w:val="none" w:sz="0" w:space="0" w:color="auto"/>
        <w:left w:val="none" w:sz="0" w:space="0" w:color="auto"/>
        <w:bottom w:val="none" w:sz="0" w:space="0" w:color="auto"/>
        <w:right w:val="none" w:sz="0" w:space="0" w:color="auto"/>
      </w:divBdr>
      <w:divsChild>
        <w:div w:id="618605170">
          <w:marLeft w:val="0"/>
          <w:marRight w:val="0"/>
          <w:marTop w:val="0"/>
          <w:marBottom w:val="0"/>
          <w:divBdr>
            <w:top w:val="none" w:sz="0" w:space="0" w:color="auto"/>
            <w:left w:val="none" w:sz="0" w:space="0" w:color="auto"/>
            <w:bottom w:val="none" w:sz="0" w:space="0" w:color="auto"/>
            <w:right w:val="none" w:sz="0" w:space="0" w:color="auto"/>
          </w:divBdr>
        </w:div>
        <w:div w:id="1328552793">
          <w:marLeft w:val="0"/>
          <w:marRight w:val="0"/>
          <w:marTop w:val="0"/>
          <w:marBottom w:val="0"/>
          <w:divBdr>
            <w:top w:val="none" w:sz="0" w:space="0" w:color="auto"/>
            <w:left w:val="none" w:sz="0" w:space="0" w:color="auto"/>
            <w:bottom w:val="none" w:sz="0" w:space="0" w:color="auto"/>
            <w:right w:val="none" w:sz="0" w:space="0" w:color="auto"/>
          </w:divBdr>
        </w:div>
        <w:div w:id="1637687093">
          <w:marLeft w:val="0"/>
          <w:marRight w:val="0"/>
          <w:marTop w:val="0"/>
          <w:marBottom w:val="0"/>
          <w:divBdr>
            <w:top w:val="none" w:sz="0" w:space="0" w:color="auto"/>
            <w:left w:val="none" w:sz="0" w:space="0" w:color="auto"/>
            <w:bottom w:val="none" w:sz="0" w:space="0" w:color="auto"/>
            <w:right w:val="none" w:sz="0" w:space="0" w:color="auto"/>
          </w:divBdr>
        </w:div>
      </w:divsChild>
    </w:div>
    <w:div w:id="1280992675">
      <w:bodyDiv w:val="1"/>
      <w:marLeft w:val="0"/>
      <w:marRight w:val="0"/>
      <w:marTop w:val="0"/>
      <w:marBottom w:val="0"/>
      <w:divBdr>
        <w:top w:val="none" w:sz="0" w:space="0" w:color="auto"/>
        <w:left w:val="none" w:sz="0" w:space="0" w:color="auto"/>
        <w:bottom w:val="none" w:sz="0" w:space="0" w:color="auto"/>
        <w:right w:val="none" w:sz="0" w:space="0" w:color="auto"/>
      </w:divBdr>
    </w:div>
    <w:div w:id="1293319353">
      <w:bodyDiv w:val="1"/>
      <w:marLeft w:val="0"/>
      <w:marRight w:val="0"/>
      <w:marTop w:val="0"/>
      <w:marBottom w:val="0"/>
      <w:divBdr>
        <w:top w:val="none" w:sz="0" w:space="0" w:color="auto"/>
        <w:left w:val="none" w:sz="0" w:space="0" w:color="auto"/>
        <w:bottom w:val="none" w:sz="0" w:space="0" w:color="auto"/>
        <w:right w:val="none" w:sz="0" w:space="0" w:color="auto"/>
      </w:divBdr>
    </w:div>
    <w:div w:id="1299990751">
      <w:bodyDiv w:val="1"/>
      <w:marLeft w:val="0"/>
      <w:marRight w:val="0"/>
      <w:marTop w:val="0"/>
      <w:marBottom w:val="0"/>
      <w:divBdr>
        <w:top w:val="none" w:sz="0" w:space="0" w:color="auto"/>
        <w:left w:val="none" w:sz="0" w:space="0" w:color="auto"/>
        <w:bottom w:val="none" w:sz="0" w:space="0" w:color="auto"/>
        <w:right w:val="none" w:sz="0" w:space="0" w:color="auto"/>
      </w:divBdr>
      <w:divsChild>
        <w:div w:id="1595354881">
          <w:marLeft w:val="0"/>
          <w:marRight w:val="0"/>
          <w:marTop w:val="0"/>
          <w:marBottom w:val="0"/>
          <w:divBdr>
            <w:top w:val="none" w:sz="0" w:space="0" w:color="auto"/>
            <w:left w:val="none" w:sz="0" w:space="0" w:color="auto"/>
            <w:bottom w:val="none" w:sz="0" w:space="0" w:color="auto"/>
            <w:right w:val="none" w:sz="0" w:space="0" w:color="auto"/>
          </w:divBdr>
          <w:divsChild>
            <w:div w:id="232205271">
              <w:marLeft w:val="0"/>
              <w:marRight w:val="0"/>
              <w:marTop w:val="0"/>
              <w:marBottom w:val="0"/>
              <w:divBdr>
                <w:top w:val="none" w:sz="0" w:space="0" w:color="auto"/>
                <w:left w:val="none" w:sz="0" w:space="0" w:color="auto"/>
                <w:bottom w:val="none" w:sz="0" w:space="0" w:color="auto"/>
                <w:right w:val="none" w:sz="0" w:space="0" w:color="auto"/>
              </w:divBdr>
              <w:divsChild>
                <w:div w:id="598871335">
                  <w:marLeft w:val="0"/>
                  <w:marRight w:val="0"/>
                  <w:marTop w:val="0"/>
                  <w:marBottom w:val="0"/>
                  <w:divBdr>
                    <w:top w:val="none" w:sz="0" w:space="0" w:color="auto"/>
                    <w:left w:val="none" w:sz="0" w:space="0" w:color="auto"/>
                    <w:bottom w:val="none" w:sz="0" w:space="0" w:color="auto"/>
                    <w:right w:val="none" w:sz="0" w:space="0" w:color="auto"/>
                  </w:divBdr>
                  <w:divsChild>
                    <w:div w:id="1315064087">
                      <w:marLeft w:val="0"/>
                      <w:marRight w:val="0"/>
                      <w:marTop w:val="360"/>
                      <w:marBottom w:val="0"/>
                      <w:divBdr>
                        <w:top w:val="none" w:sz="0" w:space="0" w:color="auto"/>
                        <w:left w:val="none" w:sz="0" w:space="0" w:color="auto"/>
                        <w:bottom w:val="none" w:sz="0" w:space="0" w:color="auto"/>
                        <w:right w:val="none" w:sz="0" w:space="0" w:color="auto"/>
                      </w:divBdr>
                      <w:divsChild>
                        <w:div w:id="165753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033707">
      <w:bodyDiv w:val="1"/>
      <w:marLeft w:val="0"/>
      <w:marRight w:val="0"/>
      <w:marTop w:val="0"/>
      <w:marBottom w:val="0"/>
      <w:divBdr>
        <w:top w:val="none" w:sz="0" w:space="0" w:color="auto"/>
        <w:left w:val="none" w:sz="0" w:space="0" w:color="auto"/>
        <w:bottom w:val="none" w:sz="0" w:space="0" w:color="auto"/>
        <w:right w:val="none" w:sz="0" w:space="0" w:color="auto"/>
      </w:divBdr>
      <w:divsChild>
        <w:div w:id="1604845643">
          <w:marLeft w:val="0"/>
          <w:marRight w:val="0"/>
          <w:marTop w:val="0"/>
          <w:marBottom w:val="0"/>
          <w:divBdr>
            <w:top w:val="none" w:sz="0" w:space="0" w:color="auto"/>
            <w:left w:val="none" w:sz="0" w:space="0" w:color="auto"/>
            <w:bottom w:val="none" w:sz="0" w:space="0" w:color="auto"/>
            <w:right w:val="none" w:sz="0" w:space="0" w:color="auto"/>
          </w:divBdr>
          <w:divsChild>
            <w:div w:id="2098355252">
              <w:marLeft w:val="0"/>
              <w:marRight w:val="0"/>
              <w:marTop w:val="0"/>
              <w:marBottom w:val="0"/>
              <w:divBdr>
                <w:top w:val="none" w:sz="0" w:space="0" w:color="auto"/>
                <w:left w:val="none" w:sz="0" w:space="0" w:color="auto"/>
                <w:bottom w:val="none" w:sz="0" w:space="0" w:color="auto"/>
                <w:right w:val="none" w:sz="0" w:space="0" w:color="auto"/>
              </w:divBdr>
              <w:divsChild>
                <w:div w:id="450897986">
                  <w:marLeft w:val="0"/>
                  <w:marRight w:val="0"/>
                  <w:marTop w:val="0"/>
                  <w:marBottom w:val="0"/>
                  <w:divBdr>
                    <w:top w:val="none" w:sz="0" w:space="0" w:color="auto"/>
                    <w:left w:val="none" w:sz="0" w:space="0" w:color="auto"/>
                    <w:bottom w:val="none" w:sz="0" w:space="0" w:color="auto"/>
                    <w:right w:val="none" w:sz="0" w:space="0" w:color="auto"/>
                  </w:divBdr>
                  <w:divsChild>
                    <w:div w:id="9724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86428">
      <w:bodyDiv w:val="1"/>
      <w:marLeft w:val="0"/>
      <w:marRight w:val="0"/>
      <w:marTop w:val="0"/>
      <w:marBottom w:val="0"/>
      <w:divBdr>
        <w:top w:val="none" w:sz="0" w:space="0" w:color="auto"/>
        <w:left w:val="none" w:sz="0" w:space="0" w:color="auto"/>
        <w:bottom w:val="none" w:sz="0" w:space="0" w:color="auto"/>
        <w:right w:val="none" w:sz="0" w:space="0" w:color="auto"/>
      </w:divBdr>
    </w:div>
    <w:div w:id="1341540738">
      <w:bodyDiv w:val="1"/>
      <w:marLeft w:val="0"/>
      <w:marRight w:val="0"/>
      <w:marTop w:val="0"/>
      <w:marBottom w:val="0"/>
      <w:divBdr>
        <w:top w:val="none" w:sz="0" w:space="0" w:color="auto"/>
        <w:left w:val="none" w:sz="0" w:space="0" w:color="auto"/>
        <w:bottom w:val="none" w:sz="0" w:space="0" w:color="auto"/>
        <w:right w:val="none" w:sz="0" w:space="0" w:color="auto"/>
      </w:divBdr>
      <w:divsChild>
        <w:div w:id="465389598">
          <w:marLeft w:val="0"/>
          <w:marRight w:val="0"/>
          <w:marTop w:val="0"/>
          <w:marBottom w:val="0"/>
          <w:divBdr>
            <w:top w:val="none" w:sz="0" w:space="0" w:color="auto"/>
            <w:left w:val="none" w:sz="0" w:space="0" w:color="auto"/>
            <w:bottom w:val="none" w:sz="0" w:space="0" w:color="auto"/>
            <w:right w:val="none" w:sz="0" w:space="0" w:color="auto"/>
          </w:divBdr>
        </w:div>
        <w:div w:id="904409971">
          <w:marLeft w:val="0"/>
          <w:marRight w:val="0"/>
          <w:marTop w:val="0"/>
          <w:marBottom w:val="0"/>
          <w:divBdr>
            <w:top w:val="none" w:sz="0" w:space="0" w:color="auto"/>
            <w:left w:val="none" w:sz="0" w:space="0" w:color="auto"/>
            <w:bottom w:val="none" w:sz="0" w:space="0" w:color="auto"/>
            <w:right w:val="none" w:sz="0" w:space="0" w:color="auto"/>
          </w:divBdr>
        </w:div>
        <w:div w:id="905578255">
          <w:marLeft w:val="0"/>
          <w:marRight w:val="0"/>
          <w:marTop w:val="0"/>
          <w:marBottom w:val="0"/>
          <w:divBdr>
            <w:top w:val="none" w:sz="0" w:space="0" w:color="auto"/>
            <w:left w:val="none" w:sz="0" w:space="0" w:color="auto"/>
            <w:bottom w:val="none" w:sz="0" w:space="0" w:color="auto"/>
            <w:right w:val="none" w:sz="0" w:space="0" w:color="auto"/>
          </w:divBdr>
        </w:div>
        <w:div w:id="1491361049">
          <w:marLeft w:val="0"/>
          <w:marRight w:val="0"/>
          <w:marTop w:val="0"/>
          <w:marBottom w:val="0"/>
          <w:divBdr>
            <w:top w:val="none" w:sz="0" w:space="0" w:color="auto"/>
            <w:left w:val="none" w:sz="0" w:space="0" w:color="auto"/>
            <w:bottom w:val="none" w:sz="0" w:space="0" w:color="auto"/>
            <w:right w:val="none" w:sz="0" w:space="0" w:color="auto"/>
          </w:divBdr>
        </w:div>
      </w:divsChild>
    </w:div>
    <w:div w:id="1351764074">
      <w:bodyDiv w:val="1"/>
      <w:marLeft w:val="0"/>
      <w:marRight w:val="0"/>
      <w:marTop w:val="0"/>
      <w:marBottom w:val="0"/>
      <w:divBdr>
        <w:top w:val="none" w:sz="0" w:space="0" w:color="auto"/>
        <w:left w:val="none" w:sz="0" w:space="0" w:color="auto"/>
        <w:bottom w:val="none" w:sz="0" w:space="0" w:color="auto"/>
        <w:right w:val="none" w:sz="0" w:space="0" w:color="auto"/>
      </w:divBdr>
      <w:divsChild>
        <w:div w:id="2628919">
          <w:marLeft w:val="0"/>
          <w:marRight w:val="0"/>
          <w:marTop w:val="0"/>
          <w:marBottom w:val="0"/>
          <w:divBdr>
            <w:top w:val="none" w:sz="0" w:space="0" w:color="auto"/>
            <w:left w:val="none" w:sz="0" w:space="0" w:color="auto"/>
            <w:bottom w:val="none" w:sz="0" w:space="0" w:color="auto"/>
            <w:right w:val="none" w:sz="0" w:space="0" w:color="auto"/>
          </w:divBdr>
        </w:div>
        <w:div w:id="467354684">
          <w:marLeft w:val="0"/>
          <w:marRight w:val="0"/>
          <w:marTop w:val="0"/>
          <w:marBottom w:val="0"/>
          <w:divBdr>
            <w:top w:val="none" w:sz="0" w:space="0" w:color="auto"/>
            <w:left w:val="none" w:sz="0" w:space="0" w:color="auto"/>
            <w:bottom w:val="none" w:sz="0" w:space="0" w:color="auto"/>
            <w:right w:val="none" w:sz="0" w:space="0" w:color="auto"/>
          </w:divBdr>
        </w:div>
        <w:div w:id="1362702887">
          <w:marLeft w:val="0"/>
          <w:marRight w:val="0"/>
          <w:marTop w:val="0"/>
          <w:marBottom w:val="0"/>
          <w:divBdr>
            <w:top w:val="none" w:sz="0" w:space="0" w:color="auto"/>
            <w:left w:val="none" w:sz="0" w:space="0" w:color="auto"/>
            <w:bottom w:val="none" w:sz="0" w:space="0" w:color="auto"/>
            <w:right w:val="none" w:sz="0" w:space="0" w:color="auto"/>
          </w:divBdr>
        </w:div>
      </w:divsChild>
    </w:div>
    <w:div w:id="1359968876">
      <w:bodyDiv w:val="1"/>
      <w:marLeft w:val="0"/>
      <w:marRight w:val="0"/>
      <w:marTop w:val="0"/>
      <w:marBottom w:val="0"/>
      <w:divBdr>
        <w:top w:val="none" w:sz="0" w:space="0" w:color="auto"/>
        <w:left w:val="none" w:sz="0" w:space="0" w:color="auto"/>
        <w:bottom w:val="none" w:sz="0" w:space="0" w:color="auto"/>
        <w:right w:val="none" w:sz="0" w:space="0" w:color="auto"/>
      </w:divBdr>
    </w:div>
    <w:div w:id="1417555500">
      <w:bodyDiv w:val="1"/>
      <w:marLeft w:val="0"/>
      <w:marRight w:val="0"/>
      <w:marTop w:val="0"/>
      <w:marBottom w:val="0"/>
      <w:divBdr>
        <w:top w:val="none" w:sz="0" w:space="0" w:color="auto"/>
        <w:left w:val="none" w:sz="0" w:space="0" w:color="auto"/>
        <w:bottom w:val="none" w:sz="0" w:space="0" w:color="auto"/>
        <w:right w:val="none" w:sz="0" w:space="0" w:color="auto"/>
      </w:divBdr>
      <w:divsChild>
        <w:div w:id="60642343">
          <w:marLeft w:val="0"/>
          <w:marRight w:val="0"/>
          <w:marTop w:val="0"/>
          <w:marBottom w:val="0"/>
          <w:divBdr>
            <w:top w:val="none" w:sz="0" w:space="0" w:color="auto"/>
            <w:left w:val="none" w:sz="0" w:space="0" w:color="auto"/>
            <w:bottom w:val="none" w:sz="0" w:space="0" w:color="auto"/>
            <w:right w:val="none" w:sz="0" w:space="0" w:color="auto"/>
          </w:divBdr>
        </w:div>
        <w:div w:id="135420871">
          <w:marLeft w:val="0"/>
          <w:marRight w:val="0"/>
          <w:marTop w:val="0"/>
          <w:marBottom w:val="0"/>
          <w:divBdr>
            <w:top w:val="none" w:sz="0" w:space="0" w:color="auto"/>
            <w:left w:val="none" w:sz="0" w:space="0" w:color="auto"/>
            <w:bottom w:val="none" w:sz="0" w:space="0" w:color="auto"/>
            <w:right w:val="none" w:sz="0" w:space="0" w:color="auto"/>
          </w:divBdr>
        </w:div>
        <w:div w:id="147525364">
          <w:marLeft w:val="0"/>
          <w:marRight w:val="0"/>
          <w:marTop w:val="0"/>
          <w:marBottom w:val="0"/>
          <w:divBdr>
            <w:top w:val="none" w:sz="0" w:space="0" w:color="auto"/>
            <w:left w:val="none" w:sz="0" w:space="0" w:color="auto"/>
            <w:bottom w:val="none" w:sz="0" w:space="0" w:color="auto"/>
            <w:right w:val="none" w:sz="0" w:space="0" w:color="auto"/>
          </w:divBdr>
        </w:div>
        <w:div w:id="207839873">
          <w:marLeft w:val="0"/>
          <w:marRight w:val="0"/>
          <w:marTop w:val="0"/>
          <w:marBottom w:val="0"/>
          <w:divBdr>
            <w:top w:val="none" w:sz="0" w:space="0" w:color="auto"/>
            <w:left w:val="none" w:sz="0" w:space="0" w:color="auto"/>
            <w:bottom w:val="none" w:sz="0" w:space="0" w:color="auto"/>
            <w:right w:val="none" w:sz="0" w:space="0" w:color="auto"/>
          </w:divBdr>
        </w:div>
        <w:div w:id="802962905">
          <w:marLeft w:val="0"/>
          <w:marRight w:val="0"/>
          <w:marTop w:val="0"/>
          <w:marBottom w:val="0"/>
          <w:divBdr>
            <w:top w:val="none" w:sz="0" w:space="0" w:color="auto"/>
            <w:left w:val="none" w:sz="0" w:space="0" w:color="auto"/>
            <w:bottom w:val="none" w:sz="0" w:space="0" w:color="auto"/>
            <w:right w:val="none" w:sz="0" w:space="0" w:color="auto"/>
          </w:divBdr>
        </w:div>
        <w:div w:id="841120683">
          <w:marLeft w:val="0"/>
          <w:marRight w:val="0"/>
          <w:marTop w:val="0"/>
          <w:marBottom w:val="0"/>
          <w:divBdr>
            <w:top w:val="none" w:sz="0" w:space="0" w:color="auto"/>
            <w:left w:val="none" w:sz="0" w:space="0" w:color="auto"/>
            <w:bottom w:val="none" w:sz="0" w:space="0" w:color="auto"/>
            <w:right w:val="none" w:sz="0" w:space="0" w:color="auto"/>
          </w:divBdr>
        </w:div>
        <w:div w:id="857085046">
          <w:marLeft w:val="0"/>
          <w:marRight w:val="0"/>
          <w:marTop w:val="0"/>
          <w:marBottom w:val="0"/>
          <w:divBdr>
            <w:top w:val="none" w:sz="0" w:space="0" w:color="auto"/>
            <w:left w:val="none" w:sz="0" w:space="0" w:color="auto"/>
            <w:bottom w:val="none" w:sz="0" w:space="0" w:color="auto"/>
            <w:right w:val="none" w:sz="0" w:space="0" w:color="auto"/>
          </w:divBdr>
        </w:div>
        <w:div w:id="1802455867">
          <w:marLeft w:val="0"/>
          <w:marRight w:val="0"/>
          <w:marTop w:val="0"/>
          <w:marBottom w:val="0"/>
          <w:divBdr>
            <w:top w:val="none" w:sz="0" w:space="0" w:color="auto"/>
            <w:left w:val="none" w:sz="0" w:space="0" w:color="auto"/>
            <w:bottom w:val="none" w:sz="0" w:space="0" w:color="auto"/>
            <w:right w:val="none" w:sz="0" w:space="0" w:color="auto"/>
          </w:divBdr>
        </w:div>
        <w:div w:id="1973172628">
          <w:marLeft w:val="0"/>
          <w:marRight w:val="0"/>
          <w:marTop w:val="0"/>
          <w:marBottom w:val="0"/>
          <w:divBdr>
            <w:top w:val="none" w:sz="0" w:space="0" w:color="auto"/>
            <w:left w:val="none" w:sz="0" w:space="0" w:color="auto"/>
            <w:bottom w:val="none" w:sz="0" w:space="0" w:color="auto"/>
            <w:right w:val="none" w:sz="0" w:space="0" w:color="auto"/>
          </w:divBdr>
        </w:div>
        <w:div w:id="2143384931">
          <w:marLeft w:val="0"/>
          <w:marRight w:val="0"/>
          <w:marTop w:val="0"/>
          <w:marBottom w:val="0"/>
          <w:divBdr>
            <w:top w:val="none" w:sz="0" w:space="0" w:color="auto"/>
            <w:left w:val="none" w:sz="0" w:space="0" w:color="auto"/>
            <w:bottom w:val="none" w:sz="0" w:space="0" w:color="auto"/>
            <w:right w:val="none" w:sz="0" w:space="0" w:color="auto"/>
          </w:divBdr>
        </w:div>
      </w:divsChild>
    </w:div>
    <w:div w:id="1434326966">
      <w:bodyDiv w:val="1"/>
      <w:marLeft w:val="0"/>
      <w:marRight w:val="0"/>
      <w:marTop w:val="0"/>
      <w:marBottom w:val="0"/>
      <w:divBdr>
        <w:top w:val="none" w:sz="0" w:space="0" w:color="auto"/>
        <w:left w:val="none" w:sz="0" w:space="0" w:color="auto"/>
        <w:bottom w:val="none" w:sz="0" w:space="0" w:color="auto"/>
        <w:right w:val="none" w:sz="0" w:space="0" w:color="auto"/>
      </w:divBdr>
    </w:div>
    <w:div w:id="1435050280">
      <w:bodyDiv w:val="1"/>
      <w:marLeft w:val="0"/>
      <w:marRight w:val="0"/>
      <w:marTop w:val="0"/>
      <w:marBottom w:val="0"/>
      <w:divBdr>
        <w:top w:val="none" w:sz="0" w:space="0" w:color="auto"/>
        <w:left w:val="none" w:sz="0" w:space="0" w:color="auto"/>
        <w:bottom w:val="none" w:sz="0" w:space="0" w:color="auto"/>
        <w:right w:val="none" w:sz="0" w:space="0" w:color="auto"/>
      </w:divBdr>
      <w:divsChild>
        <w:div w:id="2142189387">
          <w:marLeft w:val="0"/>
          <w:marRight w:val="0"/>
          <w:marTop w:val="0"/>
          <w:marBottom w:val="0"/>
          <w:divBdr>
            <w:top w:val="none" w:sz="0" w:space="0" w:color="auto"/>
            <w:left w:val="none" w:sz="0" w:space="0" w:color="auto"/>
            <w:bottom w:val="none" w:sz="0" w:space="0" w:color="auto"/>
            <w:right w:val="none" w:sz="0" w:space="0" w:color="auto"/>
          </w:divBdr>
        </w:div>
      </w:divsChild>
    </w:div>
    <w:div w:id="1496846500">
      <w:bodyDiv w:val="1"/>
      <w:marLeft w:val="0"/>
      <w:marRight w:val="0"/>
      <w:marTop w:val="0"/>
      <w:marBottom w:val="0"/>
      <w:divBdr>
        <w:top w:val="none" w:sz="0" w:space="0" w:color="auto"/>
        <w:left w:val="none" w:sz="0" w:space="0" w:color="auto"/>
        <w:bottom w:val="none" w:sz="0" w:space="0" w:color="auto"/>
        <w:right w:val="none" w:sz="0" w:space="0" w:color="auto"/>
      </w:divBdr>
    </w:div>
    <w:div w:id="1511408148">
      <w:bodyDiv w:val="1"/>
      <w:marLeft w:val="0"/>
      <w:marRight w:val="0"/>
      <w:marTop w:val="0"/>
      <w:marBottom w:val="0"/>
      <w:divBdr>
        <w:top w:val="none" w:sz="0" w:space="0" w:color="auto"/>
        <w:left w:val="none" w:sz="0" w:space="0" w:color="auto"/>
        <w:bottom w:val="none" w:sz="0" w:space="0" w:color="auto"/>
        <w:right w:val="none" w:sz="0" w:space="0" w:color="auto"/>
      </w:divBdr>
      <w:divsChild>
        <w:div w:id="814376399">
          <w:marLeft w:val="0"/>
          <w:marRight w:val="0"/>
          <w:marTop w:val="0"/>
          <w:marBottom w:val="0"/>
          <w:divBdr>
            <w:top w:val="none" w:sz="0" w:space="0" w:color="auto"/>
            <w:left w:val="none" w:sz="0" w:space="0" w:color="auto"/>
            <w:bottom w:val="none" w:sz="0" w:space="0" w:color="auto"/>
            <w:right w:val="none" w:sz="0" w:space="0" w:color="auto"/>
          </w:divBdr>
        </w:div>
        <w:div w:id="2001079321">
          <w:marLeft w:val="0"/>
          <w:marRight w:val="0"/>
          <w:marTop w:val="0"/>
          <w:marBottom w:val="0"/>
          <w:divBdr>
            <w:top w:val="none" w:sz="0" w:space="0" w:color="auto"/>
            <w:left w:val="none" w:sz="0" w:space="0" w:color="auto"/>
            <w:bottom w:val="none" w:sz="0" w:space="0" w:color="auto"/>
            <w:right w:val="none" w:sz="0" w:space="0" w:color="auto"/>
          </w:divBdr>
        </w:div>
      </w:divsChild>
    </w:div>
    <w:div w:id="1511680163">
      <w:bodyDiv w:val="1"/>
      <w:marLeft w:val="0"/>
      <w:marRight w:val="0"/>
      <w:marTop w:val="0"/>
      <w:marBottom w:val="0"/>
      <w:divBdr>
        <w:top w:val="none" w:sz="0" w:space="0" w:color="auto"/>
        <w:left w:val="none" w:sz="0" w:space="0" w:color="auto"/>
        <w:bottom w:val="none" w:sz="0" w:space="0" w:color="auto"/>
        <w:right w:val="none" w:sz="0" w:space="0" w:color="auto"/>
      </w:divBdr>
    </w:div>
    <w:div w:id="1514608998">
      <w:bodyDiv w:val="1"/>
      <w:marLeft w:val="0"/>
      <w:marRight w:val="0"/>
      <w:marTop w:val="0"/>
      <w:marBottom w:val="0"/>
      <w:divBdr>
        <w:top w:val="none" w:sz="0" w:space="0" w:color="auto"/>
        <w:left w:val="none" w:sz="0" w:space="0" w:color="auto"/>
        <w:bottom w:val="none" w:sz="0" w:space="0" w:color="auto"/>
        <w:right w:val="none" w:sz="0" w:space="0" w:color="auto"/>
      </w:divBdr>
      <w:divsChild>
        <w:div w:id="112795678">
          <w:marLeft w:val="0"/>
          <w:marRight w:val="0"/>
          <w:marTop w:val="0"/>
          <w:marBottom w:val="0"/>
          <w:divBdr>
            <w:top w:val="none" w:sz="0" w:space="0" w:color="auto"/>
            <w:left w:val="none" w:sz="0" w:space="0" w:color="auto"/>
            <w:bottom w:val="none" w:sz="0" w:space="0" w:color="auto"/>
            <w:right w:val="none" w:sz="0" w:space="0" w:color="auto"/>
          </w:divBdr>
        </w:div>
        <w:div w:id="516501273">
          <w:marLeft w:val="0"/>
          <w:marRight w:val="0"/>
          <w:marTop w:val="0"/>
          <w:marBottom w:val="0"/>
          <w:divBdr>
            <w:top w:val="none" w:sz="0" w:space="0" w:color="auto"/>
            <w:left w:val="none" w:sz="0" w:space="0" w:color="auto"/>
            <w:bottom w:val="none" w:sz="0" w:space="0" w:color="auto"/>
            <w:right w:val="none" w:sz="0" w:space="0" w:color="auto"/>
          </w:divBdr>
        </w:div>
        <w:div w:id="537207099">
          <w:marLeft w:val="0"/>
          <w:marRight w:val="0"/>
          <w:marTop w:val="0"/>
          <w:marBottom w:val="0"/>
          <w:divBdr>
            <w:top w:val="none" w:sz="0" w:space="0" w:color="auto"/>
            <w:left w:val="none" w:sz="0" w:space="0" w:color="auto"/>
            <w:bottom w:val="none" w:sz="0" w:space="0" w:color="auto"/>
            <w:right w:val="none" w:sz="0" w:space="0" w:color="auto"/>
          </w:divBdr>
        </w:div>
        <w:div w:id="571626529">
          <w:marLeft w:val="0"/>
          <w:marRight w:val="0"/>
          <w:marTop w:val="0"/>
          <w:marBottom w:val="0"/>
          <w:divBdr>
            <w:top w:val="none" w:sz="0" w:space="0" w:color="auto"/>
            <w:left w:val="none" w:sz="0" w:space="0" w:color="auto"/>
            <w:bottom w:val="none" w:sz="0" w:space="0" w:color="auto"/>
            <w:right w:val="none" w:sz="0" w:space="0" w:color="auto"/>
          </w:divBdr>
        </w:div>
        <w:div w:id="810097115">
          <w:marLeft w:val="0"/>
          <w:marRight w:val="0"/>
          <w:marTop w:val="0"/>
          <w:marBottom w:val="0"/>
          <w:divBdr>
            <w:top w:val="none" w:sz="0" w:space="0" w:color="auto"/>
            <w:left w:val="none" w:sz="0" w:space="0" w:color="auto"/>
            <w:bottom w:val="none" w:sz="0" w:space="0" w:color="auto"/>
            <w:right w:val="none" w:sz="0" w:space="0" w:color="auto"/>
          </w:divBdr>
        </w:div>
        <w:div w:id="990669889">
          <w:marLeft w:val="0"/>
          <w:marRight w:val="0"/>
          <w:marTop w:val="0"/>
          <w:marBottom w:val="0"/>
          <w:divBdr>
            <w:top w:val="none" w:sz="0" w:space="0" w:color="auto"/>
            <w:left w:val="none" w:sz="0" w:space="0" w:color="auto"/>
            <w:bottom w:val="none" w:sz="0" w:space="0" w:color="auto"/>
            <w:right w:val="none" w:sz="0" w:space="0" w:color="auto"/>
          </w:divBdr>
        </w:div>
        <w:div w:id="1622951202">
          <w:marLeft w:val="0"/>
          <w:marRight w:val="0"/>
          <w:marTop w:val="0"/>
          <w:marBottom w:val="0"/>
          <w:divBdr>
            <w:top w:val="none" w:sz="0" w:space="0" w:color="auto"/>
            <w:left w:val="none" w:sz="0" w:space="0" w:color="auto"/>
            <w:bottom w:val="none" w:sz="0" w:space="0" w:color="auto"/>
            <w:right w:val="none" w:sz="0" w:space="0" w:color="auto"/>
          </w:divBdr>
        </w:div>
        <w:div w:id="1683895951">
          <w:marLeft w:val="0"/>
          <w:marRight w:val="0"/>
          <w:marTop w:val="0"/>
          <w:marBottom w:val="0"/>
          <w:divBdr>
            <w:top w:val="none" w:sz="0" w:space="0" w:color="auto"/>
            <w:left w:val="none" w:sz="0" w:space="0" w:color="auto"/>
            <w:bottom w:val="none" w:sz="0" w:space="0" w:color="auto"/>
            <w:right w:val="none" w:sz="0" w:space="0" w:color="auto"/>
          </w:divBdr>
        </w:div>
      </w:divsChild>
    </w:div>
    <w:div w:id="1647736390">
      <w:bodyDiv w:val="1"/>
      <w:marLeft w:val="0"/>
      <w:marRight w:val="0"/>
      <w:marTop w:val="0"/>
      <w:marBottom w:val="0"/>
      <w:divBdr>
        <w:top w:val="none" w:sz="0" w:space="0" w:color="auto"/>
        <w:left w:val="none" w:sz="0" w:space="0" w:color="auto"/>
        <w:bottom w:val="none" w:sz="0" w:space="0" w:color="auto"/>
        <w:right w:val="none" w:sz="0" w:space="0" w:color="auto"/>
      </w:divBdr>
    </w:div>
    <w:div w:id="1716274048">
      <w:bodyDiv w:val="1"/>
      <w:marLeft w:val="0"/>
      <w:marRight w:val="0"/>
      <w:marTop w:val="0"/>
      <w:marBottom w:val="0"/>
      <w:divBdr>
        <w:top w:val="none" w:sz="0" w:space="0" w:color="auto"/>
        <w:left w:val="none" w:sz="0" w:space="0" w:color="auto"/>
        <w:bottom w:val="none" w:sz="0" w:space="0" w:color="auto"/>
        <w:right w:val="none" w:sz="0" w:space="0" w:color="auto"/>
      </w:divBdr>
      <w:divsChild>
        <w:div w:id="524516293">
          <w:marLeft w:val="0"/>
          <w:marRight w:val="0"/>
          <w:marTop w:val="0"/>
          <w:marBottom w:val="0"/>
          <w:divBdr>
            <w:top w:val="none" w:sz="0" w:space="0" w:color="auto"/>
            <w:left w:val="none" w:sz="0" w:space="0" w:color="auto"/>
            <w:bottom w:val="none" w:sz="0" w:space="0" w:color="auto"/>
            <w:right w:val="none" w:sz="0" w:space="0" w:color="auto"/>
          </w:divBdr>
        </w:div>
      </w:divsChild>
    </w:div>
    <w:div w:id="1716807851">
      <w:bodyDiv w:val="1"/>
      <w:marLeft w:val="0"/>
      <w:marRight w:val="0"/>
      <w:marTop w:val="0"/>
      <w:marBottom w:val="0"/>
      <w:divBdr>
        <w:top w:val="none" w:sz="0" w:space="0" w:color="auto"/>
        <w:left w:val="none" w:sz="0" w:space="0" w:color="auto"/>
        <w:bottom w:val="none" w:sz="0" w:space="0" w:color="auto"/>
        <w:right w:val="none" w:sz="0" w:space="0" w:color="auto"/>
      </w:divBdr>
      <w:divsChild>
        <w:div w:id="1967806636">
          <w:marLeft w:val="0"/>
          <w:marRight w:val="0"/>
          <w:marTop w:val="0"/>
          <w:marBottom w:val="0"/>
          <w:divBdr>
            <w:top w:val="none" w:sz="0" w:space="0" w:color="auto"/>
            <w:left w:val="none" w:sz="0" w:space="0" w:color="auto"/>
            <w:bottom w:val="none" w:sz="0" w:space="0" w:color="auto"/>
            <w:right w:val="none" w:sz="0" w:space="0" w:color="auto"/>
          </w:divBdr>
          <w:divsChild>
            <w:div w:id="129057519">
              <w:marLeft w:val="0"/>
              <w:marRight w:val="0"/>
              <w:marTop w:val="0"/>
              <w:marBottom w:val="0"/>
              <w:divBdr>
                <w:top w:val="none" w:sz="0" w:space="0" w:color="auto"/>
                <w:left w:val="none" w:sz="0" w:space="0" w:color="auto"/>
                <w:bottom w:val="none" w:sz="0" w:space="0" w:color="auto"/>
                <w:right w:val="none" w:sz="0" w:space="0" w:color="auto"/>
              </w:divBdr>
            </w:div>
            <w:div w:id="185674192">
              <w:marLeft w:val="0"/>
              <w:marRight w:val="0"/>
              <w:marTop w:val="0"/>
              <w:marBottom w:val="0"/>
              <w:divBdr>
                <w:top w:val="none" w:sz="0" w:space="0" w:color="auto"/>
                <w:left w:val="none" w:sz="0" w:space="0" w:color="auto"/>
                <w:bottom w:val="none" w:sz="0" w:space="0" w:color="auto"/>
                <w:right w:val="none" w:sz="0" w:space="0" w:color="auto"/>
              </w:divBdr>
            </w:div>
            <w:div w:id="459610861">
              <w:marLeft w:val="0"/>
              <w:marRight w:val="0"/>
              <w:marTop w:val="0"/>
              <w:marBottom w:val="0"/>
              <w:divBdr>
                <w:top w:val="none" w:sz="0" w:space="0" w:color="auto"/>
                <w:left w:val="none" w:sz="0" w:space="0" w:color="auto"/>
                <w:bottom w:val="none" w:sz="0" w:space="0" w:color="auto"/>
                <w:right w:val="none" w:sz="0" w:space="0" w:color="auto"/>
              </w:divBdr>
            </w:div>
            <w:div w:id="566380045">
              <w:marLeft w:val="0"/>
              <w:marRight w:val="0"/>
              <w:marTop w:val="0"/>
              <w:marBottom w:val="0"/>
              <w:divBdr>
                <w:top w:val="none" w:sz="0" w:space="0" w:color="auto"/>
                <w:left w:val="none" w:sz="0" w:space="0" w:color="auto"/>
                <w:bottom w:val="none" w:sz="0" w:space="0" w:color="auto"/>
                <w:right w:val="none" w:sz="0" w:space="0" w:color="auto"/>
              </w:divBdr>
            </w:div>
            <w:div w:id="626744825">
              <w:marLeft w:val="0"/>
              <w:marRight w:val="0"/>
              <w:marTop w:val="0"/>
              <w:marBottom w:val="0"/>
              <w:divBdr>
                <w:top w:val="none" w:sz="0" w:space="0" w:color="auto"/>
                <w:left w:val="none" w:sz="0" w:space="0" w:color="auto"/>
                <w:bottom w:val="none" w:sz="0" w:space="0" w:color="auto"/>
                <w:right w:val="none" w:sz="0" w:space="0" w:color="auto"/>
              </w:divBdr>
              <w:divsChild>
                <w:div w:id="347218546">
                  <w:marLeft w:val="0"/>
                  <w:marRight w:val="0"/>
                  <w:marTop w:val="0"/>
                  <w:marBottom w:val="0"/>
                  <w:divBdr>
                    <w:top w:val="none" w:sz="0" w:space="0" w:color="auto"/>
                    <w:left w:val="none" w:sz="0" w:space="0" w:color="auto"/>
                    <w:bottom w:val="none" w:sz="0" w:space="0" w:color="auto"/>
                    <w:right w:val="none" w:sz="0" w:space="0" w:color="auto"/>
                  </w:divBdr>
                </w:div>
                <w:div w:id="435558104">
                  <w:marLeft w:val="0"/>
                  <w:marRight w:val="0"/>
                  <w:marTop w:val="0"/>
                  <w:marBottom w:val="0"/>
                  <w:divBdr>
                    <w:top w:val="none" w:sz="0" w:space="0" w:color="auto"/>
                    <w:left w:val="none" w:sz="0" w:space="0" w:color="auto"/>
                    <w:bottom w:val="none" w:sz="0" w:space="0" w:color="auto"/>
                    <w:right w:val="none" w:sz="0" w:space="0" w:color="auto"/>
                  </w:divBdr>
                </w:div>
                <w:div w:id="500896179">
                  <w:marLeft w:val="0"/>
                  <w:marRight w:val="0"/>
                  <w:marTop w:val="0"/>
                  <w:marBottom w:val="0"/>
                  <w:divBdr>
                    <w:top w:val="none" w:sz="0" w:space="0" w:color="auto"/>
                    <w:left w:val="none" w:sz="0" w:space="0" w:color="auto"/>
                    <w:bottom w:val="none" w:sz="0" w:space="0" w:color="auto"/>
                    <w:right w:val="none" w:sz="0" w:space="0" w:color="auto"/>
                  </w:divBdr>
                </w:div>
                <w:div w:id="1384283355">
                  <w:marLeft w:val="0"/>
                  <w:marRight w:val="0"/>
                  <w:marTop w:val="0"/>
                  <w:marBottom w:val="0"/>
                  <w:divBdr>
                    <w:top w:val="none" w:sz="0" w:space="0" w:color="auto"/>
                    <w:left w:val="none" w:sz="0" w:space="0" w:color="auto"/>
                    <w:bottom w:val="none" w:sz="0" w:space="0" w:color="auto"/>
                    <w:right w:val="none" w:sz="0" w:space="0" w:color="auto"/>
                  </w:divBdr>
                </w:div>
                <w:div w:id="1668289213">
                  <w:marLeft w:val="0"/>
                  <w:marRight w:val="0"/>
                  <w:marTop w:val="0"/>
                  <w:marBottom w:val="0"/>
                  <w:divBdr>
                    <w:top w:val="none" w:sz="0" w:space="0" w:color="auto"/>
                    <w:left w:val="none" w:sz="0" w:space="0" w:color="auto"/>
                    <w:bottom w:val="none" w:sz="0" w:space="0" w:color="auto"/>
                    <w:right w:val="none" w:sz="0" w:space="0" w:color="auto"/>
                  </w:divBdr>
                </w:div>
                <w:div w:id="1811093108">
                  <w:marLeft w:val="0"/>
                  <w:marRight w:val="0"/>
                  <w:marTop w:val="0"/>
                  <w:marBottom w:val="0"/>
                  <w:divBdr>
                    <w:top w:val="none" w:sz="0" w:space="0" w:color="auto"/>
                    <w:left w:val="none" w:sz="0" w:space="0" w:color="auto"/>
                    <w:bottom w:val="none" w:sz="0" w:space="0" w:color="auto"/>
                    <w:right w:val="none" w:sz="0" w:space="0" w:color="auto"/>
                  </w:divBdr>
                </w:div>
                <w:div w:id="1958871641">
                  <w:marLeft w:val="0"/>
                  <w:marRight w:val="0"/>
                  <w:marTop w:val="0"/>
                  <w:marBottom w:val="0"/>
                  <w:divBdr>
                    <w:top w:val="none" w:sz="0" w:space="0" w:color="auto"/>
                    <w:left w:val="none" w:sz="0" w:space="0" w:color="auto"/>
                    <w:bottom w:val="none" w:sz="0" w:space="0" w:color="auto"/>
                    <w:right w:val="none" w:sz="0" w:space="0" w:color="auto"/>
                  </w:divBdr>
                </w:div>
                <w:div w:id="2086145313">
                  <w:marLeft w:val="0"/>
                  <w:marRight w:val="0"/>
                  <w:marTop w:val="0"/>
                  <w:marBottom w:val="0"/>
                  <w:divBdr>
                    <w:top w:val="none" w:sz="0" w:space="0" w:color="auto"/>
                    <w:left w:val="none" w:sz="0" w:space="0" w:color="auto"/>
                    <w:bottom w:val="none" w:sz="0" w:space="0" w:color="auto"/>
                    <w:right w:val="none" w:sz="0" w:space="0" w:color="auto"/>
                  </w:divBdr>
                </w:div>
              </w:divsChild>
            </w:div>
            <w:div w:id="1142967134">
              <w:marLeft w:val="0"/>
              <w:marRight w:val="0"/>
              <w:marTop w:val="0"/>
              <w:marBottom w:val="0"/>
              <w:divBdr>
                <w:top w:val="none" w:sz="0" w:space="0" w:color="auto"/>
                <w:left w:val="none" w:sz="0" w:space="0" w:color="auto"/>
                <w:bottom w:val="none" w:sz="0" w:space="0" w:color="auto"/>
                <w:right w:val="none" w:sz="0" w:space="0" w:color="auto"/>
              </w:divBdr>
            </w:div>
            <w:div w:id="1442217680">
              <w:marLeft w:val="0"/>
              <w:marRight w:val="0"/>
              <w:marTop w:val="0"/>
              <w:marBottom w:val="0"/>
              <w:divBdr>
                <w:top w:val="none" w:sz="0" w:space="0" w:color="auto"/>
                <w:left w:val="none" w:sz="0" w:space="0" w:color="auto"/>
                <w:bottom w:val="none" w:sz="0" w:space="0" w:color="auto"/>
                <w:right w:val="none" w:sz="0" w:space="0" w:color="auto"/>
              </w:divBdr>
            </w:div>
            <w:div w:id="1974291068">
              <w:marLeft w:val="0"/>
              <w:marRight w:val="0"/>
              <w:marTop w:val="0"/>
              <w:marBottom w:val="0"/>
              <w:divBdr>
                <w:top w:val="none" w:sz="0" w:space="0" w:color="auto"/>
                <w:left w:val="none" w:sz="0" w:space="0" w:color="auto"/>
                <w:bottom w:val="none" w:sz="0" w:space="0" w:color="auto"/>
                <w:right w:val="none" w:sz="0" w:space="0" w:color="auto"/>
              </w:divBdr>
            </w:div>
            <w:div w:id="199028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3432">
      <w:bodyDiv w:val="1"/>
      <w:marLeft w:val="0"/>
      <w:marRight w:val="0"/>
      <w:marTop w:val="0"/>
      <w:marBottom w:val="0"/>
      <w:divBdr>
        <w:top w:val="none" w:sz="0" w:space="0" w:color="auto"/>
        <w:left w:val="none" w:sz="0" w:space="0" w:color="auto"/>
        <w:bottom w:val="none" w:sz="0" w:space="0" w:color="auto"/>
        <w:right w:val="none" w:sz="0" w:space="0" w:color="auto"/>
      </w:divBdr>
    </w:div>
    <w:div w:id="1736394694">
      <w:bodyDiv w:val="1"/>
      <w:marLeft w:val="0"/>
      <w:marRight w:val="0"/>
      <w:marTop w:val="0"/>
      <w:marBottom w:val="0"/>
      <w:divBdr>
        <w:top w:val="none" w:sz="0" w:space="0" w:color="auto"/>
        <w:left w:val="none" w:sz="0" w:space="0" w:color="auto"/>
        <w:bottom w:val="none" w:sz="0" w:space="0" w:color="auto"/>
        <w:right w:val="none" w:sz="0" w:space="0" w:color="auto"/>
      </w:divBdr>
      <w:divsChild>
        <w:div w:id="1232354668">
          <w:marLeft w:val="0"/>
          <w:marRight w:val="0"/>
          <w:marTop w:val="0"/>
          <w:marBottom w:val="200"/>
          <w:divBdr>
            <w:top w:val="none" w:sz="0" w:space="0" w:color="auto"/>
            <w:left w:val="none" w:sz="0" w:space="0" w:color="auto"/>
            <w:bottom w:val="none" w:sz="0" w:space="0" w:color="auto"/>
            <w:right w:val="none" w:sz="0" w:space="0" w:color="auto"/>
          </w:divBdr>
        </w:div>
        <w:div w:id="1358116340">
          <w:marLeft w:val="0"/>
          <w:marRight w:val="0"/>
          <w:marTop w:val="0"/>
          <w:marBottom w:val="200"/>
          <w:divBdr>
            <w:top w:val="none" w:sz="0" w:space="0" w:color="auto"/>
            <w:left w:val="none" w:sz="0" w:space="0" w:color="auto"/>
            <w:bottom w:val="none" w:sz="0" w:space="0" w:color="auto"/>
            <w:right w:val="none" w:sz="0" w:space="0" w:color="auto"/>
          </w:divBdr>
        </w:div>
        <w:div w:id="1794589789">
          <w:marLeft w:val="0"/>
          <w:marRight w:val="0"/>
          <w:marTop w:val="0"/>
          <w:marBottom w:val="200"/>
          <w:divBdr>
            <w:top w:val="none" w:sz="0" w:space="0" w:color="auto"/>
            <w:left w:val="none" w:sz="0" w:space="0" w:color="auto"/>
            <w:bottom w:val="none" w:sz="0" w:space="0" w:color="auto"/>
            <w:right w:val="none" w:sz="0" w:space="0" w:color="auto"/>
          </w:divBdr>
        </w:div>
      </w:divsChild>
    </w:div>
    <w:div w:id="1746340704">
      <w:bodyDiv w:val="1"/>
      <w:marLeft w:val="0"/>
      <w:marRight w:val="0"/>
      <w:marTop w:val="0"/>
      <w:marBottom w:val="0"/>
      <w:divBdr>
        <w:top w:val="none" w:sz="0" w:space="0" w:color="auto"/>
        <w:left w:val="none" w:sz="0" w:space="0" w:color="auto"/>
        <w:bottom w:val="none" w:sz="0" w:space="0" w:color="auto"/>
        <w:right w:val="none" w:sz="0" w:space="0" w:color="auto"/>
      </w:divBdr>
    </w:div>
    <w:div w:id="1828550282">
      <w:bodyDiv w:val="1"/>
      <w:marLeft w:val="0"/>
      <w:marRight w:val="0"/>
      <w:marTop w:val="0"/>
      <w:marBottom w:val="0"/>
      <w:divBdr>
        <w:top w:val="none" w:sz="0" w:space="0" w:color="auto"/>
        <w:left w:val="none" w:sz="0" w:space="0" w:color="auto"/>
        <w:bottom w:val="none" w:sz="0" w:space="0" w:color="auto"/>
        <w:right w:val="none" w:sz="0" w:space="0" w:color="auto"/>
      </w:divBdr>
    </w:div>
    <w:div w:id="1861695977">
      <w:bodyDiv w:val="1"/>
      <w:marLeft w:val="0"/>
      <w:marRight w:val="0"/>
      <w:marTop w:val="0"/>
      <w:marBottom w:val="0"/>
      <w:divBdr>
        <w:top w:val="none" w:sz="0" w:space="0" w:color="auto"/>
        <w:left w:val="none" w:sz="0" w:space="0" w:color="auto"/>
        <w:bottom w:val="none" w:sz="0" w:space="0" w:color="auto"/>
        <w:right w:val="none" w:sz="0" w:space="0" w:color="auto"/>
      </w:divBdr>
      <w:divsChild>
        <w:div w:id="84421169">
          <w:marLeft w:val="0"/>
          <w:marRight w:val="0"/>
          <w:marTop w:val="0"/>
          <w:marBottom w:val="0"/>
          <w:divBdr>
            <w:top w:val="none" w:sz="0" w:space="0" w:color="auto"/>
            <w:left w:val="none" w:sz="0" w:space="0" w:color="auto"/>
            <w:bottom w:val="none" w:sz="0" w:space="0" w:color="auto"/>
            <w:right w:val="none" w:sz="0" w:space="0" w:color="auto"/>
          </w:divBdr>
        </w:div>
        <w:div w:id="106505956">
          <w:marLeft w:val="0"/>
          <w:marRight w:val="0"/>
          <w:marTop w:val="0"/>
          <w:marBottom w:val="0"/>
          <w:divBdr>
            <w:top w:val="none" w:sz="0" w:space="0" w:color="auto"/>
            <w:left w:val="none" w:sz="0" w:space="0" w:color="auto"/>
            <w:bottom w:val="none" w:sz="0" w:space="0" w:color="auto"/>
            <w:right w:val="none" w:sz="0" w:space="0" w:color="auto"/>
          </w:divBdr>
        </w:div>
        <w:div w:id="371613515">
          <w:marLeft w:val="0"/>
          <w:marRight w:val="0"/>
          <w:marTop w:val="0"/>
          <w:marBottom w:val="0"/>
          <w:divBdr>
            <w:top w:val="none" w:sz="0" w:space="0" w:color="auto"/>
            <w:left w:val="none" w:sz="0" w:space="0" w:color="auto"/>
            <w:bottom w:val="none" w:sz="0" w:space="0" w:color="auto"/>
            <w:right w:val="none" w:sz="0" w:space="0" w:color="auto"/>
          </w:divBdr>
        </w:div>
        <w:div w:id="658315509">
          <w:marLeft w:val="0"/>
          <w:marRight w:val="0"/>
          <w:marTop w:val="0"/>
          <w:marBottom w:val="0"/>
          <w:divBdr>
            <w:top w:val="none" w:sz="0" w:space="0" w:color="auto"/>
            <w:left w:val="none" w:sz="0" w:space="0" w:color="auto"/>
            <w:bottom w:val="none" w:sz="0" w:space="0" w:color="auto"/>
            <w:right w:val="none" w:sz="0" w:space="0" w:color="auto"/>
          </w:divBdr>
        </w:div>
        <w:div w:id="695274098">
          <w:marLeft w:val="0"/>
          <w:marRight w:val="0"/>
          <w:marTop w:val="0"/>
          <w:marBottom w:val="0"/>
          <w:divBdr>
            <w:top w:val="none" w:sz="0" w:space="0" w:color="auto"/>
            <w:left w:val="none" w:sz="0" w:space="0" w:color="auto"/>
            <w:bottom w:val="none" w:sz="0" w:space="0" w:color="auto"/>
            <w:right w:val="none" w:sz="0" w:space="0" w:color="auto"/>
          </w:divBdr>
        </w:div>
        <w:div w:id="961107625">
          <w:marLeft w:val="0"/>
          <w:marRight w:val="0"/>
          <w:marTop w:val="0"/>
          <w:marBottom w:val="0"/>
          <w:divBdr>
            <w:top w:val="none" w:sz="0" w:space="0" w:color="auto"/>
            <w:left w:val="none" w:sz="0" w:space="0" w:color="auto"/>
            <w:bottom w:val="none" w:sz="0" w:space="0" w:color="auto"/>
            <w:right w:val="none" w:sz="0" w:space="0" w:color="auto"/>
          </w:divBdr>
        </w:div>
        <w:div w:id="1156146447">
          <w:marLeft w:val="0"/>
          <w:marRight w:val="0"/>
          <w:marTop w:val="0"/>
          <w:marBottom w:val="0"/>
          <w:divBdr>
            <w:top w:val="none" w:sz="0" w:space="0" w:color="auto"/>
            <w:left w:val="none" w:sz="0" w:space="0" w:color="auto"/>
            <w:bottom w:val="none" w:sz="0" w:space="0" w:color="auto"/>
            <w:right w:val="none" w:sz="0" w:space="0" w:color="auto"/>
          </w:divBdr>
        </w:div>
        <w:div w:id="1840850897">
          <w:marLeft w:val="0"/>
          <w:marRight w:val="0"/>
          <w:marTop w:val="0"/>
          <w:marBottom w:val="0"/>
          <w:divBdr>
            <w:top w:val="none" w:sz="0" w:space="0" w:color="auto"/>
            <w:left w:val="none" w:sz="0" w:space="0" w:color="auto"/>
            <w:bottom w:val="none" w:sz="0" w:space="0" w:color="auto"/>
            <w:right w:val="none" w:sz="0" w:space="0" w:color="auto"/>
          </w:divBdr>
        </w:div>
        <w:div w:id="1847670562">
          <w:marLeft w:val="0"/>
          <w:marRight w:val="0"/>
          <w:marTop w:val="0"/>
          <w:marBottom w:val="0"/>
          <w:divBdr>
            <w:top w:val="none" w:sz="0" w:space="0" w:color="auto"/>
            <w:left w:val="none" w:sz="0" w:space="0" w:color="auto"/>
            <w:bottom w:val="none" w:sz="0" w:space="0" w:color="auto"/>
            <w:right w:val="none" w:sz="0" w:space="0" w:color="auto"/>
          </w:divBdr>
        </w:div>
      </w:divsChild>
    </w:div>
    <w:div w:id="1875849021">
      <w:bodyDiv w:val="1"/>
      <w:marLeft w:val="0"/>
      <w:marRight w:val="0"/>
      <w:marTop w:val="0"/>
      <w:marBottom w:val="0"/>
      <w:divBdr>
        <w:top w:val="none" w:sz="0" w:space="0" w:color="auto"/>
        <w:left w:val="none" w:sz="0" w:space="0" w:color="auto"/>
        <w:bottom w:val="none" w:sz="0" w:space="0" w:color="auto"/>
        <w:right w:val="none" w:sz="0" w:space="0" w:color="auto"/>
      </w:divBdr>
    </w:div>
    <w:div w:id="1883328232">
      <w:bodyDiv w:val="1"/>
      <w:marLeft w:val="0"/>
      <w:marRight w:val="0"/>
      <w:marTop w:val="0"/>
      <w:marBottom w:val="0"/>
      <w:divBdr>
        <w:top w:val="none" w:sz="0" w:space="0" w:color="auto"/>
        <w:left w:val="none" w:sz="0" w:space="0" w:color="auto"/>
        <w:bottom w:val="none" w:sz="0" w:space="0" w:color="auto"/>
        <w:right w:val="none" w:sz="0" w:space="0" w:color="auto"/>
      </w:divBdr>
      <w:divsChild>
        <w:div w:id="355666267">
          <w:marLeft w:val="0"/>
          <w:marRight w:val="0"/>
          <w:marTop w:val="0"/>
          <w:marBottom w:val="0"/>
          <w:divBdr>
            <w:top w:val="none" w:sz="0" w:space="0" w:color="auto"/>
            <w:left w:val="none" w:sz="0" w:space="0" w:color="auto"/>
            <w:bottom w:val="none" w:sz="0" w:space="0" w:color="auto"/>
            <w:right w:val="none" w:sz="0" w:space="0" w:color="auto"/>
          </w:divBdr>
        </w:div>
        <w:div w:id="1786801976">
          <w:marLeft w:val="0"/>
          <w:marRight w:val="0"/>
          <w:marTop w:val="0"/>
          <w:marBottom w:val="0"/>
          <w:divBdr>
            <w:top w:val="none" w:sz="0" w:space="0" w:color="auto"/>
            <w:left w:val="none" w:sz="0" w:space="0" w:color="auto"/>
            <w:bottom w:val="none" w:sz="0" w:space="0" w:color="auto"/>
            <w:right w:val="none" w:sz="0" w:space="0" w:color="auto"/>
          </w:divBdr>
        </w:div>
      </w:divsChild>
    </w:div>
    <w:div w:id="1886284662">
      <w:bodyDiv w:val="1"/>
      <w:marLeft w:val="0"/>
      <w:marRight w:val="0"/>
      <w:marTop w:val="0"/>
      <w:marBottom w:val="0"/>
      <w:divBdr>
        <w:top w:val="none" w:sz="0" w:space="0" w:color="auto"/>
        <w:left w:val="none" w:sz="0" w:space="0" w:color="auto"/>
        <w:bottom w:val="none" w:sz="0" w:space="0" w:color="auto"/>
        <w:right w:val="none" w:sz="0" w:space="0" w:color="auto"/>
      </w:divBdr>
    </w:div>
    <w:div w:id="1891721794">
      <w:bodyDiv w:val="1"/>
      <w:marLeft w:val="0"/>
      <w:marRight w:val="0"/>
      <w:marTop w:val="0"/>
      <w:marBottom w:val="0"/>
      <w:divBdr>
        <w:top w:val="none" w:sz="0" w:space="0" w:color="auto"/>
        <w:left w:val="none" w:sz="0" w:space="0" w:color="auto"/>
        <w:bottom w:val="none" w:sz="0" w:space="0" w:color="auto"/>
        <w:right w:val="none" w:sz="0" w:space="0" w:color="auto"/>
      </w:divBdr>
      <w:divsChild>
        <w:div w:id="1389063405">
          <w:marLeft w:val="0"/>
          <w:marRight w:val="0"/>
          <w:marTop w:val="0"/>
          <w:marBottom w:val="0"/>
          <w:divBdr>
            <w:top w:val="none" w:sz="0" w:space="0" w:color="auto"/>
            <w:left w:val="none" w:sz="0" w:space="0" w:color="auto"/>
            <w:bottom w:val="none" w:sz="0" w:space="0" w:color="auto"/>
            <w:right w:val="none" w:sz="0" w:space="0" w:color="auto"/>
          </w:divBdr>
          <w:divsChild>
            <w:div w:id="651452194">
              <w:marLeft w:val="0"/>
              <w:marRight w:val="0"/>
              <w:marTop w:val="50"/>
              <w:marBottom w:val="100"/>
              <w:divBdr>
                <w:top w:val="none" w:sz="0" w:space="0" w:color="auto"/>
                <w:left w:val="none" w:sz="0" w:space="0" w:color="auto"/>
                <w:bottom w:val="none" w:sz="0" w:space="0" w:color="auto"/>
                <w:right w:val="none" w:sz="0" w:space="0" w:color="auto"/>
              </w:divBdr>
              <w:divsChild>
                <w:div w:id="20943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10054">
      <w:bodyDiv w:val="1"/>
      <w:marLeft w:val="0"/>
      <w:marRight w:val="0"/>
      <w:marTop w:val="0"/>
      <w:marBottom w:val="0"/>
      <w:divBdr>
        <w:top w:val="none" w:sz="0" w:space="0" w:color="auto"/>
        <w:left w:val="none" w:sz="0" w:space="0" w:color="auto"/>
        <w:bottom w:val="none" w:sz="0" w:space="0" w:color="auto"/>
        <w:right w:val="none" w:sz="0" w:space="0" w:color="auto"/>
      </w:divBdr>
    </w:div>
    <w:div w:id="2014525905">
      <w:bodyDiv w:val="1"/>
      <w:marLeft w:val="0"/>
      <w:marRight w:val="0"/>
      <w:marTop w:val="0"/>
      <w:marBottom w:val="0"/>
      <w:divBdr>
        <w:top w:val="none" w:sz="0" w:space="0" w:color="auto"/>
        <w:left w:val="none" w:sz="0" w:space="0" w:color="auto"/>
        <w:bottom w:val="none" w:sz="0" w:space="0" w:color="auto"/>
        <w:right w:val="none" w:sz="0" w:space="0" w:color="auto"/>
      </w:divBdr>
    </w:div>
    <w:div w:id="2021929604">
      <w:bodyDiv w:val="1"/>
      <w:marLeft w:val="0"/>
      <w:marRight w:val="0"/>
      <w:marTop w:val="0"/>
      <w:marBottom w:val="0"/>
      <w:divBdr>
        <w:top w:val="none" w:sz="0" w:space="0" w:color="auto"/>
        <w:left w:val="none" w:sz="0" w:space="0" w:color="auto"/>
        <w:bottom w:val="none" w:sz="0" w:space="0" w:color="auto"/>
        <w:right w:val="none" w:sz="0" w:space="0" w:color="auto"/>
      </w:divBdr>
    </w:div>
    <w:div w:id="2060590366">
      <w:bodyDiv w:val="1"/>
      <w:marLeft w:val="0"/>
      <w:marRight w:val="0"/>
      <w:marTop w:val="0"/>
      <w:marBottom w:val="0"/>
      <w:divBdr>
        <w:top w:val="none" w:sz="0" w:space="0" w:color="auto"/>
        <w:left w:val="none" w:sz="0" w:space="0" w:color="auto"/>
        <w:bottom w:val="none" w:sz="0" w:space="0" w:color="auto"/>
        <w:right w:val="none" w:sz="0" w:space="0" w:color="auto"/>
      </w:divBdr>
    </w:div>
    <w:div w:id="2070380098">
      <w:bodyDiv w:val="1"/>
      <w:marLeft w:val="0"/>
      <w:marRight w:val="0"/>
      <w:marTop w:val="0"/>
      <w:marBottom w:val="0"/>
      <w:divBdr>
        <w:top w:val="none" w:sz="0" w:space="0" w:color="auto"/>
        <w:left w:val="none" w:sz="0" w:space="0" w:color="auto"/>
        <w:bottom w:val="none" w:sz="0" w:space="0" w:color="auto"/>
        <w:right w:val="none" w:sz="0" w:space="0" w:color="auto"/>
      </w:divBdr>
      <w:divsChild>
        <w:div w:id="1333333329">
          <w:marLeft w:val="0"/>
          <w:marRight w:val="0"/>
          <w:marTop w:val="0"/>
          <w:marBottom w:val="0"/>
          <w:divBdr>
            <w:top w:val="none" w:sz="0" w:space="0" w:color="auto"/>
            <w:left w:val="none" w:sz="0" w:space="0" w:color="auto"/>
            <w:bottom w:val="none" w:sz="0" w:space="0" w:color="auto"/>
            <w:right w:val="none" w:sz="0" w:space="0" w:color="auto"/>
          </w:divBdr>
          <w:divsChild>
            <w:div w:id="819425553">
              <w:marLeft w:val="0"/>
              <w:marRight w:val="0"/>
              <w:marTop w:val="0"/>
              <w:marBottom w:val="0"/>
              <w:divBdr>
                <w:top w:val="none" w:sz="0" w:space="0" w:color="auto"/>
                <w:left w:val="none" w:sz="0" w:space="0" w:color="auto"/>
                <w:bottom w:val="none" w:sz="0" w:space="0" w:color="auto"/>
                <w:right w:val="none" w:sz="0" w:space="0" w:color="auto"/>
              </w:divBdr>
              <w:divsChild>
                <w:div w:id="1676421201">
                  <w:marLeft w:val="0"/>
                  <w:marRight w:val="0"/>
                  <w:marTop w:val="0"/>
                  <w:marBottom w:val="0"/>
                  <w:divBdr>
                    <w:top w:val="none" w:sz="0" w:space="0" w:color="auto"/>
                    <w:left w:val="none" w:sz="0" w:space="0" w:color="auto"/>
                    <w:bottom w:val="none" w:sz="0" w:space="0" w:color="auto"/>
                    <w:right w:val="none" w:sz="0" w:space="0" w:color="auto"/>
                  </w:divBdr>
                  <w:divsChild>
                    <w:div w:id="2113012195">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 w:id="2096975527">
      <w:bodyDiv w:val="1"/>
      <w:marLeft w:val="0"/>
      <w:marRight w:val="0"/>
      <w:marTop w:val="0"/>
      <w:marBottom w:val="0"/>
      <w:divBdr>
        <w:top w:val="none" w:sz="0" w:space="0" w:color="auto"/>
        <w:left w:val="none" w:sz="0" w:space="0" w:color="auto"/>
        <w:bottom w:val="none" w:sz="0" w:space="0" w:color="auto"/>
        <w:right w:val="none" w:sz="0" w:space="0" w:color="auto"/>
      </w:divBdr>
      <w:divsChild>
        <w:div w:id="348527728">
          <w:marLeft w:val="0"/>
          <w:marRight w:val="0"/>
          <w:marTop w:val="0"/>
          <w:marBottom w:val="0"/>
          <w:divBdr>
            <w:top w:val="none" w:sz="0" w:space="0" w:color="auto"/>
            <w:left w:val="none" w:sz="0" w:space="0" w:color="auto"/>
            <w:bottom w:val="none" w:sz="0" w:space="0" w:color="auto"/>
            <w:right w:val="none" w:sz="0" w:space="0" w:color="auto"/>
          </w:divBdr>
        </w:div>
      </w:divsChild>
    </w:div>
    <w:div w:id="2107191955">
      <w:bodyDiv w:val="1"/>
      <w:marLeft w:val="0"/>
      <w:marRight w:val="0"/>
      <w:marTop w:val="0"/>
      <w:marBottom w:val="0"/>
      <w:divBdr>
        <w:top w:val="none" w:sz="0" w:space="0" w:color="auto"/>
        <w:left w:val="none" w:sz="0" w:space="0" w:color="auto"/>
        <w:bottom w:val="none" w:sz="0" w:space="0" w:color="auto"/>
        <w:right w:val="none" w:sz="0" w:space="0" w:color="auto"/>
      </w:divBdr>
    </w:div>
    <w:div w:id="2144806980">
      <w:bodyDiv w:val="1"/>
      <w:marLeft w:val="0"/>
      <w:marRight w:val="0"/>
      <w:marTop w:val="0"/>
      <w:marBottom w:val="0"/>
      <w:divBdr>
        <w:top w:val="none" w:sz="0" w:space="0" w:color="auto"/>
        <w:left w:val="none" w:sz="0" w:space="0" w:color="auto"/>
        <w:bottom w:val="none" w:sz="0" w:space="0" w:color="auto"/>
        <w:right w:val="none" w:sz="0" w:space="0" w:color="auto"/>
      </w:divBdr>
      <w:divsChild>
        <w:div w:id="232276972">
          <w:marLeft w:val="0"/>
          <w:marRight w:val="0"/>
          <w:marTop w:val="0"/>
          <w:marBottom w:val="0"/>
          <w:divBdr>
            <w:top w:val="none" w:sz="0" w:space="0" w:color="auto"/>
            <w:left w:val="none" w:sz="0" w:space="0" w:color="auto"/>
            <w:bottom w:val="none" w:sz="0" w:space="0" w:color="auto"/>
            <w:right w:val="none" w:sz="0" w:space="0" w:color="auto"/>
          </w:divBdr>
        </w:div>
        <w:div w:id="518815466">
          <w:marLeft w:val="0"/>
          <w:marRight w:val="0"/>
          <w:marTop w:val="0"/>
          <w:marBottom w:val="0"/>
          <w:divBdr>
            <w:top w:val="none" w:sz="0" w:space="0" w:color="auto"/>
            <w:left w:val="none" w:sz="0" w:space="0" w:color="auto"/>
            <w:bottom w:val="none" w:sz="0" w:space="0" w:color="auto"/>
            <w:right w:val="none" w:sz="0" w:space="0" w:color="auto"/>
          </w:divBdr>
        </w:div>
        <w:div w:id="1561399324">
          <w:marLeft w:val="0"/>
          <w:marRight w:val="0"/>
          <w:marTop w:val="0"/>
          <w:marBottom w:val="0"/>
          <w:divBdr>
            <w:top w:val="none" w:sz="0" w:space="0" w:color="auto"/>
            <w:left w:val="none" w:sz="0" w:space="0" w:color="auto"/>
            <w:bottom w:val="none" w:sz="0" w:space="0" w:color="auto"/>
            <w:right w:val="none" w:sz="0" w:space="0" w:color="auto"/>
          </w:divBdr>
        </w:div>
        <w:div w:id="214383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yperlink" Target="mailto:info@vbsdevlinder.kobart.be" TargetMode="External"/><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hyperlink" Target="https://www.vbsdevlinder.be/vakantiedagen/" TargetMode="External"/><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www.heyo.be/brochures-zomer"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cultuurcentrumbaarle.eu/evenement/zvb-muzikale-vertelling/?occurrence=2025-07-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delijn.be/nl/content/aangepaste-dienstregelingen/antwerpen/?utm_source=selligent&amp;utm_medium=email&amp;utm_campaign=202606_scholen_aanbodsaanpassingen20260105&amp;utm_content=20251201_scholen_aanbodsaanpassingen20260105&amp;utm_term=20251201_scholen_aanbodsaanpassingen20260105"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X:\2%20ONDERSTEUNING\2.5%20public%20relations%20en%20promotie%20van%20de%20school\prikbord\2017-2018\prikbord%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227f22-157c-4668-b47b-8cb607c362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FD0608D77FA148AEB0B6C494BAD822" ma:contentTypeVersion="10" ma:contentTypeDescription="Een nieuw document maken." ma:contentTypeScope="" ma:versionID="7e188942f3183e422ef817d79bebe56b">
  <xsd:schema xmlns:xsd="http://www.w3.org/2001/XMLSchema" xmlns:xs="http://www.w3.org/2001/XMLSchema" xmlns:p="http://schemas.microsoft.com/office/2006/metadata/properties" xmlns:ns2="6f227f22-157c-4668-b47b-8cb607c362b5" targetNamespace="http://schemas.microsoft.com/office/2006/metadata/properties" ma:root="true" ma:fieldsID="c05d2520bbb8cbb75d1993573b559a75" ns2:_="">
    <xsd:import namespace="6f227f22-157c-4668-b47b-8cb607c362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27f22-157c-4668-b47b-8cb607c36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d99477e-1188-4086-84bd-08c624f554e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65F72-60B4-4F85-A3FF-561D528D8989}">
  <ds:schemaRefs>
    <ds:schemaRef ds:uri="http://schemas.microsoft.com/office/2006/metadata/properties"/>
    <ds:schemaRef ds:uri="http://schemas.microsoft.com/office/infopath/2007/PartnerControls"/>
    <ds:schemaRef ds:uri="6f227f22-157c-4668-b47b-8cb607c362b5"/>
  </ds:schemaRefs>
</ds:datastoreItem>
</file>

<file path=customXml/itemProps2.xml><?xml version="1.0" encoding="utf-8"?>
<ds:datastoreItem xmlns:ds="http://schemas.openxmlformats.org/officeDocument/2006/customXml" ds:itemID="{23ABAFB6-275C-4D8C-91FD-09F6BAAE4C00}">
  <ds:schemaRefs>
    <ds:schemaRef ds:uri="http://schemas.microsoft.com/sharepoint/v3/contenttype/forms"/>
  </ds:schemaRefs>
</ds:datastoreItem>
</file>

<file path=customXml/itemProps3.xml><?xml version="1.0" encoding="utf-8"?>
<ds:datastoreItem xmlns:ds="http://schemas.openxmlformats.org/officeDocument/2006/customXml" ds:itemID="{03D0164B-D3E2-4E47-9E61-2349EF334A29}">
  <ds:schemaRefs>
    <ds:schemaRef ds:uri="http://schemas.openxmlformats.org/officeDocument/2006/bibliography"/>
  </ds:schemaRefs>
</ds:datastoreItem>
</file>

<file path=customXml/itemProps4.xml><?xml version="1.0" encoding="utf-8"?>
<ds:datastoreItem xmlns:ds="http://schemas.openxmlformats.org/officeDocument/2006/customXml" ds:itemID="{E993D2F3-0F1E-473E-ABE5-2C4E45B05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27f22-157c-4668-b47b-8cb607c3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prikbord sjabloon</Template>
  <TotalTime>0</TotalTime>
  <Pages>4</Pages>
  <Words>1031</Words>
  <Characters>5671</Characters>
  <Application>Microsoft Office Word</Application>
  <DocSecurity>0</DocSecurity>
  <Lines>47</Lines>
  <Paragraphs>13</Paragraphs>
  <ScaleCrop>false</ScaleCrop>
  <Company>Hewlett-Packard</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Van Esbroeck</dc:creator>
  <cp:keywords/>
  <dc:description/>
  <cp:lastModifiedBy>Edwine Sterkens</cp:lastModifiedBy>
  <cp:revision>110</cp:revision>
  <cp:lastPrinted>2026-06-18T06:55:00Z</cp:lastPrinted>
  <dcterms:created xsi:type="dcterms:W3CDTF">2025-06-17T07:43:00Z</dcterms:created>
  <dcterms:modified xsi:type="dcterms:W3CDTF">2026-06-18T06:56:00Z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-356833239</vt:i4>
  </property>
  <property fmtid="{D5CDD505-2E9C-101B-9397-08002B2CF9AE}" pid="3" name="ContentTypeId">
    <vt:lpwstr>0x01010091FD0608D77FA148AEB0B6C494BAD822</vt:lpwstr>
  </property>
  <property fmtid="{D5CDD505-2E9C-101B-9397-08002B2CF9AE}" pid="4" name="Order">
    <vt:r8>61400</vt:r8>
  </property>
  <property fmtid="{D5CDD505-2E9C-101B-9397-08002B2CF9AE}" pid="5" name="MediaServiceImageTags">
    <vt:lpwstr/>
  </property>
</Properties>
</file>